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29CBA" w14:textId="77777777" w:rsidR="00A75E40" w:rsidRPr="000A3A2C" w:rsidRDefault="00016992"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14:anchorId="684F7F49" wp14:editId="4CD30EDA">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C697"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gAAANsAAAAPAAAAZHJzL2Rvd25yZXYueG1sRE9Na8JA&#10;EL0X/A/LCF5EN1qQ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AYH/+k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14:anchorId="57ED9A49" wp14:editId="5144BB3C">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C5F0E8" w14:textId="77777777" w:rsidR="004924DC" w:rsidRPr="006C5577" w:rsidRDefault="004924DC" w:rsidP="004924DC">
                            <w:r>
                              <w:t>Z</w:t>
                            </w:r>
                            <w:r w:rsidRPr="006C5577">
                              <w:t xml:space="preserve">pracoval: Odbor </w:t>
                            </w:r>
                            <w:r w:rsidR="009E20CA">
                              <w:t>statistik rozvoje společnosti</w:t>
                            </w:r>
                          </w:p>
                          <w:p w14:paraId="20B7AC41" w14:textId="77777777" w:rsidR="004924DC" w:rsidRPr="006C5577" w:rsidRDefault="004924DC" w:rsidP="004924DC">
                            <w:r w:rsidRPr="006C5577">
                              <w:t xml:space="preserve">Ředitel odboru: </w:t>
                            </w:r>
                            <w:r w:rsidR="009E20CA">
                              <w:t>Ing. Martin Mana</w:t>
                            </w:r>
                          </w:p>
                          <w:p w14:paraId="41580764" w14:textId="03DA49F2" w:rsidR="001706D6" w:rsidRPr="006C5577" w:rsidRDefault="004924DC" w:rsidP="004924DC">
                            <w:r w:rsidRPr="006C5577">
                              <w:t xml:space="preserve">Kontaktní osoba: </w:t>
                            </w:r>
                            <w:r w:rsidR="002906B2">
                              <w:t>Mgr. Jitka Wichová</w:t>
                            </w:r>
                            <w:r w:rsidRPr="006C5577">
                              <w:t>,</w:t>
                            </w:r>
                            <w:r>
                              <w:t xml:space="preserve"> e-mail: </w:t>
                            </w:r>
                            <w:r w:rsidR="002906B2">
                              <w:t>jitka.wichova</w:t>
                            </w:r>
                            <w:r>
                              <w:t>@czso.cz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ED9A49"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" filled="f" stroked="f">
                <v:textbox inset="0,0,0,0">
                  <w:txbxContent>
                    <w:p w14:paraId="0CC5F0E8" w14:textId="77777777" w:rsidR="004924DC" w:rsidRPr="006C5577" w:rsidRDefault="004924DC" w:rsidP="004924DC">
                      <w:r>
                        <w:t>Z</w:t>
                      </w:r>
                      <w:r w:rsidRPr="006C5577">
                        <w:t xml:space="preserve">pracoval: Odbor </w:t>
                      </w:r>
                      <w:r w:rsidR="009E20CA">
                        <w:t>statistik rozvoje společnosti</w:t>
                      </w:r>
                    </w:p>
                    <w:p w14:paraId="20B7AC41" w14:textId="77777777" w:rsidR="004924DC" w:rsidRPr="006C5577" w:rsidRDefault="004924DC" w:rsidP="004924DC">
                      <w:r w:rsidRPr="006C5577">
                        <w:t xml:space="preserve">Ředitel odboru: </w:t>
                      </w:r>
                      <w:r w:rsidR="009E20CA">
                        <w:t>Ing. Martin Mana</w:t>
                      </w:r>
                    </w:p>
                    <w:p w14:paraId="41580764" w14:textId="03DA49F2" w:rsidR="001706D6" w:rsidRPr="006C5577" w:rsidRDefault="004924DC" w:rsidP="004924DC">
                      <w:r w:rsidRPr="006C5577">
                        <w:t xml:space="preserve">Kontaktní osoba: </w:t>
                      </w:r>
                      <w:r w:rsidR="002906B2">
                        <w:t>Mgr. Jitka Wichová</w:t>
                      </w:r>
                      <w:r w:rsidRPr="006C5577">
                        <w:t>,</w:t>
                      </w:r>
                      <w:r>
                        <w:t xml:space="preserve"> e-mail: </w:t>
                      </w:r>
                      <w:r w:rsidR="002906B2">
                        <w:t>jitka.wichova</w:t>
                      </w:r>
                      <w:r>
                        <w:t>@czso.cz</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54CFC908" wp14:editId="426028C0">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9BDE8F" w14:textId="77777777" w:rsidR="004924DC" w:rsidRPr="004924DC" w:rsidRDefault="009E20CA" w:rsidP="004924DC">
                            <w:pPr>
                              <w:pStyle w:val="TLIdentifikace-sted"/>
                            </w:pPr>
                            <w:r>
                              <w:t>Lidé a společnost</w:t>
                            </w:r>
                          </w:p>
                          <w:p w14:paraId="51B5CC38" w14:textId="45B8B329" w:rsidR="004924DC" w:rsidRPr="004924DC" w:rsidRDefault="009E20CA" w:rsidP="004924DC">
                            <w:pPr>
                              <w:pStyle w:val="TLIdentifikace-sted"/>
                            </w:pPr>
                            <w:r>
                              <w:t>Praha</w:t>
                            </w:r>
                            <w:r w:rsidR="004924DC" w:rsidRPr="004924DC">
                              <w:t xml:space="preserve">, </w:t>
                            </w:r>
                            <w:r>
                              <w:t>202</w:t>
                            </w:r>
                            <w:r w:rsidR="0072564B">
                              <w:t>1</w:t>
                            </w:r>
                          </w:p>
                          <w:p w14:paraId="466869FE" w14:textId="50AB8FF6" w:rsidR="004924DC" w:rsidRPr="000D4C4C" w:rsidRDefault="004924DC" w:rsidP="004924DC">
                            <w:pPr>
                              <w:pStyle w:val="TLIdentifikace-sted"/>
                            </w:pPr>
                            <w:r w:rsidRPr="000D4C4C">
                              <w:t xml:space="preserve">Kód publikace: </w:t>
                            </w:r>
                            <w:r w:rsidR="008430FE" w:rsidRPr="008430FE">
                              <w:t>230069-21</w:t>
                            </w:r>
                          </w:p>
                          <w:p w14:paraId="2EB71376" w14:textId="0FF6AE6F" w:rsidR="004924DC" w:rsidRPr="004924DC" w:rsidRDefault="004924DC" w:rsidP="004924DC">
                            <w:pPr>
                              <w:pStyle w:val="TLIdentifikace-sted"/>
                            </w:pPr>
                            <w:r w:rsidRPr="0053104B">
                              <w:t xml:space="preserve">Č. j.: </w:t>
                            </w:r>
                            <w:r w:rsidR="0053104B" w:rsidRPr="0053104B">
                              <w:t>CSU-007645/2021-63</w:t>
                            </w:r>
                          </w:p>
                          <w:p w14:paraId="407255B5" w14:textId="77777777" w:rsidR="001706D6" w:rsidRPr="004924DC" w:rsidRDefault="001706D6" w:rsidP="004924DC">
                            <w:pPr>
                              <w:pStyle w:val="TLIdentifikace-sted"/>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CFC908"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" filled="f" stroked="f">
                <v:textbox style="mso-fit-shape-to-text:t" inset="0,0,0,0">
                  <w:txbxContent>
                    <w:p w14:paraId="179BDE8F" w14:textId="77777777" w:rsidR="004924DC" w:rsidRPr="004924DC" w:rsidRDefault="009E20CA" w:rsidP="004924DC">
                      <w:pPr>
                        <w:pStyle w:val="TLIdentifikace-sted"/>
                      </w:pPr>
                      <w:r>
                        <w:t>Lidé a společnost</w:t>
                      </w:r>
                    </w:p>
                    <w:p w14:paraId="51B5CC38" w14:textId="45B8B329" w:rsidR="004924DC" w:rsidRPr="004924DC" w:rsidRDefault="009E20CA" w:rsidP="004924DC">
                      <w:pPr>
                        <w:pStyle w:val="TLIdentifikace-sted"/>
                      </w:pPr>
                      <w:r>
                        <w:t>Praha</w:t>
                      </w:r>
                      <w:r w:rsidR="004924DC" w:rsidRPr="004924DC">
                        <w:t xml:space="preserve">, </w:t>
                      </w:r>
                      <w:r>
                        <w:t>202</w:t>
                      </w:r>
                      <w:r w:rsidR="0072564B">
                        <w:t>1</w:t>
                      </w:r>
                    </w:p>
                    <w:p w14:paraId="466869FE" w14:textId="50AB8FF6" w:rsidR="004924DC" w:rsidRPr="000D4C4C" w:rsidRDefault="004924DC" w:rsidP="004924DC">
                      <w:pPr>
                        <w:pStyle w:val="TLIdentifikace-sted"/>
                      </w:pPr>
                      <w:r w:rsidRPr="000D4C4C">
                        <w:t xml:space="preserve">Kód publikace: </w:t>
                      </w:r>
                      <w:r w:rsidR="008430FE" w:rsidRPr="008430FE">
                        <w:t>230069-21</w:t>
                      </w:r>
                    </w:p>
                    <w:p w14:paraId="2EB71376" w14:textId="0FF6AE6F" w:rsidR="004924DC" w:rsidRPr="004924DC" w:rsidRDefault="004924DC" w:rsidP="004924DC">
                      <w:pPr>
                        <w:pStyle w:val="TLIdentifikace-sted"/>
                      </w:pPr>
                      <w:r w:rsidRPr="0053104B">
                        <w:t xml:space="preserve">Č. j.: </w:t>
                      </w:r>
                      <w:r w:rsidR="0053104B" w:rsidRPr="0053104B">
                        <w:t>CSU-007645/2021-63</w:t>
                      </w:r>
                    </w:p>
                    <w:p w14:paraId="407255B5" w14:textId="77777777" w:rsidR="001706D6" w:rsidRPr="004924DC" w:rsidRDefault="001706D6" w:rsidP="004924DC">
                      <w:pPr>
                        <w:pStyle w:val="TLIdentifikace-sted"/>
                      </w:pP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7E08165A" wp14:editId="174E7B46">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C05AED" w14:textId="77777777" w:rsidR="00665BA4" w:rsidRPr="000E6FBD" w:rsidRDefault="009E20CA" w:rsidP="000E6FBD">
                            <w:pPr>
                              <w:pStyle w:val="Nzev"/>
                            </w:pPr>
                            <w:r>
                              <w:t>mzdy učitelů v regionálním školství</w:t>
                            </w:r>
                          </w:p>
                          <w:p w14:paraId="156D1BEE" w14:textId="77777777" w:rsidR="00665BA4" w:rsidRPr="0012192F" w:rsidRDefault="00665BA4" w:rsidP="0012192F">
                            <w:pPr>
                              <w:pStyle w:val="Podnadpis"/>
                            </w:pPr>
                          </w:p>
                          <w:p w14:paraId="15D5272C" w14:textId="42DF90C6" w:rsidR="00665BA4" w:rsidRPr="0012192F" w:rsidRDefault="007105D4" w:rsidP="0012192F">
                            <w:pPr>
                              <w:pStyle w:val="Podnadpis"/>
                            </w:pPr>
                            <w:bookmarkStart w:id="0" w:name="_Hlk79065101"/>
                            <w:bookmarkStart w:id="1" w:name="_Hlk79065102"/>
                            <w:bookmarkStart w:id="2" w:name="_Hlk79065103"/>
                            <w:bookmarkStart w:id="3" w:name="_Hlk79065104"/>
                            <w:bookmarkStart w:id="4" w:name="_Hlk79065561"/>
                            <w:bookmarkStart w:id="5" w:name="_Hlk79065562"/>
                            <w:bookmarkStart w:id="6" w:name="_Hlk79065573"/>
                            <w:bookmarkStart w:id="7" w:name="_Hlk79065574"/>
                            <w:bookmarkStart w:id="8" w:name="_Hlk79065593"/>
                            <w:bookmarkStart w:id="9" w:name="_Hlk79065594"/>
                            <w:bookmarkStart w:id="10" w:name="_Hlk79065616"/>
                            <w:bookmarkStart w:id="11" w:name="_Hlk79065617"/>
                            <w:r>
                              <w:t>201</w:t>
                            </w:r>
                            <w:r w:rsidR="009968F4">
                              <w:t>3</w:t>
                            </w:r>
                            <w:r>
                              <w:t>–</w:t>
                            </w:r>
                            <w:r w:rsidR="009E20CA">
                              <w:t>20</w:t>
                            </w:r>
                            <w:r w:rsidR="009968F4">
                              <w:t>20</w:t>
                            </w:r>
                            <w:bookmarkEnd w:id="0"/>
                            <w:bookmarkEnd w:id="1"/>
                            <w:bookmarkEnd w:id="2"/>
                            <w:bookmarkEnd w:id="3"/>
                            <w:bookmarkEnd w:id="4"/>
                            <w:bookmarkEnd w:id="5"/>
                            <w:bookmarkEnd w:id="6"/>
                            <w:bookmarkEnd w:id="7"/>
                            <w:bookmarkEnd w:id="8"/>
                            <w:bookmarkEnd w:id="9"/>
                            <w:bookmarkEnd w:id="10"/>
                            <w:bookmarkEnd w:id="11"/>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E08165A" id="_x0000_s1028" type="#_x0000_t202" style="position:absolute;margin-left:134.65pt;margin-top:116.25pt;width:403.9pt;height:173.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" filled="f" stroked="f">
                <v:textbox style="mso-fit-shape-to-text:t" inset="0,0,0,0">
                  <w:txbxContent>
                    <w:p w14:paraId="53C05AED" w14:textId="77777777" w:rsidR="00665BA4" w:rsidRPr="000E6FBD" w:rsidRDefault="009E20CA" w:rsidP="000E6FBD">
                      <w:pPr>
                        <w:pStyle w:val="Nzev"/>
                      </w:pPr>
                      <w:r>
                        <w:t>mzdy učitelů v regionálním školství</w:t>
                      </w:r>
                    </w:p>
                    <w:p w14:paraId="156D1BEE" w14:textId="77777777" w:rsidR="00665BA4" w:rsidRPr="0012192F" w:rsidRDefault="00665BA4" w:rsidP="0012192F">
                      <w:pPr>
                        <w:pStyle w:val="Podnadpis"/>
                      </w:pPr>
                    </w:p>
                    <w:p w14:paraId="15D5272C" w14:textId="42DF90C6" w:rsidR="00665BA4" w:rsidRPr="0012192F" w:rsidRDefault="007105D4" w:rsidP="0012192F">
                      <w:pPr>
                        <w:pStyle w:val="Podnadpis"/>
                      </w:pPr>
                      <w:bookmarkStart w:id="12" w:name="_Hlk79065101"/>
                      <w:bookmarkStart w:id="13" w:name="_Hlk79065102"/>
                      <w:bookmarkStart w:id="14" w:name="_Hlk79065103"/>
                      <w:bookmarkStart w:id="15" w:name="_Hlk79065104"/>
                      <w:bookmarkStart w:id="16" w:name="_Hlk79065561"/>
                      <w:bookmarkStart w:id="17" w:name="_Hlk79065562"/>
                      <w:bookmarkStart w:id="18" w:name="_Hlk79065573"/>
                      <w:bookmarkStart w:id="19" w:name="_Hlk79065574"/>
                      <w:bookmarkStart w:id="20" w:name="_Hlk79065593"/>
                      <w:bookmarkStart w:id="21" w:name="_Hlk79065594"/>
                      <w:bookmarkStart w:id="22" w:name="_Hlk79065616"/>
                      <w:bookmarkStart w:id="23" w:name="_Hlk79065617"/>
                      <w:r>
                        <w:t>201</w:t>
                      </w:r>
                      <w:r w:rsidR="009968F4">
                        <w:t>3</w:t>
                      </w:r>
                      <w:r>
                        <w:t>–</w:t>
                      </w:r>
                      <w:r w:rsidR="009E20CA">
                        <w:t>20</w:t>
                      </w:r>
                      <w:r w:rsidR="009968F4">
                        <w:t>20</w:t>
                      </w:r>
                      <w:bookmarkEnd w:id="12"/>
                      <w:bookmarkEnd w:id="13"/>
                      <w:bookmarkEnd w:id="14"/>
                      <w:bookmarkEnd w:id="15"/>
                      <w:bookmarkEnd w:id="16"/>
                      <w:bookmarkEnd w:id="17"/>
                      <w:bookmarkEnd w:id="18"/>
                      <w:bookmarkEnd w:id="19"/>
                      <w:bookmarkEnd w:id="20"/>
                      <w:bookmarkEnd w:id="21"/>
                      <w:bookmarkEnd w:id="22"/>
                      <w:bookmarkEnd w:id="23"/>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14:anchorId="38DBFA95" wp14:editId="6A28EAE9">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442BBA" w14:textId="40188A81" w:rsidR="00665BA4" w:rsidRPr="004924DC" w:rsidRDefault="00665BA4" w:rsidP="004924DC">
                            <w:r w:rsidRPr="004924DC">
                              <w:t xml:space="preserve">© Český statistický úřad, </w:t>
                            </w:r>
                            <w:r w:rsidR="009E20CA">
                              <w:t>Praha</w:t>
                            </w:r>
                            <w:r w:rsidRPr="004924DC">
                              <w:t xml:space="preserve">, </w:t>
                            </w:r>
                            <w:r w:rsidR="009E20CA">
                              <w:t>202</w:t>
                            </w:r>
                            <w:r w:rsidR="00DD7447">
                              <w:t>1</w:t>
                            </w:r>
                          </w:p>
                          <w:p w14:paraId="1A4E7CAD" w14:textId="77777777" w:rsidR="00665BA4" w:rsidRPr="005251DD" w:rsidRDefault="00665BA4" w:rsidP="00665BA4"/>
                          <w:p w14:paraId="5011C739" w14:textId="77777777" w:rsidR="00FC684B" w:rsidRPr="005251DD" w:rsidRDefault="00FC684B" w:rsidP="00FC684B"/>
                          <w:p w14:paraId="5514AF65" w14:textId="77777777" w:rsidR="00F15AAA" w:rsidRDefault="00F15AAA"/>
                          <w:p w14:paraId="15999FCB" w14:textId="77777777" w:rsidR="00665BA4" w:rsidRPr="00097407" w:rsidRDefault="00665BA4"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14:paraId="4193EA04" w14:textId="77777777" w:rsidR="00665BA4" w:rsidRPr="005251DD" w:rsidRDefault="00665BA4" w:rsidP="00665BA4"/>
                          <w:p w14:paraId="628568ED" w14:textId="77777777" w:rsidR="00FC684B" w:rsidRPr="005251DD" w:rsidRDefault="00FC684B"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BFA95"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" filled="f" stroked="f">
                <v:textbox inset="0,0,0,0">
                  <w:txbxContent>
                    <w:p w14:paraId="68442BBA" w14:textId="40188A81" w:rsidR="00665BA4" w:rsidRPr="004924DC" w:rsidRDefault="00665BA4" w:rsidP="004924DC">
                      <w:r w:rsidRPr="004924DC">
                        <w:t xml:space="preserve">© Český statistický úřad, </w:t>
                      </w:r>
                      <w:r w:rsidR="009E20CA">
                        <w:t>Praha</w:t>
                      </w:r>
                      <w:r w:rsidRPr="004924DC">
                        <w:t xml:space="preserve">, </w:t>
                      </w:r>
                      <w:r w:rsidR="009E20CA">
                        <w:t>202</w:t>
                      </w:r>
                      <w:r w:rsidR="00DD7447">
                        <w:t>1</w:t>
                      </w:r>
                    </w:p>
                    <w:p w14:paraId="1A4E7CAD" w14:textId="77777777" w:rsidR="00665BA4" w:rsidRPr="005251DD" w:rsidRDefault="00665BA4" w:rsidP="00665BA4"/>
                    <w:p w14:paraId="5011C739" w14:textId="77777777" w:rsidR="00FC684B" w:rsidRPr="005251DD" w:rsidRDefault="00FC684B" w:rsidP="00FC684B"/>
                    <w:p w14:paraId="5514AF65" w14:textId="77777777" w:rsidR="00F15AAA" w:rsidRDefault="00F15AAA"/>
                    <w:p w14:paraId="15999FCB" w14:textId="77777777" w:rsidR="00665BA4" w:rsidRPr="00097407" w:rsidRDefault="00665BA4"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14:paraId="4193EA04" w14:textId="77777777" w:rsidR="00665BA4" w:rsidRPr="005251DD" w:rsidRDefault="00665BA4" w:rsidP="00665BA4"/>
                    <w:p w14:paraId="628568ED" w14:textId="77777777" w:rsidR="00FC684B" w:rsidRPr="005251DD" w:rsidRDefault="00FC684B" w:rsidP="00FC684B"/>
                  </w:txbxContent>
                </v:textbox>
                <w10:wrap anchorx="page" anchory="page"/>
                <w10:anchorlock/>
              </v:shape>
            </w:pict>
          </mc:Fallback>
        </mc:AlternateContent>
      </w:r>
      <w:r>
        <w:rPr>
          <w:noProof/>
        </w:rPr>
        <mc:AlternateContent>
          <mc:Choice Requires="wps">
            <w:drawing>
              <wp:anchor distT="4294967294" distB="4294967294" distL="114300" distR="114300" simplePos="0" relativeHeight="251653632" behindDoc="0" locked="1" layoutInCell="0" allowOverlap="1" wp14:anchorId="3EC8E31B" wp14:editId="3BBD6351">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7B0E63"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lastRenderedPageBreak/>
        <w:br w:type="page"/>
      </w:r>
      <w:r>
        <w:rPr>
          <w:noProof/>
        </w:rPr>
        <mc:AlternateContent>
          <mc:Choice Requires="wps">
            <w:drawing>
              <wp:anchor distT="0" distB="0" distL="114300" distR="114300" simplePos="0" relativeHeight="251659776" behindDoc="0" locked="1" layoutInCell="1" allowOverlap="1" wp14:anchorId="6B97F277" wp14:editId="3F3DA97B">
                <wp:simplePos x="0" y="0"/>
                <wp:positionH relativeFrom="page">
                  <wp:posOffset>723900</wp:posOffset>
                </wp:positionH>
                <wp:positionV relativeFrom="page">
                  <wp:posOffset>1440180</wp:posOffset>
                </wp:positionV>
                <wp:extent cx="6119495" cy="7690485"/>
                <wp:effectExtent l="0" t="5080" r="1905"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C8C3CE" w14:textId="77777777" w:rsidR="000B30FA" w:rsidRPr="006F5416" w:rsidRDefault="000B30FA" w:rsidP="000B30FA">
                            <w:pPr>
                              <w:pStyle w:val="TLKontaktyerven"/>
                            </w:pPr>
                            <w:r w:rsidRPr="006F5416">
                              <w:t>KONTAKTY V ÚSTŘEDÍ</w:t>
                            </w:r>
                          </w:p>
                          <w:p w14:paraId="170C6C9D" w14:textId="77777777" w:rsidR="000B30FA" w:rsidRPr="007D40DF" w:rsidRDefault="000B30FA"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52AF6E0B" w14:textId="77777777" w:rsidR="000B30FA" w:rsidRPr="00D235B7" w:rsidRDefault="000B30FA"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2F1D7FE0" w14:textId="77777777" w:rsidR="000B30FA" w:rsidRPr="00D235B7" w:rsidRDefault="000B30FA"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19BF9316" w14:textId="77777777" w:rsidR="000B30FA" w:rsidRPr="00D235B7" w:rsidRDefault="000B30FA"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657A7D3F" w14:textId="77777777" w:rsidR="000B30FA" w:rsidRPr="00D235B7" w:rsidRDefault="000B30FA"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2723B3F4" w14:textId="77777777" w:rsidR="000B30FA" w:rsidRPr="004A61C5" w:rsidRDefault="000B30FA" w:rsidP="000B30FA">
                            <w:pPr>
                              <w:pStyle w:val="TLKontakty"/>
                              <w:spacing w:after="80" w:line="240" w:lineRule="auto"/>
                              <w:contextualSpacing w:val="0"/>
                              <w:rPr>
                                <w:color w:val="auto"/>
                              </w:rPr>
                            </w:pPr>
                          </w:p>
                          <w:p w14:paraId="1FBB57DB" w14:textId="77777777" w:rsidR="000B30FA" w:rsidRPr="00D66223" w:rsidRDefault="000B30FA" w:rsidP="000B30FA">
                            <w:pPr>
                              <w:pStyle w:val="TLKontaktyerven"/>
                            </w:pPr>
                            <w:r w:rsidRPr="00D66223">
                              <w:t>INFORMAČNÍ SLUŽBY V REGIONECH</w:t>
                            </w:r>
                          </w:p>
                          <w:p w14:paraId="71263995" w14:textId="77777777" w:rsidR="000B30FA" w:rsidRPr="00992CF3" w:rsidRDefault="000B30FA"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627BFED7" w14:textId="77777777" w:rsidR="000B30FA" w:rsidRPr="00992CF3" w:rsidRDefault="000B30FA"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49EC65BB" w14:textId="77777777" w:rsidR="000B30FA" w:rsidRPr="004A61C5" w:rsidRDefault="000B30FA" w:rsidP="000B30FA">
                            <w:pPr>
                              <w:pStyle w:val="TLKontakty"/>
                              <w:spacing w:after="80" w:line="240" w:lineRule="auto"/>
                              <w:rPr>
                                <w:color w:val="auto"/>
                              </w:rPr>
                            </w:pPr>
                          </w:p>
                          <w:p w14:paraId="0D0798CB" w14:textId="77777777" w:rsidR="000B30FA" w:rsidRPr="00992CF3" w:rsidRDefault="000B30FA"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777D5FC3" w14:textId="77777777" w:rsidR="000B30FA" w:rsidRPr="00992CF3" w:rsidRDefault="000B30FA"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1FCFA8A3" w14:textId="77777777" w:rsidR="000B30FA" w:rsidRPr="004A61C5" w:rsidRDefault="000B30FA" w:rsidP="000B30FA">
                            <w:pPr>
                              <w:pStyle w:val="TLKontakty"/>
                              <w:spacing w:after="80" w:line="240" w:lineRule="auto"/>
                              <w:rPr>
                                <w:color w:val="auto"/>
                              </w:rPr>
                            </w:pPr>
                          </w:p>
                          <w:p w14:paraId="7C854529" w14:textId="77777777" w:rsidR="000B30FA" w:rsidRPr="00992CF3" w:rsidRDefault="000B30FA"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1FBB2ED5" w14:textId="77777777" w:rsidR="000B30FA" w:rsidRPr="00992CF3" w:rsidRDefault="000B30FA"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6B005B72" w14:textId="77777777" w:rsidR="000B30FA" w:rsidRPr="004A61C5" w:rsidRDefault="000B30FA" w:rsidP="000B30FA">
                            <w:pPr>
                              <w:pStyle w:val="TLKontakty"/>
                              <w:spacing w:after="80" w:line="240" w:lineRule="auto"/>
                              <w:rPr>
                                <w:color w:val="auto"/>
                              </w:rPr>
                            </w:pPr>
                          </w:p>
                          <w:p w14:paraId="07C11BDB" w14:textId="77777777" w:rsidR="000B30FA" w:rsidRPr="00BC731E" w:rsidRDefault="000B30FA"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1656425B"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063C4D77" w14:textId="77777777" w:rsidR="000B30FA" w:rsidRPr="004A61C5" w:rsidRDefault="000B30FA" w:rsidP="000B30FA">
                            <w:pPr>
                              <w:pStyle w:val="TLKontakty"/>
                              <w:spacing w:after="80" w:line="240" w:lineRule="auto"/>
                              <w:rPr>
                                <w:color w:val="auto"/>
                              </w:rPr>
                            </w:pPr>
                          </w:p>
                          <w:p w14:paraId="52748EBE" w14:textId="77777777" w:rsidR="000B30FA" w:rsidRPr="004A61C5" w:rsidRDefault="000B30FA"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5C94F7EC"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9F7FDF6" w14:textId="77777777" w:rsidR="000B30FA" w:rsidRPr="004A61C5" w:rsidRDefault="000B30FA" w:rsidP="000B30FA">
                            <w:pPr>
                              <w:pStyle w:val="TLKontakty"/>
                              <w:spacing w:after="80" w:line="240" w:lineRule="auto"/>
                              <w:rPr>
                                <w:color w:val="auto"/>
                              </w:rPr>
                            </w:pPr>
                          </w:p>
                          <w:p w14:paraId="19D6AF6B" w14:textId="77777777" w:rsidR="000B30FA" w:rsidRPr="004A61C5" w:rsidRDefault="000B30FA"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5C1468AC"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16006F4B" w14:textId="77777777" w:rsidR="000B30FA" w:rsidRPr="004A61C5" w:rsidRDefault="000B30FA" w:rsidP="000B30FA">
                            <w:pPr>
                              <w:pStyle w:val="TLKontakty"/>
                              <w:spacing w:after="80" w:line="240" w:lineRule="auto"/>
                              <w:rPr>
                                <w:color w:val="auto"/>
                              </w:rPr>
                            </w:pPr>
                          </w:p>
                          <w:p w14:paraId="29BA5DCC" w14:textId="77777777" w:rsidR="000B30FA" w:rsidRPr="004A61C5" w:rsidRDefault="000B30FA"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6DAD34DF"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28D24015" w14:textId="77777777" w:rsidR="000B30FA" w:rsidRPr="004A61C5" w:rsidRDefault="000B30FA" w:rsidP="000B30FA">
                            <w:pPr>
                              <w:pStyle w:val="TLKontakty"/>
                              <w:spacing w:after="80" w:line="240" w:lineRule="auto"/>
                              <w:rPr>
                                <w:b w:val="0"/>
                                <w:color w:val="auto"/>
                              </w:rPr>
                            </w:pPr>
                          </w:p>
                          <w:p w14:paraId="24F11CDA" w14:textId="77777777" w:rsidR="000B30FA" w:rsidRPr="004A61C5" w:rsidRDefault="000B30FA"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50ECAC03"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228FE09C" w14:textId="77777777" w:rsidR="000B30FA" w:rsidRPr="004A61C5" w:rsidRDefault="000B30FA" w:rsidP="000B30FA">
                            <w:pPr>
                              <w:pStyle w:val="TLKontakty"/>
                              <w:spacing w:after="80" w:line="240" w:lineRule="auto"/>
                              <w:rPr>
                                <w:color w:val="auto"/>
                              </w:rPr>
                            </w:pPr>
                          </w:p>
                          <w:p w14:paraId="04A87B45" w14:textId="77777777" w:rsidR="000B30FA" w:rsidRPr="004A61C5" w:rsidRDefault="000B30FA"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4E8DBB31"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2E531853" w14:textId="77777777" w:rsidR="000B30FA" w:rsidRPr="004A61C5" w:rsidRDefault="000B30FA" w:rsidP="000B30FA">
                            <w:pPr>
                              <w:pStyle w:val="TLKontakty"/>
                              <w:spacing w:after="80" w:line="240" w:lineRule="auto"/>
                              <w:rPr>
                                <w:b w:val="0"/>
                                <w:color w:val="auto"/>
                              </w:rPr>
                            </w:pPr>
                          </w:p>
                          <w:p w14:paraId="44D8F39B" w14:textId="77777777" w:rsidR="000B30FA" w:rsidRPr="004A61C5" w:rsidRDefault="000B30FA"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520657C6"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862384C" w14:textId="77777777" w:rsidR="000B30FA" w:rsidRDefault="000B30FA" w:rsidP="000B30FA">
                            <w:pPr>
                              <w:pStyle w:val="TLKontakty"/>
                              <w:spacing w:after="80" w:line="240" w:lineRule="auto"/>
                            </w:pPr>
                          </w:p>
                          <w:p w14:paraId="4B168EA1" w14:textId="77777777" w:rsidR="000B30FA" w:rsidRPr="00BC731E" w:rsidRDefault="000B30FA"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3B6A9A38" w14:textId="77777777" w:rsidR="000B30FA" w:rsidRPr="004A61C5" w:rsidRDefault="000B30FA"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3AB271F" w14:textId="77777777" w:rsidR="000B30FA" w:rsidRPr="004A61C5" w:rsidRDefault="000B30FA" w:rsidP="000B30FA">
                            <w:pPr>
                              <w:pStyle w:val="TLKontakty"/>
                              <w:spacing w:after="80" w:line="240" w:lineRule="auto"/>
                              <w:rPr>
                                <w:b w:val="0"/>
                                <w:color w:val="auto"/>
                              </w:rPr>
                            </w:pPr>
                          </w:p>
                          <w:p w14:paraId="58087C65" w14:textId="77777777" w:rsidR="000B30FA" w:rsidRPr="005E7C78" w:rsidRDefault="000B30FA"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58990801" w14:textId="77777777" w:rsidR="000B30FA" w:rsidRPr="005E7C78" w:rsidRDefault="000B30FA"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01D4FBFD" w14:textId="77777777" w:rsidR="000B30FA" w:rsidRPr="005E7C78" w:rsidRDefault="000B30FA" w:rsidP="000B30FA">
                            <w:pPr>
                              <w:pStyle w:val="TLKontakty"/>
                              <w:spacing w:after="80" w:line="240" w:lineRule="auto"/>
                              <w:rPr>
                                <w:b w:val="0"/>
                                <w:color w:val="auto"/>
                              </w:rPr>
                            </w:pPr>
                          </w:p>
                          <w:p w14:paraId="62D3C26B" w14:textId="77777777" w:rsidR="000B30FA" w:rsidRPr="005E7C78" w:rsidRDefault="000B30FA"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70D674D6" w14:textId="77777777" w:rsidR="000B30FA" w:rsidRDefault="000B30FA"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6E4D3126" w14:textId="77777777" w:rsidR="000B30FA" w:rsidRPr="005E7C78" w:rsidRDefault="000B30FA" w:rsidP="000B30FA">
                            <w:pPr>
                              <w:pStyle w:val="TLKontakty"/>
                              <w:spacing w:after="80" w:line="240" w:lineRule="auto"/>
                              <w:rPr>
                                <w:b w:val="0"/>
                                <w:color w:val="auto"/>
                              </w:rPr>
                            </w:pPr>
                          </w:p>
                          <w:p w14:paraId="22635EF1" w14:textId="77777777" w:rsidR="000B30FA" w:rsidRPr="005E7C78" w:rsidRDefault="000B30FA"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593DF8D3" w14:textId="77777777" w:rsidR="0010437D" w:rsidRPr="0010437D" w:rsidRDefault="000B30FA"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B97F277"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" filled="f" stroked="f">
                <v:textbox style="mso-fit-shape-to-text:t" inset="0,0,0,0">
                  <w:txbxContent>
                    <w:p w14:paraId="1EC8C3CE" w14:textId="77777777" w:rsidR="000B30FA" w:rsidRPr="006F5416" w:rsidRDefault="000B30FA" w:rsidP="000B30FA">
                      <w:pPr>
                        <w:pStyle w:val="TLKontaktyerven"/>
                      </w:pPr>
                      <w:r w:rsidRPr="006F5416">
                        <w:t>KONTAKTY V ÚSTŘEDÍ</w:t>
                      </w:r>
                    </w:p>
                    <w:p w14:paraId="170C6C9D" w14:textId="77777777" w:rsidR="000B30FA" w:rsidRPr="007D40DF" w:rsidRDefault="000B30FA"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52AF6E0B" w14:textId="77777777" w:rsidR="000B30FA" w:rsidRPr="00D235B7" w:rsidRDefault="000B30FA"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2F1D7FE0" w14:textId="77777777" w:rsidR="000B30FA" w:rsidRPr="00D235B7" w:rsidRDefault="000B30FA"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19BF9316" w14:textId="77777777" w:rsidR="000B30FA" w:rsidRPr="00D235B7" w:rsidRDefault="000B30FA"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657A7D3F" w14:textId="77777777" w:rsidR="000B30FA" w:rsidRPr="00D235B7" w:rsidRDefault="000B30FA"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2723B3F4" w14:textId="77777777" w:rsidR="000B30FA" w:rsidRPr="004A61C5" w:rsidRDefault="000B30FA" w:rsidP="000B30FA">
                      <w:pPr>
                        <w:pStyle w:val="TLKontakty"/>
                        <w:spacing w:after="80" w:line="240" w:lineRule="auto"/>
                        <w:contextualSpacing w:val="0"/>
                        <w:rPr>
                          <w:color w:val="auto"/>
                        </w:rPr>
                      </w:pPr>
                    </w:p>
                    <w:p w14:paraId="1FBB57DB" w14:textId="77777777" w:rsidR="000B30FA" w:rsidRPr="00D66223" w:rsidRDefault="000B30FA" w:rsidP="000B30FA">
                      <w:pPr>
                        <w:pStyle w:val="TLKontaktyerven"/>
                      </w:pPr>
                      <w:r w:rsidRPr="00D66223">
                        <w:t>INFORMAČNÍ SLUŽBY V REGIONECH</w:t>
                      </w:r>
                    </w:p>
                    <w:p w14:paraId="71263995" w14:textId="77777777" w:rsidR="000B30FA" w:rsidRPr="00992CF3" w:rsidRDefault="000B30FA"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627BFED7" w14:textId="77777777" w:rsidR="000B30FA" w:rsidRPr="00992CF3" w:rsidRDefault="000B30FA"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49EC65BB" w14:textId="77777777" w:rsidR="000B30FA" w:rsidRPr="004A61C5" w:rsidRDefault="000B30FA" w:rsidP="000B30FA">
                      <w:pPr>
                        <w:pStyle w:val="TLKontakty"/>
                        <w:spacing w:after="80" w:line="240" w:lineRule="auto"/>
                        <w:rPr>
                          <w:color w:val="auto"/>
                        </w:rPr>
                      </w:pPr>
                    </w:p>
                    <w:p w14:paraId="0D0798CB" w14:textId="77777777" w:rsidR="000B30FA" w:rsidRPr="00992CF3" w:rsidRDefault="000B30FA"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777D5FC3" w14:textId="77777777" w:rsidR="000B30FA" w:rsidRPr="00992CF3" w:rsidRDefault="000B30FA"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1FCFA8A3" w14:textId="77777777" w:rsidR="000B30FA" w:rsidRPr="004A61C5" w:rsidRDefault="000B30FA" w:rsidP="000B30FA">
                      <w:pPr>
                        <w:pStyle w:val="TLKontakty"/>
                        <w:spacing w:after="80" w:line="240" w:lineRule="auto"/>
                        <w:rPr>
                          <w:color w:val="auto"/>
                        </w:rPr>
                      </w:pPr>
                    </w:p>
                    <w:p w14:paraId="7C854529" w14:textId="77777777" w:rsidR="000B30FA" w:rsidRPr="00992CF3" w:rsidRDefault="000B30FA"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1FBB2ED5" w14:textId="77777777" w:rsidR="000B30FA" w:rsidRPr="00992CF3" w:rsidRDefault="000B30FA"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6B005B72" w14:textId="77777777" w:rsidR="000B30FA" w:rsidRPr="004A61C5" w:rsidRDefault="000B30FA" w:rsidP="000B30FA">
                      <w:pPr>
                        <w:pStyle w:val="TLKontakty"/>
                        <w:spacing w:after="80" w:line="240" w:lineRule="auto"/>
                        <w:rPr>
                          <w:color w:val="auto"/>
                        </w:rPr>
                      </w:pPr>
                    </w:p>
                    <w:p w14:paraId="07C11BDB" w14:textId="77777777" w:rsidR="000B30FA" w:rsidRPr="00BC731E" w:rsidRDefault="000B30FA"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1656425B"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063C4D77" w14:textId="77777777" w:rsidR="000B30FA" w:rsidRPr="004A61C5" w:rsidRDefault="000B30FA" w:rsidP="000B30FA">
                      <w:pPr>
                        <w:pStyle w:val="TLKontakty"/>
                        <w:spacing w:after="80" w:line="240" w:lineRule="auto"/>
                        <w:rPr>
                          <w:color w:val="auto"/>
                        </w:rPr>
                      </w:pPr>
                    </w:p>
                    <w:p w14:paraId="52748EBE" w14:textId="77777777" w:rsidR="000B30FA" w:rsidRPr="004A61C5" w:rsidRDefault="000B30FA"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5C94F7EC"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9F7FDF6" w14:textId="77777777" w:rsidR="000B30FA" w:rsidRPr="004A61C5" w:rsidRDefault="000B30FA" w:rsidP="000B30FA">
                      <w:pPr>
                        <w:pStyle w:val="TLKontakty"/>
                        <w:spacing w:after="80" w:line="240" w:lineRule="auto"/>
                        <w:rPr>
                          <w:color w:val="auto"/>
                        </w:rPr>
                      </w:pPr>
                    </w:p>
                    <w:p w14:paraId="19D6AF6B" w14:textId="77777777" w:rsidR="000B30FA" w:rsidRPr="004A61C5" w:rsidRDefault="000B30FA"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5C1468AC"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16006F4B" w14:textId="77777777" w:rsidR="000B30FA" w:rsidRPr="004A61C5" w:rsidRDefault="000B30FA" w:rsidP="000B30FA">
                      <w:pPr>
                        <w:pStyle w:val="TLKontakty"/>
                        <w:spacing w:after="80" w:line="240" w:lineRule="auto"/>
                        <w:rPr>
                          <w:color w:val="auto"/>
                        </w:rPr>
                      </w:pPr>
                    </w:p>
                    <w:p w14:paraId="29BA5DCC" w14:textId="77777777" w:rsidR="000B30FA" w:rsidRPr="004A61C5" w:rsidRDefault="000B30FA"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6DAD34DF"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28D24015" w14:textId="77777777" w:rsidR="000B30FA" w:rsidRPr="004A61C5" w:rsidRDefault="000B30FA" w:rsidP="000B30FA">
                      <w:pPr>
                        <w:pStyle w:val="TLKontakty"/>
                        <w:spacing w:after="80" w:line="240" w:lineRule="auto"/>
                        <w:rPr>
                          <w:b w:val="0"/>
                          <w:color w:val="auto"/>
                        </w:rPr>
                      </w:pPr>
                    </w:p>
                    <w:p w14:paraId="24F11CDA" w14:textId="77777777" w:rsidR="000B30FA" w:rsidRPr="004A61C5" w:rsidRDefault="000B30FA"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50ECAC03"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228FE09C" w14:textId="77777777" w:rsidR="000B30FA" w:rsidRPr="004A61C5" w:rsidRDefault="000B30FA" w:rsidP="000B30FA">
                      <w:pPr>
                        <w:pStyle w:val="TLKontakty"/>
                        <w:spacing w:after="80" w:line="240" w:lineRule="auto"/>
                        <w:rPr>
                          <w:color w:val="auto"/>
                        </w:rPr>
                      </w:pPr>
                    </w:p>
                    <w:p w14:paraId="04A87B45" w14:textId="77777777" w:rsidR="000B30FA" w:rsidRPr="004A61C5" w:rsidRDefault="000B30FA"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4E8DBB31"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2E531853" w14:textId="77777777" w:rsidR="000B30FA" w:rsidRPr="004A61C5" w:rsidRDefault="000B30FA" w:rsidP="000B30FA">
                      <w:pPr>
                        <w:pStyle w:val="TLKontakty"/>
                        <w:spacing w:after="80" w:line="240" w:lineRule="auto"/>
                        <w:rPr>
                          <w:b w:val="0"/>
                          <w:color w:val="auto"/>
                        </w:rPr>
                      </w:pPr>
                    </w:p>
                    <w:p w14:paraId="44D8F39B" w14:textId="77777777" w:rsidR="000B30FA" w:rsidRPr="004A61C5" w:rsidRDefault="000B30FA"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520657C6" w14:textId="77777777" w:rsidR="000B30FA" w:rsidRPr="004A61C5" w:rsidRDefault="000B30FA"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862384C" w14:textId="77777777" w:rsidR="000B30FA" w:rsidRDefault="000B30FA" w:rsidP="000B30FA">
                      <w:pPr>
                        <w:pStyle w:val="TLKontakty"/>
                        <w:spacing w:after="80" w:line="240" w:lineRule="auto"/>
                      </w:pPr>
                    </w:p>
                    <w:p w14:paraId="4B168EA1" w14:textId="77777777" w:rsidR="000B30FA" w:rsidRPr="00BC731E" w:rsidRDefault="000B30FA"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3B6A9A38" w14:textId="77777777" w:rsidR="000B30FA" w:rsidRPr="004A61C5" w:rsidRDefault="000B30FA"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3AB271F" w14:textId="77777777" w:rsidR="000B30FA" w:rsidRPr="004A61C5" w:rsidRDefault="000B30FA" w:rsidP="000B30FA">
                      <w:pPr>
                        <w:pStyle w:val="TLKontakty"/>
                        <w:spacing w:after="80" w:line="240" w:lineRule="auto"/>
                        <w:rPr>
                          <w:b w:val="0"/>
                          <w:color w:val="auto"/>
                        </w:rPr>
                      </w:pPr>
                    </w:p>
                    <w:p w14:paraId="58087C65" w14:textId="77777777" w:rsidR="000B30FA" w:rsidRPr="005E7C78" w:rsidRDefault="000B30FA"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58990801" w14:textId="77777777" w:rsidR="000B30FA" w:rsidRPr="005E7C78" w:rsidRDefault="000B30FA"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01D4FBFD" w14:textId="77777777" w:rsidR="000B30FA" w:rsidRPr="005E7C78" w:rsidRDefault="000B30FA" w:rsidP="000B30FA">
                      <w:pPr>
                        <w:pStyle w:val="TLKontakty"/>
                        <w:spacing w:after="80" w:line="240" w:lineRule="auto"/>
                        <w:rPr>
                          <w:b w:val="0"/>
                          <w:color w:val="auto"/>
                        </w:rPr>
                      </w:pPr>
                    </w:p>
                    <w:p w14:paraId="62D3C26B" w14:textId="77777777" w:rsidR="000B30FA" w:rsidRPr="005E7C78" w:rsidRDefault="000B30FA"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70D674D6" w14:textId="77777777" w:rsidR="000B30FA" w:rsidRDefault="000B30FA"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6E4D3126" w14:textId="77777777" w:rsidR="000B30FA" w:rsidRPr="005E7C78" w:rsidRDefault="000B30FA" w:rsidP="000B30FA">
                      <w:pPr>
                        <w:pStyle w:val="TLKontakty"/>
                        <w:spacing w:after="80" w:line="240" w:lineRule="auto"/>
                        <w:rPr>
                          <w:b w:val="0"/>
                          <w:color w:val="auto"/>
                        </w:rPr>
                      </w:pPr>
                    </w:p>
                    <w:p w14:paraId="22635EF1" w14:textId="77777777" w:rsidR="000B30FA" w:rsidRPr="005E7C78" w:rsidRDefault="000B30FA"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593DF8D3" w14:textId="77777777" w:rsidR="0010437D" w:rsidRPr="0010437D" w:rsidRDefault="000B30FA"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14:anchorId="3B9B9D0A" wp14:editId="5BE45BCD">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AE99BE" w14:textId="0F184B14" w:rsidR="000A3A2C" w:rsidRPr="00321924" w:rsidRDefault="00834304" w:rsidP="008F029B">
                            <w:r w:rsidRPr="00321924">
                              <w:br/>
                            </w:r>
                            <w:r w:rsidR="000A3A2C" w:rsidRPr="00321924">
                              <w:t>© Český statistický úřad</w:t>
                            </w:r>
                            <w:r w:rsidR="00321924" w:rsidRPr="00321924">
                              <w:t xml:space="preserve">, </w:t>
                            </w:r>
                            <w:r w:rsidR="009E20CA">
                              <w:t>Praha</w:t>
                            </w:r>
                            <w:r w:rsidR="000A3A2C" w:rsidRPr="00321924">
                              <w:t xml:space="preserve">, </w:t>
                            </w:r>
                            <w:r w:rsidR="009E20CA">
                              <w:t>202</w:t>
                            </w:r>
                            <w:r w:rsidR="0072564B">
                              <w:t>1</w:t>
                            </w:r>
                          </w:p>
                          <w:p w14:paraId="3B4D0B9B" w14:textId="77777777" w:rsidR="00F15AAA" w:rsidRDefault="00F15AAA"/>
                          <w:p w14:paraId="15C2FD45" w14:textId="60BEB1FF" w:rsidR="000A3A2C" w:rsidRPr="00841D9F" w:rsidRDefault="000A3A2C" w:rsidP="000A3A2C">
                            <w:r w:rsidRPr="00841D9F">
                              <w:rPr>
                                <w:szCs w:val="26"/>
                              </w:rPr>
                              <w:t>ISBN XX-XXXX-XXX-X</w:t>
                            </w:r>
                            <w:r w:rsidR="0024592D">
                              <w:rPr>
                                <w:szCs w:val="26"/>
                              </w:rPr>
                              <w:t xml:space="preserve">  </w:t>
                            </w:r>
                            <w:r w:rsidRPr="00841D9F">
                              <w:t>(pouze u nepravidelných a ročních publikací)</w:t>
                            </w:r>
                          </w:p>
                          <w:p w14:paraId="747B103D" w14:textId="77777777" w:rsidR="000A3A2C" w:rsidRPr="00AF2852" w:rsidRDefault="000A3A2C"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B9D0A"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" filled="f" stroked="f">
                <v:textbox inset="0,0,0,0">
                  <w:txbxContent>
                    <w:p w14:paraId="6EAE99BE" w14:textId="0F184B14" w:rsidR="000A3A2C" w:rsidRPr="00321924" w:rsidRDefault="00834304" w:rsidP="008F029B">
                      <w:r w:rsidRPr="00321924">
                        <w:br/>
                      </w:r>
                      <w:r w:rsidR="000A3A2C" w:rsidRPr="00321924">
                        <w:t>© Český statistický úřad</w:t>
                      </w:r>
                      <w:r w:rsidR="00321924" w:rsidRPr="00321924">
                        <w:t xml:space="preserve">, </w:t>
                      </w:r>
                      <w:r w:rsidR="009E20CA">
                        <w:t>Praha</w:t>
                      </w:r>
                      <w:r w:rsidR="000A3A2C" w:rsidRPr="00321924">
                        <w:t xml:space="preserve">, </w:t>
                      </w:r>
                      <w:r w:rsidR="009E20CA">
                        <w:t>202</w:t>
                      </w:r>
                      <w:r w:rsidR="0072564B">
                        <w:t>1</w:t>
                      </w:r>
                    </w:p>
                    <w:p w14:paraId="3B4D0B9B" w14:textId="77777777" w:rsidR="00F15AAA" w:rsidRDefault="00F15AAA"/>
                    <w:p w14:paraId="15C2FD45" w14:textId="60BEB1FF" w:rsidR="000A3A2C" w:rsidRPr="00841D9F" w:rsidRDefault="000A3A2C" w:rsidP="000A3A2C">
                      <w:r w:rsidRPr="00841D9F">
                        <w:rPr>
                          <w:szCs w:val="26"/>
                        </w:rPr>
                        <w:t>ISBN XX-XXXX-XXX-X</w:t>
                      </w:r>
                      <w:r w:rsidR="0024592D">
                        <w:rPr>
                          <w:szCs w:val="26"/>
                        </w:rPr>
                        <w:t xml:space="preserve">  </w:t>
                      </w:r>
                      <w:r w:rsidRPr="00841D9F">
                        <w:t>(pouze u nepravidelných a ročních publikací)</w:t>
                      </w:r>
                    </w:p>
                    <w:p w14:paraId="747B103D" w14:textId="77777777" w:rsidR="000A3A2C" w:rsidRPr="00AF2852" w:rsidRDefault="000A3A2C"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14:anchorId="62A2B923" wp14:editId="17A5629D">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38D035" w14:textId="77777777" w:rsidR="000A3A2C" w:rsidRPr="009A1902" w:rsidRDefault="000A3A2C"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sidR="004A14E4">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2A2B923"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" filled="f" stroked="f">
                <v:textbox style="mso-fit-shape-to-text:t" inset="0,0,0,0">
                  <w:txbxContent>
                    <w:p w14:paraId="7738D035" w14:textId="77777777" w:rsidR="000A3A2C" w:rsidRPr="009A1902" w:rsidRDefault="000A3A2C"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sidR="004A14E4">
                        <w:rPr>
                          <w:b/>
                          <w:bCs/>
                          <w:sz w:val="24"/>
                        </w:rPr>
                        <w:t>www.czso.cz</w:t>
                      </w:r>
                    </w:p>
                  </w:txbxContent>
                </v:textbox>
                <w10:wrap anchorx="page" anchory="page"/>
                <w10:anchorlock/>
              </v:shape>
            </w:pict>
          </mc:Fallback>
        </mc:AlternateContent>
      </w:r>
    </w:p>
    <w:p w14:paraId="7E235838" w14:textId="77777777" w:rsidR="00F564BD" w:rsidRDefault="00EE4B1B" w:rsidP="00556E51">
      <w:pPr>
        <w:pStyle w:val="Obsah"/>
        <w:spacing w:after="0"/>
      </w:pPr>
      <w:r w:rsidRPr="006F5416">
        <w:lastRenderedPageBreak/>
        <w:t>Obsah</w:t>
      </w:r>
    </w:p>
    <w:sdt>
      <w:sdtPr>
        <w:rPr>
          <w:rFonts w:eastAsia="Times New Roman"/>
          <w:b w:val="0"/>
          <w:bCs w:val="0"/>
          <w:color w:val="auto"/>
          <w:sz w:val="20"/>
          <w:szCs w:val="24"/>
        </w:rPr>
        <w:id w:val="468174716"/>
        <w:docPartObj>
          <w:docPartGallery w:val="Table of Contents"/>
          <w:docPartUnique/>
        </w:docPartObj>
      </w:sdtPr>
      <w:sdtEndPr/>
      <w:sdtContent>
        <w:p w14:paraId="2CFC5594" w14:textId="77777777" w:rsidR="004D19DD" w:rsidRDefault="004D19DD" w:rsidP="00F564BD">
          <w:pPr>
            <w:pStyle w:val="Nadpis1"/>
          </w:pPr>
        </w:p>
        <w:p w14:paraId="448DFDBB" w14:textId="579ADEDA" w:rsidR="006321F9" w:rsidRDefault="004D19DD">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0108914" w:history="1">
            <w:r w:rsidR="006321F9" w:rsidRPr="003E2CFB">
              <w:rPr>
                <w:rStyle w:val="Hypertextovodkaz"/>
                <w:noProof/>
              </w:rPr>
              <w:t>Úvod</w:t>
            </w:r>
            <w:r w:rsidR="006321F9">
              <w:rPr>
                <w:noProof/>
                <w:webHidden/>
              </w:rPr>
              <w:tab/>
            </w:r>
            <w:r w:rsidR="006321F9">
              <w:rPr>
                <w:noProof/>
                <w:webHidden/>
              </w:rPr>
              <w:fldChar w:fldCharType="begin"/>
            </w:r>
            <w:r w:rsidR="006321F9">
              <w:rPr>
                <w:noProof/>
                <w:webHidden/>
              </w:rPr>
              <w:instrText xml:space="preserve"> PAGEREF _Toc80108914 \h </w:instrText>
            </w:r>
            <w:r w:rsidR="006321F9">
              <w:rPr>
                <w:noProof/>
                <w:webHidden/>
              </w:rPr>
            </w:r>
            <w:r w:rsidR="006321F9">
              <w:rPr>
                <w:noProof/>
                <w:webHidden/>
              </w:rPr>
              <w:fldChar w:fldCharType="separate"/>
            </w:r>
            <w:r w:rsidR="00A17758">
              <w:rPr>
                <w:noProof/>
                <w:webHidden/>
              </w:rPr>
              <w:t>4</w:t>
            </w:r>
            <w:r w:rsidR="006321F9">
              <w:rPr>
                <w:noProof/>
                <w:webHidden/>
              </w:rPr>
              <w:fldChar w:fldCharType="end"/>
            </w:r>
          </w:hyperlink>
        </w:p>
        <w:p w14:paraId="164BB991" w14:textId="602F8991" w:rsidR="006321F9" w:rsidRDefault="006321F9">
          <w:pPr>
            <w:pStyle w:val="Obsah1"/>
            <w:rPr>
              <w:rFonts w:asciiTheme="minorHAnsi" w:eastAsiaTheme="minorEastAsia" w:hAnsiTheme="minorHAnsi" w:cstheme="minorBidi"/>
              <w:noProof/>
              <w:sz w:val="22"/>
              <w:szCs w:val="22"/>
            </w:rPr>
          </w:pPr>
          <w:hyperlink w:anchor="_Toc80108915" w:history="1">
            <w:r w:rsidRPr="003E2CFB">
              <w:rPr>
                <w:rStyle w:val="Hypertextovodkaz"/>
                <w:noProof/>
              </w:rPr>
              <w:t>Metodika</w:t>
            </w:r>
            <w:r>
              <w:rPr>
                <w:noProof/>
                <w:webHidden/>
              </w:rPr>
              <w:tab/>
            </w:r>
            <w:r>
              <w:rPr>
                <w:noProof/>
                <w:webHidden/>
              </w:rPr>
              <w:fldChar w:fldCharType="begin"/>
            </w:r>
            <w:r>
              <w:rPr>
                <w:noProof/>
                <w:webHidden/>
              </w:rPr>
              <w:instrText xml:space="preserve"> PAGEREF _Toc80108915 \h </w:instrText>
            </w:r>
            <w:r>
              <w:rPr>
                <w:noProof/>
                <w:webHidden/>
              </w:rPr>
            </w:r>
            <w:r>
              <w:rPr>
                <w:noProof/>
                <w:webHidden/>
              </w:rPr>
              <w:fldChar w:fldCharType="separate"/>
            </w:r>
            <w:r w:rsidR="00A17758">
              <w:rPr>
                <w:noProof/>
                <w:webHidden/>
              </w:rPr>
              <w:t>4</w:t>
            </w:r>
            <w:r>
              <w:rPr>
                <w:noProof/>
                <w:webHidden/>
              </w:rPr>
              <w:fldChar w:fldCharType="end"/>
            </w:r>
          </w:hyperlink>
        </w:p>
        <w:p w14:paraId="721A9FDA" w14:textId="6F30D6D4" w:rsidR="006321F9" w:rsidRDefault="006321F9">
          <w:pPr>
            <w:pStyle w:val="Obsah1"/>
            <w:rPr>
              <w:rFonts w:asciiTheme="minorHAnsi" w:eastAsiaTheme="minorEastAsia" w:hAnsiTheme="minorHAnsi" w:cstheme="minorBidi"/>
              <w:noProof/>
              <w:sz w:val="22"/>
              <w:szCs w:val="22"/>
            </w:rPr>
          </w:pPr>
          <w:hyperlink w:anchor="_Toc80108916" w:history="1">
            <w:r w:rsidRPr="003E2CFB">
              <w:rPr>
                <w:rStyle w:val="Hypertextovodkaz"/>
                <w:noProof/>
              </w:rPr>
              <w:t>An</w:t>
            </w:r>
            <w:r w:rsidRPr="003E2CFB">
              <w:rPr>
                <w:rStyle w:val="Hypertextovodkaz"/>
                <w:noProof/>
              </w:rPr>
              <w:t>a</w:t>
            </w:r>
            <w:r w:rsidRPr="003E2CFB">
              <w:rPr>
                <w:rStyle w:val="Hypertextovodkaz"/>
                <w:noProof/>
              </w:rPr>
              <w:t>lytická část</w:t>
            </w:r>
            <w:r>
              <w:rPr>
                <w:noProof/>
                <w:webHidden/>
              </w:rPr>
              <w:tab/>
            </w:r>
            <w:r>
              <w:rPr>
                <w:noProof/>
                <w:webHidden/>
              </w:rPr>
              <w:fldChar w:fldCharType="begin"/>
            </w:r>
            <w:r>
              <w:rPr>
                <w:noProof/>
                <w:webHidden/>
              </w:rPr>
              <w:instrText xml:space="preserve"> PAGEREF _Toc80108916 \h </w:instrText>
            </w:r>
            <w:r>
              <w:rPr>
                <w:noProof/>
                <w:webHidden/>
              </w:rPr>
            </w:r>
            <w:r>
              <w:rPr>
                <w:noProof/>
                <w:webHidden/>
              </w:rPr>
              <w:fldChar w:fldCharType="separate"/>
            </w:r>
            <w:r w:rsidR="00A17758">
              <w:rPr>
                <w:noProof/>
                <w:webHidden/>
              </w:rPr>
              <w:t>7</w:t>
            </w:r>
            <w:r>
              <w:rPr>
                <w:noProof/>
                <w:webHidden/>
              </w:rPr>
              <w:fldChar w:fldCharType="end"/>
            </w:r>
          </w:hyperlink>
        </w:p>
        <w:p w14:paraId="02736689" w14:textId="2074C091" w:rsidR="006321F9" w:rsidRDefault="006321F9">
          <w:pPr>
            <w:pStyle w:val="Obsah1"/>
            <w:rPr>
              <w:rFonts w:asciiTheme="minorHAnsi" w:eastAsiaTheme="minorEastAsia" w:hAnsiTheme="minorHAnsi" w:cstheme="minorBidi"/>
              <w:noProof/>
              <w:sz w:val="22"/>
              <w:szCs w:val="22"/>
            </w:rPr>
          </w:pPr>
          <w:hyperlink w:anchor="_Toc80108917" w:history="1">
            <w:r w:rsidRPr="003E2CFB">
              <w:rPr>
                <w:rStyle w:val="Hypertextovodkaz"/>
                <w:noProof/>
              </w:rPr>
              <w:t>Tabulková část – seznam tabulek</w:t>
            </w:r>
            <w:r>
              <w:rPr>
                <w:noProof/>
                <w:webHidden/>
              </w:rPr>
              <w:tab/>
            </w:r>
            <w:r>
              <w:rPr>
                <w:noProof/>
                <w:webHidden/>
              </w:rPr>
              <w:fldChar w:fldCharType="begin"/>
            </w:r>
            <w:r>
              <w:rPr>
                <w:noProof/>
                <w:webHidden/>
              </w:rPr>
              <w:instrText xml:space="preserve"> PAGEREF _Toc80108917 \h </w:instrText>
            </w:r>
            <w:r>
              <w:rPr>
                <w:noProof/>
                <w:webHidden/>
              </w:rPr>
            </w:r>
            <w:r>
              <w:rPr>
                <w:noProof/>
                <w:webHidden/>
              </w:rPr>
              <w:fldChar w:fldCharType="separate"/>
            </w:r>
            <w:r w:rsidR="00A17758">
              <w:rPr>
                <w:noProof/>
                <w:webHidden/>
              </w:rPr>
              <w:t>14</w:t>
            </w:r>
            <w:r>
              <w:rPr>
                <w:noProof/>
                <w:webHidden/>
              </w:rPr>
              <w:fldChar w:fldCharType="end"/>
            </w:r>
          </w:hyperlink>
        </w:p>
        <w:p w14:paraId="1AA88971" w14:textId="60764B93" w:rsidR="004D19DD" w:rsidRDefault="004D19DD">
          <w:r>
            <w:rPr>
              <w:b/>
              <w:bCs/>
            </w:rPr>
            <w:fldChar w:fldCharType="end"/>
          </w:r>
        </w:p>
      </w:sdtContent>
    </w:sdt>
    <w:p w14:paraId="4EAD8738" w14:textId="77777777" w:rsidR="008E2C57" w:rsidRPr="006F5416" w:rsidRDefault="00087F2B" w:rsidP="006F5416">
      <w:pPr>
        <w:pStyle w:val="Obsahpoloky"/>
      </w:pPr>
      <w:r w:rsidRPr="006F5416">
        <w:br w:type="page"/>
      </w:r>
    </w:p>
    <w:p w14:paraId="72296102" w14:textId="77777777" w:rsidR="00556E51" w:rsidRDefault="00556E51" w:rsidP="0024592D">
      <w:pPr>
        <w:pStyle w:val="Nadpis1"/>
        <w:jc w:val="both"/>
      </w:pPr>
      <w:bookmarkStart w:id="24" w:name="_Toc80108914"/>
      <w:r w:rsidRPr="00556E51">
        <w:lastRenderedPageBreak/>
        <w:t>Úvod</w:t>
      </w:r>
      <w:bookmarkEnd w:id="24"/>
    </w:p>
    <w:p w14:paraId="0A19315C" w14:textId="77777777" w:rsidR="00D341CB" w:rsidRDefault="00D341CB" w:rsidP="00D341CB">
      <w:pPr>
        <w:jc w:val="both"/>
      </w:pPr>
      <w:r w:rsidRPr="00742F44">
        <w:t xml:space="preserve">Cílem </w:t>
      </w:r>
      <w:r>
        <w:t>publikace a zejména její tabulkové přílohy</w:t>
      </w:r>
      <w:r w:rsidRPr="00742F44">
        <w:t xml:space="preserve"> je podrobně popsat </w:t>
      </w:r>
      <w:r w:rsidRPr="00CA2142">
        <w:rPr>
          <w:b/>
        </w:rPr>
        <w:t>strukturu mezd zaměstnanců</w:t>
      </w:r>
      <w:r w:rsidRPr="00742F44">
        <w:t xml:space="preserve">, kteří pracují jako </w:t>
      </w:r>
      <w:r w:rsidRPr="00BD6F3F">
        <w:t>učitelé v mateřských, základních a středních školách</w:t>
      </w:r>
      <w:r w:rsidRPr="00742F44">
        <w:t xml:space="preserve"> a nalézt odlišnosti ve mzdových úrovních různých skupin této kategorie zaměstnanců. Například podle jejich pohlaví, věku, </w:t>
      </w:r>
      <w:r>
        <w:t xml:space="preserve">sféry působení, </w:t>
      </w:r>
      <w:r w:rsidRPr="00742F44">
        <w:t>dosaženého vzdělání či délky zaměstnání.</w:t>
      </w:r>
    </w:p>
    <w:p w14:paraId="03873A04" w14:textId="77777777" w:rsidR="00D341CB" w:rsidRDefault="00D341CB" w:rsidP="00D341CB">
      <w:pPr>
        <w:jc w:val="both"/>
      </w:pPr>
      <w:r w:rsidRPr="00742F44">
        <w:t xml:space="preserve">Kromě absolutních údajů o výši mezd je u většiny tabulek k dispozici i </w:t>
      </w:r>
      <w:r w:rsidRPr="00CA2142">
        <w:rPr>
          <w:b/>
        </w:rPr>
        <w:t>srovnání se mzdami za zaměstnance v národním hospodářství celkem</w:t>
      </w:r>
      <w:r w:rsidRPr="00742F44">
        <w:t xml:space="preserve">, resp. za </w:t>
      </w:r>
      <w:r w:rsidRPr="00CA2142">
        <w:rPr>
          <w:b/>
        </w:rPr>
        <w:t>vybrané skupiny zaměstnanců</w:t>
      </w:r>
      <w:r w:rsidRPr="00742F44">
        <w:t xml:space="preserve"> např. podle pohlaví, věku, vzdělání, </w:t>
      </w:r>
      <w:r>
        <w:t xml:space="preserve">platové vs. mzdové </w:t>
      </w:r>
      <w:r w:rsidRPr="00742F44">
        <w:t>sféry</w:t>
      </w:r>
      <w:r>
        <w:t xml:space="preserve"> </w:t>
      </w:r>
      <w:r w:rsidRPr="00742F44">
        <w:t xml:space="preserve">či kraje jejich působení. </w:t>
      </w:r>
      <w:r>
        <w:t xml:space="preserve">Toto srovnání </w:t>
      </w:r>
      <w:r w:rsidRPr="00126379">
        <w:t>učitelských platů s průměrnou mzdou</w:t>
      </w:r>
      <w:r>
        <w:t xml:space="preserve"> v ČR, která </w:t>
      </w:r>
      <w:r w:rsidRPr="00126379">
        <w:t xml:space="preserve">je vypočítávána z mezd všech </w:t>
      </w:r>
      <w:r>
        <w:t xml:space="preserve">zaměstnanců </w:t>
      </w:r>
      <w:r w:rsidRPr="00126379">
        <w:t>v České republice,</w:t>
      </w:r>
      <w:r>
        <w:t xml:space="preserve"> je doplněno i o podrobné </w:t>
      </w:r>
      <w:r w:rsidRPr="00CA2142">
        <w:rPr>
          <w:b/>
        </w:rPr>
        <w:t>srovnání se mzdou všech zaměstnanců s vysokoškolským vzděláním</w:t>
      </w:r>
      <w:r>
        <w:t xml:space="preserve"> ve sledovaných kategoriích. </w:t>
      </w:r>
    </w:p>
    <w:p w14:paraId="75C969A4" w14:textId="77777777" w:rsidR="00D341CB" w:rsidRDefault="00D341CB" w:rsidP="00D341CB">
      <w:pPr>
        <w:jc w:val="both"/>
      </w:pPr>
      <w:r>
        <w:t xml:space="preserve">Publikace obsahuje </w:t>
      </w:r>
      <w:r w:rsidRPr="00CA2142">
        <w:rPr>
          <w:b/>
        </w:rPr>
        <w:t>průměr a medián mezd</w:t>
      </w:r>
      <w:r>
        <w:t xml:space="preserve"> učitelů v regionálním školství, tj. na mateřských, základních, středních, vyšších odborných školách a učitelů pro děti a žáky se speciálními vzdělávacími potřebami. </w:t>
      </w:r>
    </w:p>
    <w:p w14:paraId="4AE6AFA4" w14:textId="77777777" w:rsidR="00D341CB" w:rsidRDefault="00D341CB" w:rsidP="00D341CB">
      <w:pPr>
        <w:jc w:val="both"/>
      </w:pPr>
      <w:r>
        <w:t xml:space="preserve">Pro doplnění jsou v tabulkové části uvedeny i údaje za </w:t>
      </w:r>
      <w:r w:rsidRPr="00CA2142">
        <w:rPr>
          <w:b/>
        </w:rPr>
        <w:t>vychovatele a asistenty pedagogů</w:t>
      </w:r>
      <w:r>
        <w:t>. Stěžejní částí publikace jsou tabulky doplněné stručnou analýzou.</w:t>
      </w:r>
    </w:p>
    <w:p w14:paraId="0EECF22F" w14:textId="77777777" w:rsidR="00D341CB" w:rsidRPr="00556E51" w:rsidRDefault="00D341CB" w:rsidP="00D341CB">
      <w:pPr>
        <w:jc w:val="both"/>
      </w:pPr>
      <w:r>
        <w:t xml:space="preserve">Data se týkají nejen roku 2020, ale nejrůznější členění jsou publikována také v časových řadách od roku 2013. </w:t>
      </w:r>
    </w:p>
    <w:p w14:paraId="3313B31E" w14:textId="77777777" w:rsidR="00D341CB" w:rsidRDefault="00D341CB" w:rsidP="00D341CB">
      <w:pPr>
        <w:pStyle w:val="Nadpis1"/>
        <w:jc w:val="both"/>
      </w:pPr>
      <w:bookmarkStart w:id="25" w:name="_Toc80108915"/>
      <w:r>
        <w:t>Metodika</w:t>
      </w:r>
      <w:bookmarkEnd w:id="25"/>
    </w:p>
    <w:p w14:paraId="15CB48AA" w14:textId="77777777" w:rsidR="00D341CB" w:rsidRDefault="00D341CB" w:rsidP="00D341CB">
      <w:pPr>
        <w:pStyle w:val="Nadpis4"/>
      </w:pPr>
      <w:r>
        <w:t>Zdroj dat</w:t>
      </w:r>
    </w:p>
    <w:p w14:paraId="32AF4F2A" w14:textId="77777777" w:rsidR="00D341CB" w:rsidRDefault="00D341CB" w:rsidP="00D341CB">
      <w:pPr>
        <w:jc w:val="both"/>
      </w:pPr>
      <w:r w:rsidRPr="00CA2142">
        <w:rPr>
          <w:b/>
        </w:rPr>
        <w:t>Zdrojem dat</w:t>
      </w:r>
      <w:r>
        <w:t xml:space="preserve"> pro </w:t>
      </w:r>
      <w:r w:rsidRPr="00742F44">
        <w:t>zde uvedené</w:t>
      </w:r>
      <w:r>
        <w:t xml:space="preserve"> údaje o </w:t>
      </w:r>
      <w:r w:rsidRPr="00CA2142">
        <w:rPr>
          <w:b/>
        </w:rPr>
        <w:t>mzd</w:t>
      </w:r>
      <w:r>
        <w:rPr>
          <w:b/>
        </w:rPr>
        <w:t>ách</w:t>
      </w:r>
      <w:r w:rsidRPr="00CA2142">
        <w:rPr>
          <w:b/>
        </w:rPr>
        <w:t xml:space="preserve"> učitelů v regionálním školství</w:t>
      </w:r>
      <w:r w:rsidRPr="00742F44">
        <w:t xml:space="preserve"> </w:t>
      </w:r>
      <w:r>
        <w:t>je</w:t>
      </w:r>
      <w:r w:rsidRPr="00742F44">
        <w:t xml:space="preserve"> </w:t>
      </w:r>
      <w:r w:rsidRPr="00742F44">
        <w:rPr>
          <w:b/>
        </w:rPr>
        <w:t>speciální zpracování</w:t>
      </w:r>
      <w:r w:rsidRPr="00742F44">
        <w:t xml:space="preserve"> </w:t>
      </w:r>
      <w:r w:rsidRPr="00742F44">
        <w:rPr>
          <w:b/>
        </w:rPr>
        <w:t>dat ze strukturální mzdové statistiky zaměstnanců</w:t>
      </w:r>
      <w:r w:rsidRPr="00742F44">
        <w:t xml:space="preserve">. </w:t>
      </w:r>
    </w:p>
    <w:p w14:paraId="0A7CDAF3" w14:textId="77777777" w:rsidR="00D341CB" w:rsidRDefault="00D341CB" w:rsidP="00D341CB">
      <w:pPr>
        <w:jc w:val="both"/>
      </w:pPr>
      <w:r w:rsidRPr="00D505FE">
        <w:rPr>
          <w:b/>
        </w:rPr>
        <w:t>Strukturální mzdová statistika</w:t>
      </w:r>
      <w:r w:rsidRPr="00B274EA">
        <w:t xml:space="preserve"> se odlišuj</w:t>
      </w:r>
      <w:r>
        <w:t>e</w:t>
      </w:r>
      <w:r w:rsidRPr="00B274EA">
        <w:t xml:space="preserve"> od ostatních mzdových zjišťování, a to v několika směrech. Především jsou zde přímo sledovány mzdy jednotlivých zaměstnanců a nikoli celkové objemy na úrovni podniků či organizací. Jsou podrobně zjišťovány všechny složky hrubého výdělku a také důležité personální údaje o zaměstnanci jako např. pohlaví, vzdělání, věk. Získáváme tak statistiku velmi detailní, která slouží podrobným analýzám trhu práce a jeho vývoje.</w:t>
      </w:r>
    </w:p>
    <w:p w14:paraId="72E843D6" w14:textId="77777777" w:rsidR="00D341CB" w:rsidRDefault="00D341CB" w:rsidP="00D341CB">
      <w:pPr>
        <w:jc w:val="both"/>
      </w:pPr>
      <w:r w:rsidRPr="0042716F">
        <w:t xml:space="preserve">Strukturální mzdová statistika v současnosti vzniká jako sloučení výsledných databází výběrového šetření </w:t>
      </w:r>
      <w:r w:rsidRPr="0042716F">
        <w:rPr>
          <w:b/>
        </w:rPr>
        <w:t>Informační systém o průměrném výdělku</w:t>
      </w:r>
      <w:r w:rsidRPr="0042716F">
        <w:t xml:space="preserve"> (ISPV) Ministerstva práce a sociálních věcí, které pokrývá </w:t>
      </w:r>
      <w:r w:rsidRPr="00CA2142">
        <w:rPr>
          <w:b/>
        </w:rPr>
        <w:t>mzdovou sféru</w:t>
      </w:r>
      <w:r w:rsidRPr="0042716F">
        <w:t xml:space="preserve">, a administrativního zdroje </w:t>
      </w:r>
      <w:r w:rsidRPr="0042716F">
        <w:rPr>
          <w:b/>
        </w:rPr>
        <w:t>Informační systém o platu a služebním příjmu</w:t>
      </w:r>
      <w:r w:rsidRPr="0042716F">
        <w:t xml:space="preserve"> (ISP) Ministerstva financí, který plošně pokrývá </w:t>
      </w:r>
      <w:r w:rsidRPr="00CA2142">
        <w:rPr>
          <w:b/>
        </w:rPr>
        <w:t>platovou sféru</w:t>
      </w:r>
      <w:r w:rsidRPr="0042716F">
        <w:t xml:space="preserve">. </w:t>
      </w:r>
    </w:p>
    <w:p w14:paraId="537F6559" w14:textId="77777777" w:rsidR="00D341CB" w:rsidRDefault="00D341CB" w:rsidP="00D341CB">
      <w:pPr>
        <w:jc w:val="both"/>
      </w:pPr>
      <w:r w:rsidRPr="0042716F">
        <w:t xml:space="preserve">V ISPV se zařazují do </w:t>
      </w:r>
      <w:r w:rsidRPr="0042716F">
        <w:rPr>
          <w:b/>
        </w:rPr>
        <w:t>mzdové sféry</w:t>
      </w:r>
      <w:r w:rsidRPr="0042716F">
        <w:t xml:space="preserve"> ekonomické </w:t>
      </w:r>
      <w:r w:rsidRPr="0042716F">
        <w:rPr>
          <w:b/>
        </w:rPr>
        <w:t>subjekty</w:t>
      </w:r>
      <w:r w:rsidRPr="0042716F">
        <w:t xml:space="preserve">, které </w:t>
      </w:r>
      <w:r w:rsidRPr="0042716F">
        <w:rPr>
          <w:b/>
        </w:rPr>
        <w:t>odměňují mzdou</w:t>
      </w:r>
      <w:r w:rsidRPr="0042716F">
        <w:t xml:space="preserve"> podle § 109, odst. 2</w:t>
      </w:r>
      <w:r>
        <w:t> </w:t>
      </w:r>
      <w:r w:rsidRPr="0042716F">
        <w:t>zákona č. 262/2006 Sb., zákoníku práce, ve znění pozdějších předpisů. Do této skupiny spadají např.</w:t>
      </w:r>
      <w:r>
        <w:t> </w:t>
      </w:r>
      <w:r w:rsidRPr="0042716F">
        <w:t>všechny soukromé firmy.</w:t>
      </w:r>
      <w:r>
        <w:t xml:space="preserve"> V případě škol jde o školy, jejichž zřizovatelem není obec, kraj či ministerstvo, ale soukromý či neziskový subjekt (např. církev). </w:t>
      </w:r>
    </w:p>
    <w:p w14:paraId="595FE3DE" w14:textId="77777777" w:rsidR="00D341CB" w:rsidRDefault="00D341CB" w:rsidP="00D341CB">
      <w:pPr>
        <w:jc w:val="both"/>
      </w:pPr>
      <w:r w:rsidRPr="0042716F">
        <w:t xml:space="preserve">Ekonomické subjekty, které přísluší do </w:t>
      </w:r>
      <w:r w:rsidRPr="0042716F">
        <w:rPr>
          <w:b/>
        </w:rPr>
        <w:t>platové sféry</w:t>
      </w:r>
      <w:r w:rsidRPr="0042716F">
        <w:t xml:space="preserve">, </w:t>
      </w:r>
      <w:r w:rsidRPr="0042716F">
        <w:rPr>
          <w:b/>
        </w:rPr>
        <w:t>odměňují platem</w:t>
      </w:r>
      <w:r w:rsidRPr="0042716F">
        <w:t xml:space="preserve"> podle § 109, odst. 3 zákona č.</w:t>
      </w:r>
      <w:r>
        <w:t> </w:t>
      </w:r>
      <w:r w:rsidRPr="0042716F">
        <w:t>262/2006 Sb., zákoníku práce, ve znění pozdějších předpisů. Jedná se především o</w:t>
      </w:r>
      <w:r>
        <w:t> </w:t>
      </w:r>
      <w:r w:rsidRPr="0042716F">
        <w:t>zaměstnance ve služebním či pracovním poměru na ministerstvech a v ostatních organizačních složkách státu, dále o</w:t>
      </w:r>
      <w:r>
        <w:t> </w:t>
      </w:r>
      <w:r w:rsidRPr="0042716F">
        <w:t xml:space="preserve">zaměstnance </w:t>
      </w:r>
      <w:r w:rsidRPr="00CA2142">
        <w:rPr>
          <w:b/>
        </w:rPr>
        <w:t>ve veřejném školství</w:t>
      </w:r>
      <w:r w:rsidRPr="0042716F">
        <w:t xml:space="preserve"> či zdravotnictví, policisty, hasiče a další státní zaměstnance. </w:t>
      </w:r>
    </w:p>
    <w:p w14:paraId="4EB5A200" w14:textId="2D1CA18C" w:rsidR="00D341CB" w:rsidRDefault="00D341CB" w:rsidP="00D341CB">
      <w:pPr>
        <w:jc w:val="both"/>
      </w:pPr>
      <w:r w:rsidRPr="0042716F">
        <w:t xml:space="preserve">Pro zjednodušení se v tabulkách i v textové části publikace používá </w:t>
      </w:r>
      <w:r w:rsidRPr="00556E51">
        <w:rPr>
          <w:b/>
        </w:rPr>
        <w:t>pojem mzdy</w:t>
      </w:r>
      <w:r w:rsidRPr="0042716F">
        <w:t>, který zahrnuje jak odměny ve mzdové, tak platové sféře, pokud to není explicitně rozlišeno (viz tab</w:t>
      </w:r>
      <w:r w:rsidRPr="00A81EB5">
        <w:t>. 1.6</w:t>
      </w:r>
      <w:r w:rsidRPr="0042716F">
        <w:t xml:space="preserve"> a 2.1</w:t>
      </w:r>
      <w:r>
        <w:t xml:space="preserve"> v tabulkové části, resp. </w:t>
      </w:r>
      <w:r w:rsidRPr="005F243E">
        <w:t xml:space="preserve">graf </w:t>
      </w:r>
      <w:r w:rsidR="005F243E" w:rsidRPr="005F243E">
        <w:t>5</w:t>
      </w:r>
      <w:r w:rsidRPr="005F243E">
        <w:t xml:space="preserve"> v textové části).</w:t>
      </w:r>
    </w:p>
    <w:p w14:paraId="2914B87C" w14:textId="77777777" w:rsidR="00D341CB" w:rsidRPr="004D19DD" w:rsidRDefault="00D341CB" w:rsidP="00D341CB">
      <w:pPr>
        <w:jc w:val="both"/>
      </w:pPr>
      <w:r w:rsidRPr="0042716F">
        <w:lastRenderedPageBreak/>
        <w:t xml:space="preserve">V tabulkách je používána nejen </w:t>
      </w:r>
      <w:r w:rsidRPr="00A767F0">
        <w:rPr>
          <w:b/>
          <w:bCs/>
        </w:rPr>
        <w:t>průměrná hrubá měsíční mzda</w:t>
      </w:r>
      <w:r w:rsidRPr="0042716F">
        <w:t xml:space="preserve"> (aritmetický průměr), ale také </w:t>
      </w:r>
      <w:r w:rsidRPr="00A767F0">
        <w:rPr>
          <w:b/>
          <w:bCs/>
        </w:rPr>
        <w:t>medián mezd</w:t>
      </w:r>
      <w:r w:rsidRPr="0042716F">
        <w:t>, který ukazuje mzdu zaměstnance uprostřed mzdového rozdělení, a vypovídá tak mnohem lépe o skutečné mzdové úrovni v konkrétní kategorii.</w:t>
      </w:r>
    </w:p>
    <w:p w14:paraId="1AF648C3" w14:textId="77777777" w:rsidR="00D341CB" w:rsidRDefault="00D341CB" w:rsidP="00D341CB">
      <w:pPr>
        <w:jc w:val="both"/>
      </w:pPr>
      <w:r>
        <w:t xml:space="preserve">Do hrubých mezd se ve strukturální statistice počítají všechny </w:t>
      </w:r>
      <w:r w:rsidRPr="00D505FE">
        <w:rPr>
          <w:b/>
        </w:rPr>
        <w:t>mzdy za práci včetně prémií, odměn a dalších platů, dále veškeré náhrady mzdy za neodpracovanou dobu</w:t>
      </w:r>
      <w:r>
        <w:t xml:space="preserve"> (dovolenou, svátky, překážky v práci apod.) a </w:t>
      </w:r>
      <w:r w:rsidRPr="00D505FE">
        <w:t>odměny za pracovní pohotovost</w:t>
      </w:r>
      <w:r>
        <w:t xml:space="preserve"> za celý rok. Průměrná mzda zaměstnance v daném roce je vypočtena poměřením s jeho placenou dobou, tedy počtem měsíců, za které mzdu či náhradu mzdy skutečně pobíral, odečtena je doba nemocí a dalších neplacených nepřítomností v práci za daný rok.</w:t>
      </w:r>
    </w:p>
    <w:p w14:paraId="755220E7" w14:textId="77777777" w:rsidR="00D341CB" w:rsidRDefault="00D341CB" w:rsidP="00D341CB">
      <w:pPr>
        <w:spacing w:after="120"/>
        <w:jc w:val="both"/>
      </w:pPr>
      <w:r>
        <w:t>Mezi z</w:t>
      </w:r>
      <w:r w:rsidRPr="00742F44">
        <w:t>aměstnanc</w:t>
      </w:r>
      <w:r>
        <w:t>e</w:t>
      </w:r>
      <w:r w:rsidRPr="00742F44">
        <w:t xml:space="preserve"> s vysokoškolským vzděláním </w:t>
      </w:r>
      <w:r>
        <w:t xml:space="preserve">se </w:t>
      </w:r>
      <w:r w:rsidRPr="00742F44">
        <w:t xml:space="preserve">zde zahrnují </w:t>
      </w:r>
      <w:r>
        <w:t xml:space="preserve">ti </w:t>
      </w:r>
      <w:r w:rsidRPr="00742F44">
        <w:t>zaměstnanc</w:t>
      </w:r>
      <w:r>
        <w:t xml:space="preserve">i, kteří dosáhli </w:t>
      </w:r>
      <w:r w:rsidRPr="00742F44">
        <w:t>magisterský nebo doktorský stup</w:t>
      </w:r>
      <w:r>
        <w:t>eň</w:t>
      </w:r>
      <w:r w:rsidRPr="00742F44">
        <w:t xml:space="preserve"> vzdělání.</w:t>
      </w:r>
      <w:r>
        <w:t xml:space="preserve"> </w:t>
      </w:r>
    </w:p>
    <w:p w14:paraId="6AC5235E" w14:textId="77777777" w:rsidR="00D341CB" w:rsidRPr="00D505FE" w:rsidRDefault="00D341CB" w:rsidP="00D341CB">
      <w:pPr>
        <w:spacing w:after="120"/>
        <w:jc w:val="both"/>
        <w:rPr>
          <w:b/>
        </w:rPr>
      </w:pPr>
      <w:r w:rsidRPr="00D505FE">
        <w:rPr>
          <w:b/>
        </w:rPr>
        <w:t xml:space="preserve">Poznámky: </w:t>
      </w:r>
    </w:p>
    <w:p w14:paraId="27EACB41" w14:textId="77777777" w:rsidR="00D341CB" w:rsidRDefault="00D341CB" w:rsidP="00D341CB">
      <w:pPr>
        <w:pStyle w:val="Odstavecseseznamem"/>
        <w:numPr>
          <w:ilvl w:val="0"/>
          <w:numId w:val="15"/>
        </w:numPr>
        <w:jc w:val="both"/>
      </w:pPr>
      <w:r>
        <w:t xml:space="preserve">Údaje v této publikaci získané v rámci výše uvedeného speciálního zpracování </w:t>
      </w:r>
      <w:r w:rsidRPr="00126379">
        <w:t>dat ze strukturální mzdové statistiky zaměstnanců</w:t>
      </w:r>
      <w:r>
        <w:t xml:space="preserve"> se mohou z metodických důvodů lišit od údajů zveřejňovaných za mzdy učitelů Ministerstvem školství, mládeže a tělovýchovy získané v rámci jejich čtvrtletního statistického zjišťování P1-04</w:t>
      </w:r>
      <w:r w:rsidRPr="008F4EBE">
        <w:t xml:space="preserve"> (Čtvrtletní výkaz o zaměstnancích a mzdových prostředcích v regionálním školství)</w:t>
      </w:r>
      <w:r>
        <w:t xml:space="preserve">. Více viz.: </w:t>
      </w:r>
      <w:hyperlink r:id="rId8" w:history="1">
        <w:r w:rsidRPr="002E159E">
          <w:rPr>
            <w:rStyle w:val="Hypertextovodkaz"/>
          </w:rPr>
          <w:t>https://www.msmt.cz/vzdelavani/skolstvi-v-cr/statistika-skolstvi/statistickerocenky-skolstvi-zamestnanci-a-mzdove-prostredky</w:t>
        </w:r>
      </w:hyperlink>
    </w:p>
    <w:p w14:paraId="75844B0F" w14:textId="77777777" w:rsidR="00D341CB" w:rsidRPr="005C04DF" w:rsidRDefault="00D341CB" w:rsidP="00D341CB">
      <w:pPr>
        <w:pStyle w:val="Odstavecseseznamem"/>
        <w:numPr>
          <w:ilvl w:val="0"/>
          <w:numId w:val="15"/>
        </w:numPr>
        <w:jc w:val="both"/>
      </w:pPr>
      <w:r w:rsidRPr="005C04DF">
        <w:rPr>
          <w:rFonts w:cs="Arial"/>
          <w:szCs w:val="20"/>
        </w:rPr>
        <w:t>Na rozdíl od strukturální mzdové statistiky, nejsou ze zdrojů MŠMT k dispozici údaje za průměrný měsíční medián ani za mzdy učitelů podle jejich pohlaví, věku, dosaženého vzdělání či délky zaměstnání.</w:t>
      </w:r>
    </w:p>
    <w:p w14:paraId="6F408578" w14:textId="77777777" w:rsidR="00D341CB" w:rsidRPr="0080298A" w:rsidRDefault="00D341CB" w:rsidP="00D341CB">
      <w:pPr>
        <w:pStyle w:val="Odstavecseseznamem"/>
        <w:numPr>
          <w:ilvl w:val="0"/>
          <w:numId w:val="15"/>
        </w:numPr>
        <w:jc w:val="both"/>
      </w:pPr>
      <w:r>
        <w:rPr>
          <w:rFonts w:cs="Arial"/>
          <w:szCs w:val="20"/>
        </w:rPr>
        <w:t xml:space="preserve">Srovnání mezd učitelů s </w:t>
      </w:r>
      <w:r w:rsidRPr="005C04DF">
        <w:rPr>
          <w:rFonts w:cs="Arial"/>
          <w:szCs w:val="20"/>
        </w:rPr>
        <w:t>průměr</w:t>
      </w:r>
      <w:r>
        <w:rPr>
          <w:rFonts w:cs="Arial"/>
          <w:szCs w:val="20"/>
        </w:rPr>
        <w:t>em</w:t>
      </w:r>
      <w:r w:rsidRPr="005C04DF">
        <w:rPr>
          <w:rFonts w:cs="Arial"/>
          <w:szCs w:val="20"/>
        </w:rPr>
        <w:t xml:space="preserve"> / medián</w:t>
      </w:r>
      <w:r>
        <w:rPr>
          <w:rFonts w:cs="Arial"/>
          <w:szCs w:val="20"/>
        </w:rPr>
        <w:t>em</w:t>
      </w:r>
      <w:r w:rsidRPr="005C04DF">
        <w:rPr>
          <w:rFonts w:cs="Arial"/>
          <w:szCs w:val="20"/>
        </w:rPr>
        <w:t xml:space="preserve"> mezd zaměstnanců celkem či</w:t>
      </w:r>
      <w:r>
        <w:rPr>
          <w:rFonts w:cs="Arial"/>
          <w:szCs w:val="20"/>
        </w:rPr>
        <w:t xml:space="preserve"> ve </w:t>
      </w:r>
      <w:r w:rsidRPr="005C04DF">
        <w:rPr>
          <w:rFonts w:cs="Arial"/>
          <w:szCs w:val="20"/>
        </w:rPr>
        <w:t>vybran</w:t>
      </w:r>
      <w:r>
        <w:rPr>
          <w:rFonts w:cs="Arial"/>
          <w:szCs w:val="20"/>
        </w:rPr>
        <w:t xml:space="preserve">ých </w:t>
      </w:r>
      <w:r w:rsidRPr="005C04DF">
        <w:rPr>
          <w:rFonts w:cs="Arial"/>
          <w:szCs w:val="20"/>
        </w:rPr>
        <w:t>skupin</w:t>
      </w:r>
      <w:r>
        <w:rPr>
          <w:rFonts w:cs="Arial"/>
          <w:szCs w:val="20"/>
        </w:rPr>
        <w:t xml:space="preserve">ách </w:t>
      </w:r>
      <w:r w:rsidRPr="005C04DF">
        <w:rPr>
          <w:rFonts w:cs="Arial"/>
          <w:szCs w:val="20"/>
        </w:rPr>
        <w:t xml:space="preserve">zaměstnanců </w:t>
      </w:r>
      <w:r>
        <w:rPr>
          <w:rFonts w:cs="Arial"/>
          <w:szCs w:val="20"/>
        </w:rPr>
        <w:t>(</w:t>
      </w:r>
      <w:r w:rsidRPr="005C04DF">
        <w:rPr>
          <w:rFonts w:cs="Arial"/>
          <w:szCs w:val="20"/>
        </w:rPr>
        <w:t>např. podle pohlaví, věku, vzdělání, platové vs. mzdové sféry či kraje jejich působení</w:t>
      </w:r>
      <w:r>
        <w:rPr>
          <w:rFonts w:cs="Arial"/>
          <w:szCs w:val="20"/>
        </w:rPr>
        <w:t xml:space="preserve">) vycházejí z údajů výše uvedené strukturální mzdové statistiky. Tyto údaje se z metodických důvodů mohou lišit od průměrné mzdy v ČR získané z podnikového výkaznictví ČSÚ, </w:t>
      </w:r>
      <w:r w:rsidRPr="0080298A">
        <w:rPr>
          <w:rFonts w:cs="Arial"/>
          <w:szCs w:val="20"/>
        </w:rPr>
        <w:t>kde je celkový objem mzdových prostředků poměřován evidenčním počtem zaměstnanců podniku, v němž jsou však zahrnuti i zaměstnanci nemocní nebo s neplacenou nepřítomností kratší než 4 týdny.</w:t>
      </w:r>
    </w:p>
    <w:p w14:paraId="194D32B9" w14:textId="77777777" w:rsidR="00D341CB" w:rsidRPr="00D505FE" w:rsidRDefault="00D341CB" w:rsidP="00D341CB">
      <w:pPr>
        <w:pStyle w:val="Odstavecseseznamem"/>
        <w:numPr>
          <w:ilvl w:val="0"/>
          <w:numId w:val="15"/>
        </w:numPr>
        <w:jc w:val="both"/>
      </w:pPr>
      <w:r w:rsidRPr="00D505FE">
        <w:rPr>
          <w:rFonts w:cs="Arial"/>
          <w:szCs w:val="20"/>
        </w:rPr>
        <w:t>Údaje nahrazené tečkou nebyly k dispozici za všechny sledované roky (např. rozdělení podle sféry působení</w:t>
      </w:r>
      <w:r>
        <w:rPr>
          <w:rFonts w:cs="Arial"/>
          <w:szCs w:val="20"/>
        </w:rPr>
        <w:t xml:space="preserve"> na základních školách, neboť v ČR je příliš málo soukromých škol</w:t>
      </w:r>
      <w:r w:rsidRPr="00D505FE">
        <w:rPr>
          <w:rFonts w:cs="Arial"/>
          <w:szCs w:val="20"/>
        </w:rPr>
        <w:t>)</w:t>
      </w:r>
      <w:r>
        <w:rPr>
          <w:rFonts w:cs="Arial"/>
          <w:szCs w:val="20"/>
        </w:rPr>
        <w:t>.</w:t>
      </w:r>
      <w:r w:rsidRPr="00D505FE">
        <w:rPr>
          <w:rFonts w:cs="Arial"/>
          <w:szCs w:val="20"/>
        </w:rPr>
        <w:t xml:space="preserve"> </w:t>
      </w:r>
    </w:p>
    <w:p w14:paraId="419FACDD" w14:textId="77777777" w:rsidR="00D341CB" w:rsidRDefault="00D341CB" w:rsidP="00D341CB">
      <w:pPr>
        <w:jc w:val="both"/>
        <w:rPr>
          <w:rStyle w:val="Hypertextovodkaz"/>
        </w:rPr>
      </w:pPr>
      <w:r w:rsidRPr="0042716F">
        <w:t xml:space="preserve">Podrobnější informace o Strukturální mzdové statistice včetně údajů </w:t>
      </w:r>
      <w:r>
        <w:t xml:space="preserve">i </w:t>
      </w:r>
      <w:r w:rsidRPr="0042716F">
        <w:t>za ostatní zaměstnání za rok 20</w:t>
      </w:r>
      <w:r>
        <w:t>20</w:t>
      </w:r>
      <w:r w:rsidRPr="0042716F">
        <w:t xml:space="preserve"> jsou k dispozici na:</w:t>
      </w:r>
      <w:r>
        <w:t xml:space="preserve"> </w:t>
      </w:r>
      <w:hyperlink r:id="rId9" w:history="1">
        <w:r>
          <w:rPr>
            <w:rStyle w:val="Hypertextovodkaz"/>
          </w:rPr>
          <w:t>https://www.czso.cz/csu/czso/struktura-mezd-zamestnancu-2020</w:t>
        </w:r>
      </w:hyperlink>
    </w:p>
    <w:p w14:paraId="25B762F8" w14:textId="77777777" w:rsidR="00D341CB" w:rsidRDefault="00D341CB" w:rsidP="00D341CB">
      <w:pPr>
        <w:pStyle w:val="Nadpis4"/>
      </w:pPr>
      <w:r>
        <w:t>Vymezení učitelů</w:t>
      </w:r>
    </w:p>
    <w:p w14:paraId="075C7EEB" w14:textId="77777777" w:rsidR="00D341CB" w:rsidRDefault="00D341CB" w:rsidP="00D341CB">
      <w:pPr>
        <w:jc w:val="both"/>
      </w:pPr>
      <w:r>
        <w:t xml:space="preserve">Kategorie učitelé v </w:t>
      </w:r>
      <w:r w:rsidRPr="00CA2142">
        <w:rPr>
          <w:b/>
        </w:rPr>
        <w:t>regionálním školství</w:t>
      </w:r>
      <w:r>
        <w:rPr>
          <w:b/>
        </w:rPr>
        <w:t xml:space="preserve"> celkem</w:t>
      </w:r>
      <w:r>
        <w:t xml:space="preserve"> zahrnuje </w:t>
      </w:r>
      <w:r w:rsidRPr="0042716F">
        <w:rPr>
          <w:b/>
        </w:rPr>
        <w:t>učitele v mateřských, na základních, středních</w:t>
      </w:r>
      <w:r>
        <w:t xml:space="preserve"> školách (vč. konzervatoří), </w:t>
      </w:r>
      <w:r w:rsidRPr="0042716F">
        <w:rPr>
          <w:b/>
        </w:rPr>
        <w:t xml:space="preserve">vyšších odborných školách </w:t>
      </w:r>
      <w:r w:rsidRPr="004A7679">
        <w:rPr>
          <w:bCs/>
        </w:rPr>
        <w:t xml:space="preserve">a </w:t>
      </w:r>
      <w:r w:rsidRPr="0042716F">
        <w:rPr>
          <w:b/>
        </w:rPr>
        <w:t xml:space="preserve">učitele </w:t>
      </w:r>
      <w:r>
        <w:rPr>
          <w:b/>
        </w:rPr>
        <w:t xml:space="preserve">na školách </w:t>
      </w:r>
      <w:r w:rsidRPr="0042716F">
        <w:rPr>
          <w:b/>
        </w:rPr>
        <w:t xml:space="preserve">pro </w:t>
      </w:r>
      <w:r>
        <w:rPr>
          <w:b/>
        </w:rPr>
        <w:t xml:space="preserve">děti a </w:t>
      </w:r>
      <w:r w:rsidRPr="0042716F">
        <w:rPr>
          <w:b/>
        </w:rPr>
        <w:t>žáky se speciálními vzdělávacími potřebami</w:t>
      </w:r>
      <w:r>
        <w:t xml:space="preserve"> (SVP). Pro vymezení učitelů byla použita </w:t>
      </w:r>
      <w:r w:rsidRPr="00B274EA">
        <w:t xml:space="preserve">Klasifikace zaměstnání (CZ-ISCO), která je národní statistickou klasifikací vypracovanou na základě mezinárodního standardu ISCO-08 (International Standard </w:t>
      </w:r>
      <w:proofErr w:type="spellStart"/>
      <w:r w:rsidRPr="00B274EA">
        <w:t>Classification</w:t>
      </w:r>
      <w:proofErr w:type="spellEnd"/>
      <w:r w:rsidRPr="00B274EA">
        <w:t xml:space="preserve"> </w:t>
      </w:r>
      <w:proofErr w:type="spellStart"/>
      <w:r w:rsidRPr="00B274EA">
        <w:t>of</w:t>
      </w:r>
      <w:proofErr w:type="spellEnd"/>
      <w:r w:rsidRPr="00B274EA">
        <w:t xml:space="preserve"> </w:t>
      </w:r>
      <w:proofErr w:type="spellStart"/>
      <w:r w:rsidRPr="00B274EA">
        <w:t>Occupations</w:t>
      </w:r>
      <w:proofErr w:type="spellEnd"/>
      <w:r w:rsidRPr="00B274EA">
        <w:t xml:space="preserve">), jehož tvůrcem je Mezinárodní organizace práce. </w:t>
      </w:r>
      <w:r>
        <w:t xml:space="preserve">Klasifikace CZ-ISCO se používá v rámci výše uvedené strukturální mzdové statistiky. </w:t>
      </w:r>
      <w:r w:rsidRPr="00B274EA">
        <w:t xml:space="preserve">Vymezení </w:t>
      </w:r>
      <w:r>
        <w:t xml:space="preserve">učitelů </w:t>
      </w:r>
      <w:r w:rsidRPr="00B274EA">
        <w:t>je od roku 2011 provedeno na základě níže uvedených skupin</w:t>
      </w:r>
      <w:r>
        <w:t xml:space="preserve">, </w:t>
      </w:r>
      <w:r w:rsidRPr="00B274EA">
        <w:t xml:space="preserve">podskupin </w:t>
      </w:r>
      <w:r>
        <w:t xml:space="preserve">a kategorií </w:t>
      </w:r>
      <w:r w:rsidRPr="00B274EA">
        <w:t>klasifikace CZ-ISCO</w:t>
      </w:r>
      <w:r>
        <w:t>:</w:t>
      </w:r>
    </w:p>
    <w:p w14:paraId="027DA10B" w14:textId="77777777" w:rsidR="00D341CB" w:rsidRPr="003C3E7C" w:rsidRDefault="00D341CB" w:rsidP="00D341CB">
      <w:pPr>
        <w:pStyle w:val="Odstavecseseznamem"/>
        <w:numPr>
          <w:ilvl w:val="0"/>
          <w:numId w:val="14"/>
        </w:numPr>
        <w:rPr>
          <w:rFonts w:cs="Arial"/>
          <w:szCs w:val="20"/>
        </w:rPr>
      </w:pPr>
      <w:r w:rsidRPr="00825FA8">
        <w:rPr>
          <w:rFonts w:cs="Arial"/>
          <w:szCs w:val="20"/>
        </w:rPr>
        <w:t>Učitelé v mateřských školách (2342)</w:t>
      </w:r>
    </w:p>
    <w:p w14:paraId="2897C1CB" w14:textId="77777777" w:rsidR="00D341CB" w:rsidRPr="00A26659" w:rsidRDefault="00D341CB" w:rsidP="00D341CB">
      <w:pPr>
        <w:pStyle w:val="Odstavecseseznamem"/>
        <w:numPr>
          <w:ilvl w:val="0"/>
          <w:numId w:val="14"/>
        </w:numPr>
        <w:rPr>
          <w:rFonts w:cs="Arial"/>
          <w:szCs w:val="20"/>
        </w:rPr>
      </w:pPr>
      <w:r w:rsidRPr="00A26659">
        <w:rPr>
          <w:rFonts w:cs="Arial"/>
          <w:szCs w:val="20"/>
        </w:rPr>
        <w:t>Učitelé na základních školách (23303 + 2341)</w:t>
      </w:r>
    </w:p>
    <w:p w14:paraId="60F25553" w14:textId="77777777" w:rsidR="00D341CB" w:rsidRPr="00A26659" w:rsidRDefault="00D341CB" w:rsidP="00D341CB">
      <w:pPr>
        <w:pStyle w:val="Odstavecseseznamem"/>
        <w:numPr>
          <w:ilvl w:val="0"/>
          <w:numId w:val="14"/>
        </w:numPr>
        <w:rPr>
          <w:rFonts w:cs="Arial"/>
          <w:szCs w:val="20"/>
        </w:rPr>
      </w:pPr>
      <w:r w:rsidRPr="00A26659">
        <w:rPr>
          <w:rFonts w:cs="Arial"/>
          <w:szCs w:val="20"/>
        </w:rPr>
        <w:t>Učitelé na středních školách (232</w:t>
      </w:r>
      <w:r>
        <w:rPr>
          <w:rFonts w:cs="Arial"/>
          <w:szCs w:val="20"/>
        </w:rPr>
        <w:t xml:space="preserve"> </w:t>
      </w:r>
      <w:r w:rsidRPr="00A26659">
        <w:rPr>
          <w:rFonts w:cs="Arial"/>
          <w:i/>
          <w:szCs w:val="20"/>
        </w:rPr>
        <w:t>bez</w:t>
      </w:r>
      <w:r>
        <w:rPr>
          <w:rFonts w:cs="Arial"/>
          <w:i/>
          <w:szCs w:val="20"/>
        </w:rPr>
        <w:t xml:space="preserve"> </w:t>
      </w:r>
      <w:r w:rsidRPr="00A26659">
        <w:rPr>
          <w:rFonts w:cs="Arial"/>
          <w:i/>
          <w:szCs w:val="20"/>
        </w:rPr>
        <w:t>23204</w:t>
      </w:r>
      <w:r w:rsidRPr="00A26659">
        <w:rPr>
          <w:rFonts w:cs="Arial"/>
          <w:szCs w:val="20"/>
        </w:rPr>
        <w:t xml:space="preserve"> + 233</w:t>
      </w:r>
      <w:r>
        <w:rPr>
          <w:rFonts w:cs="Arial"/>
          <w:szCs w:val="20"/>
        </w:rPr>
        <w:t xml:space="preserve"> </w:t>
      </w:r>
      <w:r w:rsidRPr="00A26659">
        <w:rPr>
          <w:rFonts w:cs="Arial"/>
          <w:i/>
          <w:szCs w:val="20"/>
        </w:rPr>
        <w:t>bez</w:t>
      </w:r>
      <w:r>
        <w:rPr>
          <w:rFonts w:cs="Arial"/>
          <w:i/>
          <w:szCs w:val="20"/>
        </w:rPr>
        <w:t xml:space="preserve"> </w:t>
      </w:r>
      <w:r w:rsidRPr="00A26659">
        <w:rPr>
          <w:rFonts w:cs="Arial"/>
          <w:i/>
          <w:szCs w:val="20"/>
        </w:rPr>
        <w:t>23303</w:t>
      </w:r>
      <w:r w:rsidRPr="00A26659">
        <w:rPr>
          <w:rFonts w:cs="Arial"/>
          <w:szCs w:val="20"/>
        </w:rPr>
        <w:t xml:space="preserve">)  </w:t>
      </w:r>
    </w:p>
    <w:p w14:paraId="4BC0340F" w14:textId="77777777" w:rsidR="00D341CB" w:rsidRPr="00A26659" w:rsidRDefault="00D341CB" w:rsidP="00D341CB">
      <w:pPr>
        <w:pStyle w:val="Odstavecseseznamem"/>
        <w:numPr>
          <w:ilvl w:val="0"/>
          <w:numId w:val="14"/>
        </w:numPr>
        <w:rPr>
          <w:rFonts w:cs="Arial"/>
          <w:szCs w:val="20"/>
        </w:rPr>
      </w:pPr>
      <w:r w:rsidRPr="00A26659">
        <w:rPr>
          <w:rFonts w:cs="Arial"/>
          <w:szCs w:val="20"/>
        </w:rPr>
        <w:t>Učitelé na vyšších odborných školách (23107)</w:t>
      </w:r>
    </w:p>
    <w:p w14:paraId="2799F44C" w14:textId="77777777" w:rsidR="00D341CB" w:rsidRPr="00A26659" w:rsidRDefault="00D341CB" w:rsidP="00D341CB">
      <w:pPr>
        <w:pStyle w:val="Odstavecseseznamem"/>
        <w:numPr>
          <w:ilvl w:val="0"/>
          <w:numId w:val="14"/>
        </w:numPr>
        <w:rPr>
          <w:rFonts w:cs="Arial"/>
          <w:szCs w:val="20"/>
        </w:rPr>
      </w:pPr>
      <w:r w:rsidRPr="00A26659">
        <w:rPr>
          <w:rFonts w:cs="Arial"/>
          <w:szCs w:val="20"/>
        </w:rPr>
        <w:t>Učitelé na školách pro děti a žáky se speciálními vzdělávacími potřebami (2352</w:t>
      </w:r>
      <w:r>
        <w:rPr>
          <w:rFonts w:cs="Arial"/>
          <w:szCs w:val="20"/>
        </w:rPr>
        <w:t xml:space="preserve"> </w:t>
      </w:r>
      <w:r w:rsidRPr="00A26659">
        <w:rPr>
          <w:rFonts w:cs="Arial"/>
          <w:i/>
          <w:szCs w:val="20"/>
        </w:rPr>
        <w:t>bez</w:t>
      </w:r>
      <w:r>
        <w:rPr>
          <w:rFonts w:cs="Arial"/>
          <w:i/>
          <w:szCs w:val="20"/>
        </w:rPr>
        <w:t xml:space="preserve"> </w:t>
      </w:r>
      <w:r w:rsidRPr="00A26659">
        <w:rPr>
          <w:rFonts w:cs="Arial"/>
          <w:i/>
          <w:szCs w:val="20"/>
        </w:rPr>
        <w:t>23525-9</w:t>
      </w:r>
      <w:r w:rsidRPr="00A26659">
        <w:rPr>
          <w:rFonts w:cs="Arial"/>
          <w:szCs w:val="20"/>
        </w:rPr>
        <w:t>)</w:t>
      </w:r>
    </w:p>
    <w:p w14:paraId="583DE113" w14:textId="77777777" w:rsidR="00D341CB" w:rsidRDefault="00D341CB" w:rsidP="00D341CB">
      <w:r w:rsidRPr="0080298A">
        <w:t xml:space="preserve">Podrobnější informace o </w:t>
      </w:r>
      <w:r>
        <w:t xml:space="preserve">Klasifikaci zaměstnání CZ-ISCO naleznete zde: </w:t>
      </w:r>
      <w:hyperlink r:id="rId10" w:history="1">
        <w:r w:rsidRPr="00993B8F">
          <w:rPr>
            <w:rStyle w:val="Hypertextovodkaz"/>
          </w:rPr>
          <w:t>https://www.czso.cz/csu/czso/klasifikace_zamestnani_-cz_isco-</w:t>
        </w:r>
      </w:hyperlink>
    </w:p>
    <w:p w14:paraId="58F06B18" w14:textId="77777777" w:rsidR="00D341CB" w:rsidRDefault="00D341CB" w:rsidP="00D341CB">
      <w:pPr>
        <w:jc w:val="both"/>
      </w:pPr>
      <w:r>
        <w:lastRenderedPageBreak/>
        <w:t xml:space="preserve">Kromě údajů za učitele byly zpracovány i údaje o struktuře mezd </w:t>
      </w:r>
      <w:r w:rsidRPr="00CA2142">
        <w:rPr>
          <w:b/>
        </w:rPr>
        <w:t>vychovatelů (CZ-ISCO 23593)</w:t>
      </w:r>
      <w:r>
        <w:t xml:space="preserve"> a </w:t>
      </w:r>
      <w:r w:rsidRPr="00CA2142">
        <w:rPr>
          <w:b/>
        </w:rPr>
        <w:t>asistentů pedagogů (</w:t>
      </w:r>
      <w:r w:rsidRPr="00FA5D38">
        <w:rPr>
          <w:b/>
        </w:rPr>
        <w:t xml:space="preserve">CZ-ISCO </w:t>
      </w:r>
      <w:r w:rsidRPr="00CA2142">
        <w:rPr>
          <w:b/>
        </w:rPr>
        <w:t>5312).</w:t>
      </w:r>
      <w:r>
        <w:t xml:space="preserve"> Kategorie </w:t>
      </w:r>
      <w:r w:rsidRPr="0042716F">
        <w:rPr>
          <w:b/>
        </w:rPr>
        <w:t>vychovatelé</w:t>
      </w:r>
      <w:r>
        <w:t xml:space="preserve"> v regionálním školství zahrnuje pro účely této publikace </w:t>
      </w:r>
      <w:r w:rsidRPr="0042716F">
        <w:rPr>
          <w:b/>
        </w:rPr>
        <w:t>vychovatele kromě těch pro osoby se speciálními vzdělávacími potřebami</w:t>
      </w:r>
      <w:r>
        <w:t xml:space="preserve"> (SVP). Kategorie </w:t>
      </w:r>
      <w:r w:rsidRPr="0042716F">
        <w:rPr>
          <w:b/>
        </w:rPr>
        <w:t>asistentů pedagogů</w:t>
      </w:r>
      <w:r>
        <w:t xml:space="preserve"> v regionálním školství zahrnuje </w:t>
      </w:r>
      <w:r w:rsidRPr="0042716F">
        <w:rPr>
          <w:b/>
        </w:rPr>
        <w:t xml:space="preserve">asistenty učitelů, asistenty vychovatelů </w:t>
      </w:r>
      <w:r w:rsidRPr="00A767F0">
        <w:rPr>
          <w:bCs/>
        </w:rPr>
        <w:t>a</w:t>
      </w:r>
      <w:r w:rsidRPr="0042716F">
        <w:rPr>
          <w:b/>
        </w:rPr>
        <w:t xml:space="preserve"> asistenty pedagogů v poradenských zařízeních</w:t>
      </w:r>
      <w:r>
        <w:t>.</w:t>
      </w:r>
    </w:p>
    <w:p w14:paraId="1A4965B7" w14:textId="77777777" w:rsidR="00D341CB" w:rsidRPr="00960104" w:rsidRDefault="00D341CB" w:rsidP="00D341CB">
      <w:pPr>
        <w:spacing w:after="120"/>
        <w:jc w:val="both"/>
        <w:rPr>
          <w:b/>
        </w:rPr>
      </w:pPr>
      <w:r w:rsidRPr="00960104">
        <w:rPr>
          <w:b/>
        </w:rPr>
        <w:t>Poznámky:</w:t>
      </w:r>
    </w:p>
    <w:p w14:paraId="0CCFE9D6" w14:textId="77777777" w:rsidR="00D341CB" w:rsidRDefault="00D341CB" w:rsidP="00D341CB">
      <w:pPr>
        <w:pStyle w:val="Odstavecseseznamem"/>
        <w:numPr>
          <w:ilvl w:val="0"/>
          <w:numId w:val="14"/>
        </w:numPr>
        <w:jc w:val="both"/>
        <w:rPr>
          <w:rFonts w:cs="Arial"/>
          <w:szCs w:val="20"/>
        </w:rPr>
      </w:pPr>
      <w:r>
        <w:rPr>
          <w:rFonts w:cs="Arial"/>
          <w:szCs w:val="20"/>
        </w:rPr>
        <w:t xml:space="preserve">Mezi </w:t>
      </w:r>
      <w:r w:rsidRPr="005C04DF">
        <w:rPr>
          <w:rFonts w:cs="Arial"/>
          <w:szCs w:val="20"/>
        </w:rPr>
        <w:t>učitel</w:t>
      </w:r>
      <w:r>
        <w:rPr>
          <w:rFonts w:cs="Arial"/>
          <w:szCs w:val="20"/>
        </w:rPr>
        <w:t>e, na rozdíl od údajů MŠMT ČR, nejsou zahrnuti ředitelé škol.</w:t>
      </w:r>
    </w:p>
    <w:p w14:paraId="1F4A6DBE" w14:textId="77777777" w:rsidR="00D341CB" w:rsidRDefault="00D341CB" w:rsidP="00D341CB">
      <w:pPr>
        <w:pStyle w:val="Odstavecseseznamem"/>
        <w:numPr>
          <w:ilvl w:val="0"/>
          <w:numId w:val="14"/>
        </w:numPr>
        <w:jc w:val="both"/>
        <w:rPr>
          <w:rFonts w:cs="Arial"/>
          <w:szCs w:val="20"/>
        </w:rPr>
      </w:pPr>
      <w:r>
        <w:rPr>
          <w:rFonts w:cs="Arial"/>
          <w:szCs w:val="20"/>
        </w:rPr>
        <w:t xml:space="preserve">Samostatně uváděné údaje za mateřské, základní a střední školy nezahrnují učitele na školách a ve třídách </w:t>
      </w:r>
      <w:r w:rsidRPr="005C04DF">
        <w:rPr>
          <w:rFonts w:cs="Arial"/>
          <w:szCs w:val="20"/>
        </w:rPr>
        <w:t>pro děti a žáky se speciálními vzdělávacími potřebami</w:t>
      </w:r>
      <w:r>
        <w:rPr>
          <w:rFonts w:cs="Arial"/>
          <w:szCs w:val="20"/>
        </w:rPr>
        <w:t>. Údaje za tyto učitele se sledují zvlášť.</w:t>
      </w:r>
    </w:p>
    <w:p w14:paraId="0560D1F1" w14:textId="77777777" w:rsidR="00D341CB" w:rsidRPr="00387839" w:rsidRDefault="00D341CB" w:rsidP="00D341CB">
      <w:pPr>
        <w:pStyle w:val="Odstavecseseznamem"/>
        <w:numPr>
          <w:ilvl w:val="0"/>
          <w:numId w:val="14"/>
        </w:numPr>
        <w:jc w:val="both"/>
        <w:rPr>
          <w:rFonts w:cs="Arial"/>
          <w:szCs w:val="20"/>
        </w:rPr>
      </w:pPr>
      <w:r w:rsidRPr="00387839">
        <w:rPr>
          <w:rFonts w:cs="Arial"/>
          <w:szCs w:val="20"/>
        </w:rPr>
        <w:t>Údaje za vyšší odborné školy (VOŠ) nejsou uváděny samostatně, neboť počet učitelů v některých děleních byl příliš nízký na to, aby vyhověl publikačním kritériím.</w:t>
      </w:r>
    </w:p>
    <w:p w14:paraId="240B5E1D" w14:textId="77777777" w:rsidR="00D341CB" w:rsidRDefault="00D341CB" w:rsidP="00D341CB">
      <w:pPr>
        <w:pStyle w:val="Odstavecseseznamem"/>
        <w:numPr>
          <w:ilvl w:val="0"/>
          <w:numId w:val="14"/>
        </w:numPr>
        <w:jc w:val="both"/>
        <w:rPr>
          <w:rFonts w:cs="Arial"/>
          <w:szCs w:val="20"/>
        </w:rPr>
      </w:pPr>
      <w:r w:rsidRPr="005C04DF">
        <w:rPr>
          <w:rFonts w:cs="Arial"/>
          <w:szCs w:val="20"/>
        </w:rPr>
        <w:t xml:space="preserve">V tabulkách i v textové části publikace </w:t>
      </w:r>
      <w:r>
        <w:rPr>
          <w:rFonts w:cs="Arial"/>
          <w:szCs w:val="20"/>
        </w:rPr>
        <w:t xml:space="preserve">zahrnuje </w:t>
      </w:r>
      <w:r w:rsidRPr="005C04DF">
        <w:rPr>
          <w:rFonts w:cs="Arial"/>
          <w:szCs w:val="20"/>
        </w:rPr>
        <w:t xml:space="preserve">pojem učitel, pokud není uvedeno jinak, </w:t>
      </w:r>
      <w:r>
        <w:rPr>
          <w:rFonts w:cs="Arial"/>
          <w:szCs w:val="20"/>
        </w:rPr>
        <w:t xml:space="preserve">údaje dohromady jak za </w:t>
      </w:r>
      <w:r w:rsidRPr="005C04DF">
        <w:rPr>
          <w:rFonts w:cs="Arial"/>
          <w:szCs w:val="20"/>
        </w:rPr>
        <w:t xml:space="preserve">muže tak i ženy vykonávající toto zaměstnání. </w:t>
      </w:r>
    </w:p>
    <w:p w14:paraId="359DA920" w14:textId="655E6080" w:rsidR="00D341CB" w:rsidRDefault="00D341CB" w:rsidP="00D341CB">
      <w:pPr>
        <w:pStyle w:val="Odstavecseseznamem"/>
        <w:numPr>
          <w:ilvl w:val="0"/>
          <w:numId w:val="14"/>
        </w:numPr>
        <w:jc w:val="both"/>
        <w:rPr>
          <w:rFonts w:cs="Arial"/>
          <w:szCs w:val="20"/>
        </w:rPr>
      </w:pPr>
      <w:r w:rsidRPr="00D341CB">
        <w:rPr>
          <w:rFonts w:cs="Arial"/>
          <w:szCs w:val="20"/>
        </w:rPr>
        <w:t>Pro zjednodušení se tabulky T2.1 až T2.</w:t>
      </w:r>
      <w:proofErr w:type="gramStart"/>
      <w:r w:rsidRPr="00D341CB">
        <w:rPr>
          <w:rFonts w:cs="Arial"/>
          <w:szCs w:val="20"/>
        </w:rPr>
        <w:t>5b</w:t>
      </w:r>
      <w:proofErr w:type="gramEnd"/>
      <w:r w:rsidRPr="00D341CB">
        <w:rPr>
          <w:rFonts w:cs="Arial"/>
          <w:szCs w:val="20"/>
        </w:rPr>
        <w:t xml:space="preserve"> nazývají Mzdy </w:t>
      </w:r>
      <w:r w:rsidRPr="00D341CB">
        <w:rPr>
          <w:rFonts w:cs="Arial"/>
          <w:b/>
          <w:szCs w:val="20"/>
        </w:rPr>
        <w:t>učitelek</w:t>
      </w:r>
      <w:r w:rsidRPr="00D341CB">
        <w:rPr>
          <w:rFonts w:cs="Arial"/>
          <w:szCs w:val="20"/>
        </w:rPr>
        <w:t xml:space="preserve"> i přesto, že data zahrnují muže i</w:t>
      </w:r>
      <w:r w:rsidR="003B13F6">
        <w:rPr>
          <w:rFonts w:cs="Arial"/>
          <w:szCs w:val="20"/>
        </w:rPr>
        <w:t> </w:t>
      </w:r>
      <w:r w:rsidRPr="00D341CB">
        <w:rPr>
          <w:rFonts w:cs="Arial"/>
          <w:szCs w:val="20"/>
        </w:rPr>
        <w:t>ženy. Muži však v mateřských školách tvoří méně než jedno procento učitelů. Proto se údaje v těchto tabulkách liší od dat v tabulce T1.7, která výslovně zahrnuje pouze ženy.</w:t>
      </w:r>
    </w:p>
    <w:p w14:paraId="18F7AEC3" w14:textId="77777777" w:rsidR="00D341CB" w:rsidRDefault="00D341CB">
      <w:pPr>
        <w:spacing w:after="0" w:line="240" w:lineRule="auto"/>
        <w:rPr>
          <w:rFonts w:cs="Arial"/>
          <w:szCs w:val="20"/>
        </w:rPr>
      </w:pPr>
      <w:r>
        <w:rPr>
          <w:rFonts w:cs="Arial"/>
          <w:szCs w:val="20"/>
        </w:rPr>
        <w:br w:type="page"/>
      </w:r>
    </w:p>
    <w:p w14:paraId="07E7A4ED" w14:textId="77777777" w:rsidR="004D19DD" w:rsidRDefault="004D19DD" w:rsidP="0024592D">
      <w:pPr>
        <w:pStyle w:val="Nadpis1"/>
        <w:jc w:val="both"/>
      </w:pPr>
      <w:bookmarkStart w:id="26" w:name="_Toc80108916"/>
      <w:r>
        <w:lastRenderedPageBreak/>
        <w:t>Analytická část</w:t>
      </w:r>
      <w:bookmarkEnd w:id="26"/>
    </w:p>
    <w:p w14:paraId="0584DDF2" w14:textId="77777777" w:rsidR="004C16BC" w:rsidRDefault="004C16BC" w:rsidP="004C16BC">
      <w:pPr>
        <w:spacing w:after="120"/>
        <w:jc w:val="both"/>
      </w:pPr>
      <w:r>
        <w:t>V roce 2020 učitelé pracující v regionálním školství</w:t>
      </w:r>
      <w:r>
        <w:rPr>
          <w:rStyle w:val="Znakapoznpodarou"/>
        </w:rPr>
        <w:footnoteReference w:id="1"/>
      </w:r>
      <w:r>
        <w:t xml:space="preserve"> pobírali hrubou mzdu </w:t>
      </w:r>
      <w:r w:rsidRPr="00950202">
        <w:rPr>
          <w:b/>
        </w:rPr>
        <w:t xml:space="preserve">v průměru </w:t>
      </w:r>
      <w:r>
        <w:rPr>
          <w:b/>
        </w:rPr>
        <w:t>43 318</w:t>
      </w:r>
      <w:r w:rsidRPr="00950202">
        <w:rPr>
          <w:b/>
        </w:rPr>
        <w:t xml:space="preserve"> Kč</w:t>
      </w:r>
      <w:r>
        <w:t xml:space="preserve"> měsíčně</w:t>
      </w:r>
      <w:r>
        <w:rPr>
          <w:rStyle w:val="Znakapoznpodarou"/>
        </w:rPr>
        <w:footnoteReference w:id="2"/>
      </w:r>
      <w:r>
        <w:t>. Zatímco učitelé na středních školách vydělávali měsíčně v průměru 45,8 tis. Kč, jejich kolegové v mateřských školách o 9 tis. Kč méně. Mzdy učitelů na základních školách jsou v posledních třech letech jen cca o 700 Kč nižší než mzdy středoškolských učitelů</w:t>
      </w:r>
      <w:r>
        <w:rPr>
          <w:rStyle w:val="Znakapoznpodarou"/>
        </w:rPr>
        <w:footnoteReference w:id="3"/>
      </w:r>
      <w:r>
        <w:t xml:space="preserve">.  </w:t>
      </w:r>
    </w:p>
    <w:p w14:paraId="554350F3" w14:textId="77777777" w:rsidR="004C16BC" w:rsidRDefault="004C16BC" w:rsidP="004C16BC">
      <w:pPr>
        <w:spacing w:after="0"/>
        <w:jc w:val="both"/>
        <w:rPr>
          <w:b/>
        </w:rPr>
      </w:pPr>
      <w:r w:rsidRPr="00B45C82">
        <w:rPr>
          <w:b/>
        </w:rPr>
        <w:t>Graf 1</w:t>
      </w:r>
      <w:r>
        <w:rPr>
          <w:b/>
        </w:rPr>
        <w:t>:</w:t>
      </w:r>
      <w:r w:rsidRPr="00B45C82">
        <w:rPr>
          <w:b/>
        </w:rPr>
        <w:t xml:space="preserve"> Vývoj průměrné hrubé měsíční mzdy učitelů v Česku v letech 2017 až 2020 (tis. Kč)</w:t>
      </w:r>
    </w:p>
    <w:p w14:paraId="1285516C" w14:textId="77777777" w:rsidR="004C16BC" w:rsidRPr="00B45C82" w:rsidRDefault="004C16BC" w:rsidP="004C16BC">
      <w:pPr>
        <w:spacing w:after="0"/>
        <w:jc w:val="both"/>
        <w:rPr>
          <w:b/>
        </w:rPr>
      </w:pPr>
      <w:r>
        <w:rPr>
          <w:noProof/>
        </w:rPr>
        <w:drawing>
          <wp:inline distT="0" distB="0" distL="0" distR="0" wp14:anchorId="19990692" wp14:editId="1E9DD420">
            <wp:extent cx="5969000" cy="2651125"/>
            <wp:effectExtent l="0" t="0" r="12700" b="15875"/>
            <wp:docPr id="21" name="Graf 2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91593A" w14:textId="77777777" w:rsidR="004C16BC" w:rsidRPr="00E968A7" w:rsidRDefault="004C16BC" w:rsidP="004C16BC">
      <w:pPr>
        <w:spacing w:after="120"/>
        <w:jc w:val="both"/>
        <w:rPr>
          <w:sz w:val="16"/>
        </w:rPr>
      </w:pPr>
      <w:r w:rsidRPr="00E968A7">
        <w:rPr>
          <w:sz w:val="16"/>
        </w:rPr>
        <w:t>Zdroj: ČSÚ podle údajů ze Strukturální mzdové statistiky</w:t>
      </w:r>
    </w:p>
    <w:p w14:paraId="2618DA5E" w14:textId="77777777" w:rsidR="004C16BC" w:rsidRDefault="004C16BC" w:rsidP="004C16BC">
      <w:pPr>
        <w:spacing w:after="120"/>
        <w:jc w:val="both"/>
      </w:pPr>
      <w:r>
        <w:t xml:space="preserve">Po dvou letech, kdy tempo růstu průměrné mzdy učitelů dosáhlo dvouciferných hodnot, došlo v roce 2020 k jeho zpomalení. Minulý rok si učitelé v regionálním školství </w:t>
      </w:r>
      <w:r w:rsidRPr="00B45C82">
        <w:rPr>
          <w:b/>
        </w:rPr>
        <w:t>meziročně</w:t>
      </w:r>
      <w:r>
        <w:t xml:space="preserve"> polepšili </w:t>
      </w:r>
      <w:r w:rsidRPr="00950202">
        <w:rPr>
          <w:b/>
        </w:rPr>
        <w:t xml:space="preserve">o </w:t>
      </w:r>
      <w:r>
        <w:rPr>
          <w:b/>
        </w:rPr>
        <w:t>9</w:t>
      </w:r>
      <w:r w:rsidRPr="00950202">
        <w:rPr>
          <w:b/>
        </w:rPr>
        <w:t xml:space="preserve"> %</w:t>
      </w:r>
      <w:r>
        <w:rPr>
          <w:b/>
        </w:rPr>
        <w:t xml:space="preserve">. </w:t>
      </w:r>
      <w:r w:rsidRPr="00B45C82">
        <w:t>V absolutním vyjádření se jejich průměrná hrubá měsíční mzda zvýšila o 3,6 tis. Kč.</w:t>
      </w:r>
      <w:r>
        <w:t xml:space="preserve"> Pro srovnání mezi rokem 2018 a 2019 vzrostla průměrná hrubá měsíční mzda učitelů na regionální úrovni o 15 % a mezi roky 2017 a 2018 o 11 %. </w:t>
      </w:r>
    </w:p>
    <w:p w14:paraId="227E08E3" w14:textId="77777777" w:rsidR="004C16BC" w:rsidRDefault="004C16BC" w:rsidP="004C16BC">
      <w:pPr>
        <w:spacing w:after="120"/>
        <w:jc w:val="both"/>
      </w:pPr>
      <w:r>
        <w:t xml:space="preserve">Za poslední tři roky narostly mzdy učitelů celkem o 40 % z 31 tis. Kč v roce 2017 na 43 tis. Kč v roce 2020. Nejvíce v tomto období </w:t>
      </w:r>
      <w:r w:rsidRPr="00A15D96">
        <w:t>vzrostly mzdy učitelů na středních školách, a to procentuálně o 42 % a absolutně o</w:t>
      </w:r>
      <w:r>
        <w:t> </w:t>
      </w:r>
      <w:r w:rsidRPr="00A15D96">
        <w:t xml:space="preserve">13,5 tis. Kč. Jen o něco málo nižší nárůst můžeme pozorovat u učitelů základních škol. Naopak </w:t>
      </w:r>
      <w:r>
        <w:t xml:space="preserve">učitelům </w:t>
      </w:r>
      <w:r w:rsidRPr="00A15D96">
        <w:t xml:space="preserve">v mateřských školách </w:t>
      </w:r>
      <w:r>
        <w:t xml:space="preserve">se mzdy zvedly </w:t>
      </w:r>
      <w:r w:rsidRPr="00A15D96">
        <w:t xml:space="preserve">ve stejném období </w:t>
      </w:r>
      <w:r>
        <w:t>„jen“</w:t>
      </w:r>
      <w:r w:rsidRPr="00A15D96">
        <w:t xml:space="preserve"> o </w:t>
      </w:r>
      <w:r>
        <w:t>9,8 tis. Kč</w:t>
      </w:r>
      <w:r w:rsidRPr="00A15D96">
        <w:t xml:space="preserve">. V čase se tak prohlubuje rozdíl ve výši výdělků mezi učiteli v mateřských školách v porovnání s jejich kolegy na základních a středních školách. </w:t>
      </w:r>
    </w:p>
    <w:p w14:paraId="5827C3E8" w14:textId="77777777" w:rsidR="004C16BC" w:rsidRDefault="004C16BC" w:rsidP="004C16BC">
      <w:pPr>
        <w:spacing w:after="120"/>
        <w:jc w:val="both"/>
      </w:pPr>
      <w:r w:rsidRPr="000A48D3">
        <w:t>Jedním z důvodů nižšího nárůstu mezd učitelů v mateřských školách v porovnání se základními školami</w:t>
      </w:r>
      <w:r w:rsidRPr="000A48D3" w:rsidDel="00D9788D">
        <w:t xml:space="preserve"> </w:t>
      </w:r>
      <w:r w:rsidRPr="000A48D3">
        <w:t xml:space="preserve">je vyšší podíl </w:t>
      </w:r>
      <w:r>
        <w:t>zařízení</w:t>
      </w:r>
      <w:r w:rsidRPr="000A48D3">
        <w:t>, jejichž zřizovatelem je soukromý subjekt nebo církev. Jak bude uvedeno podrobněji níže, mzdy učitelů v soukromých mateřských školách rostly výrazně pomaleji než ve veřejných školkách, jejichž zřizovatelem jsou nejčastěji obce. Tento odlišný nárůst výdělků souvisí se změnou financování regionálního školství od 1. září 2019, které se dotklo všech mateřských, základních a středních škol, vyjma soukromých a</w:t>
      </w:r>
      <w:r>
        <w:t> </w:t>
      </w:r>
      <w:r w:rsidRPr="000A48D3">
        <w:t xml:space="preserve">církevních. Nový způsob financování veřejných škol je oproti původnímu systému (financování dle počtu žáků) </w:t>
      </w:r>
      <w:r w:rsidRPr="00B6704C">
        <w:t xml:space="preserve">vypočítáván z maximálního možného počtu odučených hodin, který stanovuje </w:t>
      </w:r>
      <w:r>
        <w:t>Ministerstvo školství</w:t>
      </w:r>
      <w:r w:rsidRPr="00893BA0">
        <w:t>.</w:t>
      </w:r>
      <w:r>
        <w:t xml:space="preserve"> </w:t>
      </w:r>
      <w:r w:rsidRPr="00B6704C">
        <w:lastRenderedPageBreak/>
        <w:t>Tento systém snižuje závislost množství finančních prostředků na počtu žáků a poskytuje ředitelům škol větší množství finančních prostředků na nárokové i nenárokové složky platu než v minulosti. Dalším důvodem může být i vyšší podíl mladších učitelů v mateřských školách a nižší nástupní platy začínajících učitelů</w:t>
      </w:r>
      <w:r>
        <w:t>.</w:t>
      </w:r>
      <w:r w:rsidRPr="00716476">
        <w:t xml:space="preserve"> </w:t>
      </w:r>
    </w:p>
    <w:p w14:paraId="08937426" w14:textId="77777777" w:rsidR="004C16BC" w:rsidRDefault="004C16BC" w:rsidP="004C16BC">
      <w:pPr>
        <w:spacing w:after="120"/>
        <w:jc w:val="both"/>
      </w:pPr>
      <w:r w:rsidRPr="006A254F">
        <w:t xml:space="preserve">Vzhledem k povaze práce, vysokým požadavkům na kvalifikaci či profesní rozvoj a také s ohledem na nedostatek učitelů na trhu práce by se dalo předpokládat, že budou učitelé finančně hodnoceni lépe, než jaký je republikový průměr, resp. průměrná mzda zaměstnanců s vysokoškolským vzděláním. Tato domněnka </w:t>
      </w:r>
      <w:r>
        <w:t xml:space="preserve">však </w:t>
      </w:r>
      <w:r w:rsidRPr="006A254F">
        <w:t>platí jen částečně.</w:t>
      </w:r>
    </w:p>
    <w:p w14:paraId="1BDB999E" w14:textId="77777777" w:rsidR="004C16BC" w:rsidRDefault="004C16BC" w:rsidP="004C16BC">
      <w:pPr>
        <w:spacing w:after="0"/>
        <w:jc w:val="both"/>
        <w:rPr>
          <w:b/>
        </w:rPr>
      </w:pPr>
      <w:r w:rsidRPr="0014684C">
        <w:rPr>
          <w:b/>
        </w:rPr>
        <w:t>Graf 2</w:t>
      </w:r>
      <w:r>
        <w:rPr>
          <w:b/>
        </w:rPr>
        <w:t>:</w:t>
      </w:r>
      <w:r w:rsidRPr="0014684C">
        <w:rPr>
          <w:b/>
        </w:rPr>
        <w:t xml:space="preserve"> Srovnání mezd učitelů s průměrnou mzdou a mzdou vysokoškolsky vzdělaných zaměstnanců</w:t>
      </w:r>
      <w:r>
        <w:rPr>
          <w:b/>
        </w:rPr>
        <w:t xml:space="preserve"> v letech 2013 až 2020</w:t>
      </w:r>
    </w:p>
    <w:p w14:paraId="52A104A2" w14:textId="77777777" w:rsidR="004C16BC" w:rsidRPr="0014684C" w:rsidRDefault="004C16BC" w:rsidP="004C16BC">
      <w:pPr>
        <w:spacing w:after="0"/>
        <w:jc w:val="both"/>
        <w:rPr>
          <w:b/>
        </w:rPr>
      </w:pPr>
      <w:r>
        <w:rPr>
          <w:noProof/>
        </w:rPr>
        <w:drawing>
          <wp:inline distT="0" distB="0" distL="0" distR="0" wp14:anchorId="27DF953C" wp14:editId="476CEED2">
            <wp:extent cx="6120130" cy="3108325"/>
            <wp:effectExtent l="0" t="0" r="13970" b="15875"/>
            <wp:docPr id="24" name="Graf 2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3BAA93" w14:textId="77777777" w:rsidR="004C16BC" w:rsidRDefault="004C16BC" w:rsidP="004C16BC">
      <w:pPr>
        <w:spacing w:after="0"/>
        <w:jc w:val="both"/>
      </w:pPr>
    </w:p>
    <w:p w14:paraId="3A0B7636" w14:textId="77777777" w:rsidR="004C16BC" w:rsidRPr="00E968A7" w:rsidRDefault="004C16BC" w:rsidP="004C16BC">
      <w:pPr>
        <w:spacing w:after="120"/>
        <w:jc w:val="both"/>
        <w:rPr>
          <w:rFonts w:cs="Arial"/>
          <w:sz w:val="16"/>
          <w:szCs w:val="16"/>
        </w:rPr>
      </w:pPr>
      <w:r w:rsidRPr="00E968A7">
        <w:rPr>
          <w:rFonts w:cs="Arial"/>
          <w:sz w:val="16"/>
          <w:szCs w:val="16"/>
        </w:rPr>
        <w:t>Zdroj: ČSÚ podle údajů ze Strukturální mzdové statistiky</w:t>
      </w:r>
    </w:p>
    <w:p w14:paraId="64C2C0EB" w14:textId="77777777" w:rsidR="004C16BC" w:rsidRDefault="004C16BC" w:rsidP="004C16BC">
      <w:pPr>
        <w:spacing w:after="120"/>
        <w:jc w:val="both"/>
      </w:pPr>
      <w:r>
        <w:t>V letech 2013 až 2017 průměrná hrubá měsíční mzda učitelů v regionálním školství oscilovala kolem průměrné mzdy v celém národním hospodářství. V posledních třech letech ji však již převyšuje. V roce 2020 přesáhly hrubé měsíční výdělky učitelů průměrnou mzdu v Česku o 4 800 Kč. V roce 2018 činil tento rozdíl jen 800 Kč. V </w:t>
      </w:r>
      <w:r w:rsidRPr="00356AFE">
        <w:rPr>
          <w:b/>
        </w:rPr>
        <w:t>relaci k průměrné hrubé měsíční mzdě v národním hospodářství</w:t>
      </w:r>
      <w:r>
        <w:t xml:space="preserve"> tak v roce 2020 pobírali učitelé </w:t>
      </w:r>
      <w:r w:rsidRPr="00356AFE">
        <w:rPr>
          <w:b/>
        </w:rPr>
        <w:t>1</w:t>
      </w:r>
      <w:r>
        <w:rPr>
          <w:b/>
        </w:rPr>
        <w:t xml:space="preserve">12 </w:t>
      </w:r>
      <w:r w:rsidRPr="00356AFE">
        <w:rPr>
          <w:b/>
        </w:rPr>
        <w:t>%</w:t>
      </w:r>
      <w:r>
        <w:t xml:space="preserve"> tohoto výdělku. Učitelé v mateřských školách však na tuto mzdu nedosáhli, a i v roce 2020 vydělávali jen 95 % této mzdy. </w:t>
      </w:r>
    </w:p>
    <w:p w14:paraId="1E6FE644" w14:textId="77777777" w:rsidR="004C16BC" w:rsidRDefault="004C16BC" w:rsidP="004C16BC">
      <w:pPr>
        <w:spacing w:after="120"/>
        <w:jc w:val="both"/>
      </w:pPr>
      <w:r w:rsidRPr="00B6704C">
        <w:t>I přes to, že se v médiích často objevuje srovnání učitelských platů pouze s průměrnou mzdou, nejedná se o</w:t>
      </w:r>
      <w:r>
        <w:t> </w:t>
      </w:r>
      <w:r w:rsidRPr="00B6704C">
        <w:t>přesné srovnání. Průměrná mzda je vypočítávána z mezd všech pracujících v České republice, tedy i těch s nižším vzděláním. Učitelské povolání však vyžaduje vysokou odbornost a dle školského zákona musí učitel na základní či střední škole (až na výjimky) absolvovat alespoň tzv. učitelské minimum, které lze získat až po absolvování magisterského či inženýrského studia. A ačkoliv mzdy učitelů v posledních letech výrazně vzrostly, stále nedosahují průměrné mzdy, kterou pobírají zaměstnanci s vysokoškolským (magisterským či doktorským) vzděláním</w:t>
      </w:r>
      <w:r w:rsidRPr="00B6704C">
        <w:rPr>
          <w:rStyle w:val="Znakapoznpodarou"/>
        </w:rPr>
        <w:footnoteReference w:id="4"/>
      </w:r>
      <w:r w:rsidRPr="00B6704C">
        <w:t>. Přitom právě takového stupně většina učitelů při svém studiu dosáhla.</w:t>
      </w:r>
      <w:r w:rsidRPr="007F0EBB">
        <w:t xml:space="preserve"> </w:t>
      </w:r>
    </w:p>
    <w:p w14:paraId="45E191F3" w14:textId="77777777" w:rsidR="004C16BC" w:rsidRDefault="004C16BC" w:rsidP="004C16BC">
      <w:pPr>
        <w:spacing w:after="120"/>
        <w:jc w:val="both"/>
      </w:pPr>
      <w:r w:rsidRPr="007F0EBB">
        <w:t>Průměrná mzda učitele v regionálním školství byla v roce 20</w:t>
      </w:r>
      <w:r>
        <w:t>20</w:t>
      </w:r>
      <w:r w:rsidRPr="007F0EBB">
        <w:t xml:space="preserve"> o 1</w:t>
      </w:r>
      <w:r>
        <w:t>5</w:t>
      </w:r>
      <w:r w:rsidRPr="007F0EBB">
        <w:t xml:space="preserve"> </w:t>
      </w:r>
      <w:r>
        <w:t>100</w:t>
      </w:r>
      <w:r w:rsidRPr="007F0EBB">
        <w:t xml:space="preserve"> Kč nižší, než si v průměru vydělali </w:t>
      </w:r>
      <w:r w:rsidRPr="00210561">
        <w:rPr>
          <w:b/>
        </w:rPr>
        <w:t>zaměstnanci s vysokoškolským vzděláním</w:t>
      </w:r>
      <w:r w:rsidRPr="007F0EBB">
        <w:t xml:space="preserve"> a představovala tak 74</w:t>
      </w:r>
      <w:r>
        <w:t xml:space="preserve"> %</w:t>
      </w:r>
      <w:r w:rsidRPr="007F0EBB">
        <w:t xml:space="preserve"> tohoto srovnávacího výdělku. Učitelky v mateřských školách nedosáhly </w:t>
      </w:r>
      <w:r>
        <w:t xml:space="preserve">stále </w:t>
      </w:r>
      <w:r w:rsidRPr="007F0EBB">
        <w:t xml:space="preserve">ani </w:t>
      </w:r>
      <w:r>
        <w:t xml:space="preserve">na dvě třetiny </w:t>
      </w:r>
      <w:r w:rsidRPr="007F0EBB">
        <w:t>platu zaměstnance s vysokoškolským vzděláním. Jejich kolegové učící na základních a středních školách v průměru pobírali 7</w:t>
      </w:r>
      <w:r>
        <w:t>7</w:t>
      </w:r>
      <w:r w:rsidRPr="007F0EBB">
        <w:t xml:space="preserve"> </w:t>
      </w:r>
      <w:r>
        <w:t xml:space="preserve">resp. 78 % </w:t>
      </w:r>
      <w:r w:rsidRPr="007F0EBB">
        <w:t>této částky</w:t>
      </w:r>
      <w:r>
        <w:t xml:space="preserve">. </w:t>
      </w:r>
    </w:p>
    <w:p w14:paraId="79A8E98C" w14:textId="77777777" w:rsidR="004C16BC" w:rsidRDefault="004C16BC" w:rsidP="004C16BC">
      <w:pPr>
        <w:spacing w:after="0"/>
        <w:jc w:val="both"/>
        <w:rPr>
          <w:b/>
        </w:rPr>
      </w:pPr>
      <w:r w:rsidRPr="00C06E9F">
        <w:rPr>
          <w:b/>
        </w:rPr>
        <w:lastRenderedPageBreak/>
        <w:t>Graf 3</w:t>
      </w:r>
      <w:r>
        <w:rPr>
          <w:b/>
        </w:rPr>
        <w:t>:</w:t>
      </w:r>
      <w:r w:rsidRPr="00C06E9F">
        <w:rPr>
          <w:b/>
        </w:rPr>
        <w:t xml:space="preserve"> Srovnání </w:t>
      </w:r>
      <w:r>
        <w:rPr>
          <w:b/>
        </w:rPr>
        <w:t xml:space="preserve">mezd </w:t>
      </w:r>
      <w:r w:rsidRPr="00C06E9F">
        <w:rPr>
          <w:b/>
        </w:rPr>
        <w:t xml:space="preserve">učitelů na jednotlivých stupních </w:t>
      </w:r>
      <w:r w:rsidRPr="0014684C">
        <w:rPr>
          <w:b/>
        </w:rPr>
        <w:t>s průměrnou mzdou a mzdou vysokoškolsky vzdělaných zaměstnanců</w:t>
      </w:r>
      <w:r>
        <w:rPr>
          <w:b/>
        </w:rPr>
        <w:t xml:space="preserve"> v letech 2015 a 2020</w:t>
      </w:r>
    </w:p>
    <w:p w14:paraId="60148AA1" w14:textId="77777777" w:rsidR="004C16BC" w:rsidRPr="00C06E9F" w:rsidRDefault="004C16BC" w:rsidP="004C16BC">
      <w:pPr>
        <w:spacing w:after="0"/>
        <w:jc w:val="both"/>
        <w:rPr>
          <w:b/>
        </w:rPr>
      </w:pPr>
      <w:r>
        <w:rPr>
          <w:noProof/>
        </w:rPr>
        <w:drawing>
          <wp:inline distT="0" distB="0" distL="0" distR="0" wp14:anchorId="3912C7D4" wp14:editId="2088EC2E">
            <wp:extent cx="6120130" cy="2940050"/>
            <wp:effectExtent l="0" t="0" r="13970" b="12700"/>
            <wp:docPr id="25" name="Graf 25">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173C8D" w14:textId="77777777" w:rsidR="004C16BC" w:rsidRDefault="004C16BC" w:rsidP="004C16BC">
      <w:pPr>
        <w:spacing w:after="0"/>
        <w:jc w:val="both"/>
      </w:pPr>
    </w:p>
    <w:p w14:paraId="097A9C95" w14:textId="77777777" w:rsidR="004C16BC" w:rsidRPr="00E968A7" w:rsidRDefault="004C16BC" w:rsidP="004C16BC">
      <w:pPr>
        <w:spacing w:after="120"/>
        <w:jc w:val="both"/>
        <w:rPr>
          <w:rFonts w:cs="Arial"/>
          <w:sz w:val="16"/>
          <w:szCs w:val="16"/>
        </w:rPr>
      </w:pPr>
      <w:r w:rsidRPr="00E968A7">
        <w:rPr>
          <w:rFonts w:cs="Arial"/>
          <w:sz w:val="16"/>
          <w:szCs w:val="16"/>
        </w:rPr>
        <w:t>Zdroj: ČSÚ podle údajů ze Strukturální mzdové statistiky</w:t>
      </w:r>
    </w:p>
    <w:p w14:paraId="3FD5ABD0" w14:textId="77777777" w:rsidR="004C16BC" w:rsidRDefault="004C16BC" w:rsidP="004C16BC">
      <w:pPr>
        <w:spacing w:after="120"/>
        <w:jc w:val="both"/>
      </w:pPr>
      <w:r w:rsidRPr="000A48D3">
        <w:t xml:space="preserve">Od roku 2015 se toto srovnání učitelů se zaměstnanci s vysokoškolským vzděláním výrazně zlepšilo. V absolutním srovnání učitelé v roce 2015 vydělávali o 16 800 Kč méně, než byla průměrná mzda všech zaměstnanců s vysokoškolským vzděláním. V roce 2020 dosáhl tento rozdíl výše uvedené částky 15 100 Kč. </w:t>
      </w:r>
      <w:r>
        <w:t xml:space="preserve">V případě učitelů mateřských škol </w:t>
      </w:r>
      <w:r w:rsidRPr="000A48D3">
        <w:t>jejich mzdy od roku 2015</w:t>
      </w:r>
      <w:r>
        <w:t xml:space="preserve"> sice</w:t>
      </w:r>
      <w:r w:rsidRPr="000A48D3">
        <w:t xml:space="preserve"> procentuálně vzrostly více než mzdy všech vysokoškolsky vzdělaných zaměstnanců, v absolutním vyjádření </w:t>
      </w:r>
      <w:r>
        <w:t xml:space="preserve">však </w:t>
      </w:r>
      <w:r w:rsidRPr="000A48D3">
        <w:t>rostly pomaleji. Průměrná hrubá měsíční mzda všech zaměstnanců s vysokoškolským vzděláním od roku 2015 vzrostla procentuálně o 32 % a absolutně o 14,0 tis. Kč. Učitelé v mateřských školách si ve stejném období sice polepšili o 52 %, ale tento procentuální nárůst v absolutním vyjádření představoval „jen“ 13,4, tis. Kč.</w:t>
      </w:r>
    </w:p>
    <w:p w14:paraId="032D206F" w14:textId="77777777" w:rsidR="004C16BC" w:rsidRDefault="004C16BC" w:rsidP="004C16BC">
      <w:pPr>
        <w:spacing w:after="120"/>
        <w:jc w:val="both"/>
      </w:pPr>
      <w:r>
        <w:t xml:space="preserve">Naprostá </w:t>
      </w:r>
      <w:r w:rsidRPr="00356AFE">
        <w:rPr>
          <w:b/>
        </w:rPr>
        <w:t>většina</w:t>
      </w:r>
      <w:r>
        <w:t xml:space="preserve"> (více než 90 %) učitelů pobírá za odvedenou práci plat, jinými slovy </w:t>
      </w:r>
      <w:r w:rsidRPr="00356AFE">
        <w:rPr>
          <w:b/>
        </w:rPr>
        <w:t>pracuj</w:t>
      </w:r>
      <w:r>
        <w:rPr>
          <w:b/>
        </w:rPr>
        <w:t>e</w:t>
      </w:r>
      <w:r w:rsidRPr="00356AFE">
        <w:rPr>
          <w:b/>
        </w:rPr>
        <w:t xml:space="preserve"> ve veřejném sektoru</w:t>
      </w:r>
      <w:r>
        <w:t>. Učitelé v mateřských školách, kteří dostávají plat, jsou lépe finančně ohodnoceni ve srovnání s kolegy pracujícími za mzdu zpravidla v soukromých školkách (37,3 tis. Kč vs. 26,8 tis. Kč v roce 2020). Na středních školách byla mezi lety 2016 až 2019 situace opačná a více si vydělávali učitelé pracující za mzdu, nicméně v roce 2020 se situace otočila, v platové sféře byl meziroční růst větší než ve mzdové a celkově byly učitelské platy vyšší než mzdy (46,0 tis. Kč vs. 44,1 tis. Kč).</w:t>
      </w:r>
    </w:p>
    <w:p w14:paraId="7541FBF1" w14:textId="77777777" w:rsidR="004C16BC" w:rsidRDefault="004C16BC" w:rsidP="004C16BC">
      <w:pPr>
        <w:spacing w:after="0" w:line="240" w:lineRule="auto"/>
      </w:pPr>
      <w:r>
        <w:br w:type="page"/>
      </w:r>
    </w:p>
    <w:p w14:paraId="7F6B408A" w14:textId="77777777" w:rsidR="004C16BC" w:rsidRPr="00B45C82" w:rsidRDefault="004C16BC" w:rsidP="004C16BC">
      <w:pPr>
        <w:spacing w:after="0"/>
        <w:jc w:val="both"/>
        <w:rPr>
          <w:b/>
        </w:rPr>
      </w:pPr>
      <w:r w:rsidRPr="00B45C82">
        <w:rPr>
          <w:b/>
        </w:rPr>
        <w:lastRenderedPageBreak/>
        <w:t xml:space="preserve">Graf </w:t>
      </w:r>
      <w:r>
        <w:rPr>
          <w:b/>
        </w:rPr>
        <w:t>4:</w:t>
      </w:r>
      <w:r w:rsidRPr="00B45C82">
        <w:rPr>
          <w:b/>
        </w:rPr>
        <w:t xml:space="preserve"> </w:t>
      </w:r>
      <w:r w:rsidRPr="00F9402A">
        <w:rPr>
          <w:b/>
        </w:rPr>
        <w:t xml:space="preserve">Srovnání výdělků učitelů v mateřských školách ve mzdové a v platové sféře </w:t>
      </w:r>
      <w:r>
        <w:rPr>
          <w:b/>
        </w:rPr>
        <w:t xml:space="preserve">v letech 2018 až 2020 </w:t>
      </w:r>
      <w:r w:rsidRPr="00B45C82">
        <w:rPr>
          <w:b/>
        </w:rPr>
        <w:t>(tis. Kč)</w:t>
      </w:r>
    </w:p>
    <w:p w14:paraId="5097E5F1" w14:textId="77777777" w:rsidR="004C16BC" w:rsidRDefault="004C16BC" w:rsidP="004C16BC">
      <w:pPr>
        <w:spacing w:after="120"/>
        <w:jc w:val="both"/>
      </w:pPr>
      <w:r>
        <w:rPr>
          <w:noProof/>
        </w:rPr>
        <w:drawing>
          <wp:inline distT="0" distB="0" distL="0" distR="0" wp14:anchorId="3FD96439" wp14:editId="11E6AB70">
            <wp:extent cx="6007100" cy="2647950"/>
            <wp:effectExtent l="0" t="0" r="1270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5D3979" w14:textId="77777777" w:rsidR="004C16BC" w:rsidRPr="00E968A7" w:rsidRDefault="004C16BC" w:rsidP="004C16BC">
      <w:pPr>
        <w:spacing w:after="120"/>
        <w:jc w:val="both"/>
        <w:rPr>
          <w:sz w:val="16"/>
        </w:rPr>
      </w:pPr>
      <w:r w:rsidRPr="00E968A7">
        <w:rPr>
          <w:sz w:val="16"/>
        </w:rPr>
        <w:t>Zdroj: ČSÚ podle údajů ze Strukturální mzdové statistiky</w:t>
      </w:r>
    </w:p>
    <w:p w14:paraId="0972B884" w14:textId="77777777" w:rsidR="004C16BC" w:rsidRPr="00210561" w:rsidRDefault="004C16BC" w:rsidP="004C16BC">
      <w:pPr>
        <w:spacing w:after="120"/>
        <w:jc w:val="both"/>
      </w:pPr>
      <w:r w:rsidRPr="00210561">
        <w:t xml:space="preserve">Jak již z předchozích řádků vyplývá, mezi lety 2013 a 2017 bylo tempo růstu mezd učitelů v regionálním školství víceméně shodné s vývojem průměrné mzdy všech zaměstnanců v národním hospodářství. V období mezi lety 2018 a 2020 však vzrostly </w:t>
      </w:r>
      <w:r w:rsidRPr="00841A41">
        <w:rPr>
          <w:b/>
        </w:rPr>
        <w:t>reálné mzdy</w:t>
      </w:r>
      <w:r w:rsidRPr="00210561">
        <w:t xml:space="preserve"> učitelů v regionálním školství o 18 % (o 6 tis. Kč), zatímco průměrná mzda zaměstnanců pouze o 8 % (o 2,5 tis. Kč).</w:t>
      </w:r>
    </w:p>
    <w:p w14:paraId="111D669D" w14:textId="77777777" w:rsidR="004C16BC" w:rsidRDefault="004C16BC" w:rsidP="004C16BC">
      <w:pPr>
        <w:spacing w:after="0" w:line="240" w:lineRule="auto"/>
        <w:jc w:val="both"/>
        <w:rPr>
          <w:rFonts w:cs="Arial"/>
          <w:b/>
          <w:bCs/>
          <w:color w:val="000000"/>
          <w:szCs w:val="16"/>
        </w:rPr>
      </w:pPr>
      <w:r w:rsidRPr="00336090">
        <w:rPr>
          <w:rFonts w:cs="Arial"/>
          <w:b/>
          <w:bCs/>
          <w:color w:val="000000"/>
          <w:szCs w:val="16"/>
        </w:rPr>
        <w:t xml:space="preserve">Graf </w:t>
      </w:r>
      <w:r>
        <w:rPr>
          <w:rFonts w:cs="Arial"/>
          <w:b/>
          <w:bCs/>
          <w:color w:val="000000"/>
          <w:szCs w:val="16"/>
        </w:rPr>
        <w:t>5</w:t>
      </w:r>
      <w:r w:rsidRPr="00336090">
        <w:rPr>
          <w:rFonts w:cs="Arial"/>
          <w:b/>
          <w:bCs/>
          <w:color w:val="000000"/>
          <w:szCs w:val="16"/>
        </w:rPr>
        <w:t>: Vývoj reálných mezd učitelů v regionálním školství v porovnání se zaměstnanci v platové sféře a zaměstnanci v Česku celkem, 201</w:t>
      </w:r>
      <w:r>
        <w:rPr>
          <w:rFonts w:cs="Arial"/>
          <w:b/>
          <w:bCs/>
          <w:color w:val="000000"/>
          <w:szCs w:val="16"/>
        </w:rPr>
        <w:t>3</w:t>
      </w:r>
      <w:r w:rsidRPr="00336090">
        <w:rPr>
          <w:rFonts w:cs="Arial"/>
          <w:b/>
          <w:bCs/>
          <w:color w:val="000000"/>
          <w:szCs w:val="16"/>
        </w:rPr>
        <w:t>–20</w:t>
      </w:r>
      <w:r>
        <w:rPr>
          <w:rFonts w:cs="Arial"/>
          <w:b/>
          <w:bCs/>
          <w:color w:val="000000"/>
          <w:szCs w:val="16"/>
        </w:rPr>
        <w:t>20</w:t>
      </w:r>
      <w:r w:rsidRPr="00336090">
        <w:rPr>
          <w:rFonts w:cs="Arial"/>
          <w:b/>
          <w:bCs/>
          <w:color w:val="000000"/>
          <w:szCs w:val="16"/>
        </w:rPr>
        <w:t xml:space="preserve"> (rok 201</w:t>
      </w:r>
      <w:r>
        <w:rPr>
          <w:rFonts w:cs="Arial"/>
          <w:b/>
          <w:bCs/>
          <w:color w:val="000000"/>
          <w:szCs w:val="16"/>
        </w:rPr>
        <w:t>3</w:t>
      </w:r>
      <w:r w:rsidRPr="00336090">
        <w:rPr>
          <w:rFonts w:cs="Arial"/>
          <w:b/>
          <w:bCs/>
          <w:color w:val="000000"/>
          <w:szCs w:val="16"/>
        </w:rPr>
        <w:t>=100)</w:t>
      </w:r>
    </w:p>
    <w:p w14:paraId="2FF65387" w14:textId="77777777" w:rsidR="004C16BC" w:rsidRDefault="004C16BC" w:rsidP="004C16BC">
      <w:pPr>
        <w:spacing w:after="0" w:line="240" w:lineRule="auto"/>
        <w:jc w:val="both"/>
        <w:rPr>
          <w:rFonts w:cs="Arial"/>
          <w:b/>
          <w:bCs/>
          <w:color w:val="000000"/>
          <w:szCs w:val="16"/>
        </w:rPr>
      </w:pPr>
      <w:r>
        <w:rPr>
          <w:noProof/>
        </w:rPr>
        <w:drawing>
          <wp:inline distT="0" distB="0" distL="0" distR="0" wp14:anchorId="594B9B29" wp14:editId="448C6BEE">
            <wp:extent cx="5903595" cy="2755900"/>
            <wp:effectExtent l="0" t="0" r="1905" b="635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EF2841" w14:textId="77777777" w:rsidR="004C16BC" w:rsidRDefault="004C16BC" w:rsidP="004C16BC">
      <w:pPr>
        <w:spacing w:after="0"/>
        <w:jc w:val="both"/>
        <w:rPr>
          <w:rFonts w:cs="Arial"/>
          <w:sz w:val="16"/>
          <w:szCs w:val="16"/>
        </w:rPr>
      </w:pPr>
    </w:p>
    <w:p w14:paraId="4CE800A8" w14:textId="77777777" w:rsidR="004C16BC" w:rsidRDefault="004C16BC" w:rsidP="004C16BC">
      <w:pPr>
        <w:spacing w:after="0"/>
        <w:jc w:val="both"/>
        <w:rPr>
          <w:rFonts w:cs="Arial"/>
          <w:sz w:val="16"/>
          <w:szCs w:val="16"/>
        </w:rPr>
      </w:pPr>
      <w:r w:rsidRPr="00222F63">
        <w:rPr>
          <w:rFonts w:cs="Arial"/>
          <w:sz w:val="16"/>
          <w:szCs w:val="16"/>
        </w:rPr>
        <w:t>Zdroj: ČSÚ podle údajů ze Strukturální mzdové statistiky</w:t>
      </w:r>
    </w:p>
    <w:p w14:paraId="7B6E0BF6" w14:textId="77777777" w:rsidR="004C16BC" w:rsidRDefault="004C16BC" w:rsidP="004C16BC">
      <w:pPr>
        <w:spacing w:after="0"/>
        <w:jc w:val="both"/>
        <w:rPr>
          <w:rFonts w:cs="Arial"/>
          <w:sz w:val="16"/>
          <w:szCs w:val="16"/>
        </w:rPr>
      </w:pPr>
    </w:p>
    <w:p w14:paraId="47CDE1E4" w14:textId="77777777" w:rsidR="004C16BC" w:rsidRDefault="004C16BC" w:rsidP="004C16BC">
      <w:pPr>
        <w:spacing w:after="120"/>
        <w:jc w:val="both"/>
        <w:rPr>
          <w:szCs w:val="20"/>
        </w:rPr>
      </w:pPr>
      <w:bookmarkStart w:id="27" w:name="_Hlk77599007"/>
      <w:r>
        <w:rPr>
          <w:szCs w:val="20"/>
        </w:rPr>
        <w:t xml:space="preserve">Při porovnání mzdy učitelů v regionálním školství se mzdou všech zaměstnanců </w:t>
      </w:r>
      <w:r w:rsidRPr="00841A41">
        <w:rPr>
          <w:b/>
          <w:szCs w:val="20"/>
        </w:rPr>
        <w:t>v</w:t>
      </w:r>
      <w:r>
        <w:rPr>
          <w:b/>
          <w:szCs w:val="20"/>
        </w:rPr>
        <w:t> </w:t>
      </w:r>
      <w:r w:rsidRPr="00841A41">
        <w:rPr>
          <w:b/>
          <w:szCs w:val="20"/>
        </w:rPr>
        <w:t>platové</w:t>
      </w:r>
      <w:r>
        <w:rPr>
          <w:b/>
          <w:szCs w:val="20"/>
        </w:rPr>
        <w:t xml:space="preserve"> sféře</w:t>
      </w:r>
      <w:r>
        <w:rPr>
          <w:szCs w:val="20"/>
        </w:rPr>
        <w:t xml:space="preserve">, rostly mezi lety 2013 až 2017 jejich mzdy pomaleji. Naopak mezi rokem 2017 až 2019 byl nárůst dynamičtější u mezd učitelů. Během tohoto období vzrostla </w:t>
      </w:r>
      <w:r w:rsidRPr="00841A41">
        <w:rPr>
          <w:b/>
          <w:szCs w:val="20"/>
        </w:rPr>
        <w:t>reálná mzda</w:t>
      </w:r>
      <w:r w:rsidRPr="00841A41">
        <w:rPr>
          <w:rStyle w:val="Znakapoznpodarou"/>
          <w:b/>
          <w:szCs w:val="20"/>
        </w:rPr>
        <w:footnoteReference w:id="5"/>
      </w:r>
      <w:r>
        <w:rPr>
          <w:sz w:val="13"/>
          <w:szCs w:val="13"/>
        </w:rPr>
        <w:t xml:space="preserve"> </w:t>
      </w:r>
      <w:r>
        <w:rPr>
          <w:szCs w:val="20"/>
        </w:rPr>
        <w:t>učitelů v regionálním školství o 22 % (6,6 tis. Kč), v celé platové sféře byl nárůst 15 % (4,7 tis. Kč). V roce 2020 však opět meziročně vzrostla o něco rychleji platová sféra (o 7 % - 2,3 tis. Kč) než mzdy učitelů (o 6 % - 2,1 tis. Kč).</w:t>
      </w:r>
    </w:p>
    <w:bookmarkEnd w:id="27"/>
    <w:p w14:paraId="405FB5AE" w14:textId="77777777" w:rsidR="004C16BC" w:rsidRDefault="004C16BC" w:rsidP="004C16BC">
      <w:pPr>
        <w:spacing w:after="120"/>
        <w:jc w:val="both"/>
      </w:pPr>
      <w:r w:rsidRPr="002F40FA">
        <w:rPr>
          <w:b/>
        </w:rPr>
        <w:lastRenderedPageBreak/>
        <w:t>S rostoucím věkem</w:t>
      </w:r>
      <w:r w:rsidRPr="002F40FA">
        <w:t xml:space="preserve">, resp. </w:t>
      </w:r>
      <w:r w:rsidRPr="002F40FA">
        <w:rPr>
          <w:b/>
        </w:rPr>
        <w:t>delší dobou praxe</w:t>
      </w:r>
      <w:r w:rsidRPr="002F40FA">
        <w:t xml:space="preserve"> roste mzda, kterou učitelé pobírají. Učitelé v regionálním školství mladší 35 let v roce 20</w:t>
      </w:r>
      <w:r>
        <w:t>20</w:t>
      </w:r>
      <w:r w:rsidRPr="002F40FA">
        <w:t xml:space="preserve"> pobírali v průměru </w:t>
      </w:r>
      <w:r>
        <w:t>37,6</w:t>
      </w:r>
      <w:r w:rsidRPr="002F40FA">
        <w:t xml:space="preserve"> tis. Kč. Jej</w:t>
      </w:r>
      <w:r>
        <w:t>i</w:t>
      </w:r>
      <w:r w:rsidRPr="002F40FA">
        <w:t>ch kolegové starší 55 let vydělávali o </w:t>
      </w:r>
      <w:r>
        <w:t>9</w:t>
      </w:r>
      <w:r w:rsidRPr="002F40FA">
        <w:t xml:space="preserve"> tis. Kč více. Největší </w:t>
      </w:r>
      <w:r>
        <w:t xml:space="preserve">nominální </w:t>
      </w:r>
      <w:r w:rsidRPr="002F40FA">
        <w:t>růst mezd mezi roky 201</w:t>
      </w:r>
      <w:r>
        <w:t>5</w:t>
      </w:r>
      <w:r w:rsidRPr="002F40FA">
        <w:t>–20</w:t>
      </w:r>
      <w:r>
        <w:t>20</w:t>
      </w:r>
      <w:r w:rsidRPr="002F40FA">
        <w:t xml:space="preserve"> zaznamenali učitelé na základních školách ve věkové kategorii 55 a více let. Polepšili si o </w:t>
      </w:r>
      <w:r>
        <w:t>18,0</w:t>
      </w:r>
      <w:r w:rsidRPr="002F40FA">
        <w:t xml:space="preserve"> tis. Kč. </w:t>
      </w:r>
      <w:r>
        <w:t xml:space="preserve">Hrubá měsíční mzda učitelů v tomto věku byla na základních školách o 9,3 tis. Kč vyšší než jejich kolegů v mateřských školách ve stejné věkové kategorii. </w:t>
      </w:r>
      <w:r w:rsidRPr="002F40FA">
        <w:t xml:space="preserve">Naopak nejmenšího absolutního progresu se </w:t>
      </w:r>
      <w:r>
        <w:t>mezi roky 2015 a 2020</w:t>
      </w:r>
      <w:r w:rsidRPr="002F40FA">
        <w:t xml:space="preserve"> dočkaly učitelky v mateřských školách ve věkové skupině </w:t>
      </w:r>
      <w:r>
        <w:t>30-</w:t>
      </w:r>
      <w:r w:rsidRPr="002F40FA">
        <w:t>34 let, a sice o 1</w:t>
      </w:r>
      <w:r>
        <w:t>0</w:t>
      </w:r>
      <w:r w:rsidRPr="002F40FA">
        <w:t>,</w:t>
      </w:r>
      <w:r>
        <w:t>5</w:t>
      </w:r>
      <w:r w:rsidRPr="002F40FA">
        <w:t xml:space="preserve"> tis. Kč. </w:t>
      </w:r>
      <w:r>
        <w:t>V roce 2020 dosáhla jejich hrubá měsíční mzda 33,9 tis. Kč v porovnání s 40,8 tis. Kč u učitelů ve stejném věku na základních školách.</w:t>
      </w:r>
    </w:p>
    <w:p w14:paraId="32C9A37C" w14:textId="3FED73AA" w:rsidR="004C16BC" w:rsidRPr="00B45C82" w:rsidRDefault="004C16BC" w:rsidP="004C16BC">
      <w:pPr>
        <w:spacing w:after="0"/>
        <w:jc w:val="both"/>
        <w:rPr>
          <w:b/>
        </w:rPr>
      </w:pPr>
      <w:r w:rsidRPr="00B45C82">
        <w:rPr>
          <w:b/>
        </w:rPr>
        <w:t xml:space="preserve">Graf </w:t>
      </w:r>
      <w:r>
        <w:rPr>
          <w:b/>
        </w:rPr>
        <w:t>6:</w:t>
      </w:r>
      <w:r w:rsidRPr="00B45C82">
        <w:rPr>
          <w:b/>
        </w:rPr>
        <w:t xml:space="preserve"> </w:t>
      </w:r>
      <w:r w:rsidRPr="00F9402A">
        <w:rPr>
          <w:b/>
        </w:rPr>
        <w:t xml:space="preserve">Srovnání výdělků učitelů v mateřských </w:t>
      </w:r>
      <w:r>
        <w:rPr>
          <w:b/>
        </w:rPr>
        <w:t xml:space="preserve">a základních </w:t>
      </w:r>
      <w:r w:rsidRPr="00F9402A">
        <w:rPr>
          <w:b/>
        </w:rPr>
        <w:t xml:space="preserve">školách </w:t>
      </w:r>
      <w:r>
        <w:rPr>
          <w:b/>
        </w:rPr>
        <w:t>podle jejich věku</w:t>
      </w:r>
      <w:r w:rsidRPr="00F9402A">
        <w:rPr>
          <w:b/>
        </w:rPr>
        <w:t xml:space="preserve"> </w:t>
      </w:r>
      <w:r>
        <w:rPr>
          <w:b/>
        </w:rPr>
        <w:t>v letech 2015 a</w:t>
      </w:r>
      <w:r w:rsidR="00A17758">
        <w:rPr>
          <w:b/>
        </w:rPr>
        <w:t> </w:t>
      </w:r>
      <w:r>
        <w:rPr>
          <w:b/>
        </w:rPr>
        <w:t>2020</w:t>
      </w:r>
    </w:p>
    <w:p w14:paraId="7C91ACA0" w14:textId="77777777" w:rsidR="004C16BC" w:rsidRDefault="004C16BC" w:rsidP="004C16BC">
      <w:pPr>
        <w:spacing w:after="120"/>
        <w:jc w:val="both"/>
      </w:pPr>
      <w:r>
        <w:rPr>
          <w:noProof/>
        </w:rPr>
        <w:drawing>
          <wp:inline distT="0" distB="0" distL="0" distR="0" wp14:anchorId="5A1562D9" wp14:editId="017E136D">
            <wp:extent cx="6089650" cy="2879725"/>
            <wp:effectExtent l="0" t="0" r="6350" b="15875"/>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987B7E" w14:textId="77777777" w:rsidR="004C16BC" w:rsidRPr="00E968A7" w:rsidRDefault="004C16BC" w:rsidP="004C16BC">
      <w:pPr>
        <w:spacing w:after="120"/>
        <w:jc w:val="both"/>
        <w:rPr>
          <w:sz w:val="16"/>
        </w:rPr>
      </w:pPr>
      <w:r w:rsidRPr="00E968A7">
        <w:rPr>
          <w:sz w:val="16"/>
        </w:rPr>
        <w:t>Zdroj: ČSÚ podle údajů ze Strukturální mzdové statistiky</w:t>
      </w:r>
    </w:p>
    <w:p w14:paraId="23C69D44" w14:textId="77777777" w:rsidR="004C16BC" w:rsidRDefault="004C16BC" w:rsidP="004C16BC">
      <w:pPr>
        <w:jc w:val="both"/>
      </w:pPr>
      <w:r>
        <w:t xml:space="preserve">Co se týče </w:t>
      </w:r>
      <w:r w:rsidRPr="00AB52DA">
        <w:rPr>
          <w:b/>
        </w:rPr>
        <w:t>srovnání</w:t>
      </w:r>
      <w:r>
        <w:t xml:space="preserve"> mezd učitelů v regionálním školství </w:t>
      </w:r>
      <w:r w:rsidRPr="000F42E7">
        <w:rPr>
          <w:b/>
        </w:rPr>
        <w:t>v </w:t>
      </w:r>
      <w:r>
        <w:t xml:space="preserve">jednotlivých </w:t>
      </w:r>
      <w:r w:rsidRPr="000F42E7">
        <w:rPr>
          <w:b/>
        </w:rPr>
        <w:t>krajích</w:t>
      </w:r>
      <w:r>
        <w:t>, nejlépe si v roce 2020 vedl kraj Vysočina s hrubou průměrnou měsíční mzdou 44,5 tis. Vůbec poprvé tak ve sledovaném období neměli největší mzdu učitelé z hl. města Prahy. Zajímavé je, že Vysočina se dlouhodobě pohybovala na spodním konci pořadí krajů, v roce 2014 zde měli učitelé mzdu vůbec nejnižší ze všech krajů (25,9 tis. Kč). V posledních dvou letech však zde platy meziročně rostly ze všech krajů nejvíce. Nejnižší mzdy v roce 2020 měli učitelé v Královéhradeckém kraji (42,6 tis. Kč) a v Olomouckém kraji (42,7 tis. Kč).</w:t>
      </w:r>
    </w:p>
    <w:p w14:paraId="158C035C" w14:textId="77777777" w:rsidR="004C16BC" w:rsidRDefault="004C16BC" w:rsidP="004C16BC">
      <w:pPr>
        <w:spacing w:after="0" w:line="240" w:lineRule="auto"/>
      </w:pPr>
      <w:r>
        <w:br w:type="page"/>
      </w:r>
    </w:p>
    <w:p w14:paraId="3769A91A" w14:textId="77777777" w:rsidR="004C16BC" w:rsidRPr="00B6704C" w:rsidRDefault="004C16BC" w:rsidP="004C16BC">
      <w:pPr>
        <w:spacing w:after="0"/>
        <w:jc w:val="both"/>
        <w:rPr>
          <w:b/>
        </w:rPr>
      </w:pPr>
      <w:r w:rsidRPr="00B6704C">
        <w:rPr>
          <w:b/>
        </w:rPr>
        <w:lastRenderedPageBreak/>
        <w:t>Graf 7: Průměrná hrubá měsíční mzda učitelů v regionálním školství v porovnání k průměrné hrubé měsíční mzdě zaměstnanců s vysokoškolským vzděláním v Česku podle krajů, 2020</w:t>
      </w:r>
    </w:p>
    <w:p w14:paraId="6B892BA0" w14:textId="77777777" w:rsidR="004C16BC" w:rsidRDefault="004C16BC" w:rsidP="004C16BC">
      <w:pPr>
        <w:spacing w:after="0" w:line="240" w:lineRule="auto"/>
        <w:jc w:val="both"/>
        <w:rPr>
          <w:rFonts w:cs="Arial"/>
          <w:b/>
          <w:color w:val="000000"/>
          <w:szCs w:val="22"/>
        </w:rPr>
      </w:pPr>
      <w:r>
        <w:rPr>
          <w:noProof/>
        </w:rPr>
        <w:drawing>
          <wp:inline distT="0" distB="0" distL="0" distR="0" wp14:anchorId="5CBBE1FC" wp14:editId="2ED972E4">
            <wp:extent cx="6120130" cy="4178300"/>
            <wp:effectExtent l="0" t="0" r="13970" b="12700"/>
            <wp:docPr id="28" name="Graf 28">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5B8985" w14:textId="77777777" w:rsidR="004C16BC" w:rsidRDefault="004C16BC" w:rsidP="004C16BC">
      <w:pPr>
        <w:spacing w:after="0" w:line="240" w:lineRule="auto"/>
        <w:jc w:val="both"/>
        <w:rPr>
          <w:rFonts w:cs="Arial"/>
          <w:b/>
          <w:color w:val="000000"/>
          <w:szCs w:val="22"/>
        </w:rPr>
      </w:pPr>
    </w:p>
    <w:p w14:paraId="3AB7787A" w14:textId="77777777" w:rsidR="004C16BC" w:rsidRPr="00222F63" w:rsidRDefault="004C16BC" w:rsidP="004C16BC">
      <w:pPr>
        <w:spacing w:after="0" w:line="240" w:lineRule="auto"/>
        <w:jc w:val="both"/>
        <w:rPr>
          <w:rFonts w:cs="Arial"/>
          <w:color w:val="000000"/>
          <w:sz w:val="16"/>
          <w:szCs w:val="22"/>
        </w:rPr>
      </w:pPr>
      <w:r w:rsidRPr="00222F63">
        <w:rPr>
          <w:rFonts w:cs="Arial"/>
          <w:color w:val="000000"/>
          <w:sz w:val="16"/>
          <w:szCs w:val="22"/>
        </w:rPr>
        <w:t>Pozn.: vysokoškolské vzdělání zahrnuje magisterský a doktorský stupeň</w:t>
      </w:r>
    </w:p>
    <w:p w14:paraId="2B95ACE6" w14:textId="77777777" w:rsidR="004C16BC" w:rsidRDefault="004C16BC" w:rsidP="004C16BC">
      <w:pPr>
        <w:spacing w:after="0" w:line="240" w:lineRule="auto"/>
        <w:jc w:val="both"/>
        <w:rPr>
          <w:rFonts w:cs="Arial"/>
          <w:sz w:val="16"/>
          <w:szCs w:val="16"/>
        </w:rPr>
      </w:pPr>
      <w:r w:rsidRPr="00222F63">
        <w:rPr>
          <w:rFonts w:cs="Arial"/>
          <w:sz w:val="16"/>
          <w:szCs w:val="16"/>
        </w:rPr>
        <w:t>Zdroj: ČSÚ podle údajů ze Strukturální mzdové statistiky</w:t>
      </w:r>
    </w:p>
    <w:p w14:paraId="2816BF75" w14:textId="77777777" w:rsidR="004C16BC" w:rsidRDefault="004C16BC" w:rsidP="004C16BC">
      <w:pPr>
        <w:spacing w:after="0" w:line="240" w:lineRule="auto"/>
        <w:jc w:val="both"/>
        <w:rPr>
          <w:rFonts w:cs="Arial"/>
          <w:sz w:val="16"/>
          <w:szCs w:val="16"/>
        </w:rPr>
      </w:pPr>
    </w:p>
    <w:p w14:paraId="0BBBC56C" w14:textId="77777777" w:rsidR="004C16BC" w:rsidRDefault="004C16BC" w:rsidP="004C16BC">
      <w:pPr>
        <w:jc w:val="both"/>
      </w:pPr>
      <w:r>
        <w:t>V roce 2020 se také poprvé od roku 2014 snížil rozdíl mezi jednotlivými kraji. Zatímco v roce 2014 se mzdy učitelů ve všech krajích vešly do pásma 1,5 tis. Kč, v roce 2019 představoval rozdíl dvou extrémních hodnot již 4,6 tis. V roce 2020 však došlo k poklesu na hodnotu pouze 1,9 tis. Kč. Ačkoliv učitelé v Praze dlouhodobě pobírají v rámci České republiky nejvíce (nebo skoro nejvíce), tak v roce 2020 dosahovali pouze na 92 % hrubé průměrné mzdy všech pražských zaměstnanců. Praha tak byla jediným krajem, kde učitelé pobírali nižší mzdu, než byl krajský průměr za všechna odvětví. Naopak v Karlovarském kraji průměrná hrubá měsíční mzda učitelů v regionálním školství představovala 130 % průměrné celokrajské mzdy v národním hospodářství.</w:t>
      </w:r>
    </w:p>
    <w:p w14:paraId="3D917283" w14:textId="77777777" w:rsidR="004C16BC" w:rsidRDefault="004C16BC" w:rsidP="004C16BC">
      <w:pPr>
        <w:jc w:val="both"/>
      </w:pPr>
      <w:r>
        <w:t xml:space="preserve">Mzdy učitelek </w:t>
      </w:r>
      <w:r w:rsidRPr="00FA3DAF">
        <w:rPr>
          <w:b/>
        </w:rPr>
        <w:t>v mateřských školách</w:t>
      </w:r>
      <w:r>
        <w:t xml:space="preserve"> se mezi jednotlivými kraji liší daleko méně. Nejvíce pobíraly učitelky v Plzeňském a Jihočeském kraji (37,9 a 37,7 tis. Kč). Naopak nejméně (35,1 tis. Kč) v průměru vydělávaly učitelky ve školkách v Olomouckém kraji. Průměrná hrubá měsíční mzda učitelek v pražských mateřských školách byla mírně pod hodnotou za celou republiku a činila 75% podíl průměrné hrubé měsíční mzdy zaměstnanců v Praze v roce 2020. Naproti tomu v Karlovarském kraji představovala 109 % ve srovnání s krajským průměrem.</w:t>
      </w:r>
      <w:r w:rsidDel="00B6704C">
        <w:t xml:space="preserve"> </w:t>
      </w:r>
    </w:p>
    <w:p w14:paraId="0FE2E0DD" w14:textId="77777777" w:rsidR="004C16BC" w:rsidRDefault="004C16BC" w:rsidP="004C16BC">
      <w:pPr>
        <w:jc w:val="both"/>
      </w:pPr>
      <w:r>
        <w:t xml:space="preserve">Výsadní postavení ve mzdách učitelů </w:t>
      </w:r>
      <w:r w:rsidRPr="00F50F03">
        <w:rPr>
          <w:b/>
        </w:rPr>
        <w:t>na základních školách</w:t>
      </w:r>
      <w:r>
        <w:t xml:space="preserve"> měla až do roku 2020 Praha. Ale zatímco v ostatních krajích mezi lety 2019 a 2020 jejich mzda vzrostla o 3,7 až 6 tisíc, tak pražským učitelům se v průměru zvýšila o pouhých 100 Kč. Na první příčku se tak dostali učitelé ze základních škol na Vysočině, jejichž průměrná hrubá měsíční mzda v roce 2020 činila 46,2 tis. Kč. Naopak učitelé v Královéhradeckém kraji vydělávali v průměru 44,4 tis. Kč. V relaci ke krajské průměrné hrubé mzdě zaměstnanců s vysokoškolským vzděláním však pobírali nejvíce učitelé v Karlovarském a Zlínském kraji (93 % a 92 %) a nejméně učitelé v Praze (68 %).</w:t>
      </w:r>
    </w:p>
    <w:p w14:paraId="0DD92686" w14:textId="77777777" w:rsidR="004C16BC" w:rsidRDefault="004C16BC" w:rsidP="004C16BC">
      <w:pPr>
        <w:jc w:val="both"/>
      </w:pPr>
      <w:r>
        <w:lastRenderedPageBreak/>
        <w:t xml:space="preserve">Obdobná situace je patrná u </w:t>
      </w:r>
      <w:r w:rsidRPr="0029694A">
        <w:rPr>
          <w:b/>
        </w:rPr>
        <w:t>středních škol</w:t>
      </w:r>
      <w:r>
        <w:t>. Mezi výdělky učitelů opět až do roku 2019 dominovala Praha, ale v roce 2020 ji předběhly Středočeský kraj (47,9 tis. Kč) a Vysočina (47,8 tis. Kč). Nejnižší průměrný výdělek učitelů na středních školách (44,2 tis. Kč) vykazoval Pardubický kraj. Učitelé v Karlovarském kraji pobírali 96 % toho, co tamní zaměstnanci s vysokoškolským vzděláním, naopak jejich kolegové v hlavním městě dosáhli jen na 70 % průměrné mzdy pražských zaměstnanců s vysokoškolským vzděláním.</w:t>
      </w:r>
    </w:p>
    <w:p w14:paraId="5EA7AAE9" w14:textId="77777777" w:rsidR="004C16BC" w:rsidRDefault="004C16BC" w:rsidP="004C16BC">
      <w:pPr>
        <w:spacing w:after="0" w:line="240" w:lineRule="auto"/>
        <w:jc w:val="both"/>
        <w:rPr>
          <w:rFonts w:cs="Arial"/>
          <w:b/>
          <w:color w:val="000000"/>
          <w:szCs w:val="22"/>
        </w:rPr>
      </w:pPr>
      <w:r>
        <w:rPr>
          <w:rFonts w:cs="Arial"/>
          <w:b/>
          <w:color w:val="000000"/>
          <w:szCs w:val="22"/>
        </w:rPr>
        <w:t xml:space="preserve">Kartogram 1: </w:t>
      </w:r>
      <w:r w:rsidRPr="0078151C">
        <w:rPr>
          <w:rFonts w:cs="Arial"/>
          <w:b/>
          <w:color w:val="000000"/>
          <w:szCs w:val="22"/>
        </w:rPr>
        <w:t>Průměrná hrubá měsíční mzda učitelů v regionálním školství v krajích ČR</w:t>
      </w:r>
      <w:r>
        <w:rPr>
          <w:rFonts w:cs="Arial"/>
          <w:b/>
          <w:color w:val="000000"/>
          <w:szCs w:val="22"/>
        </w:rPr>
        <w:t>, 2020</w:t>
      </w:r>
    </w:p>
    <w:p w14:paraId="61548A61" w14:textId="77777777" w:rsidR="004C16BC" w:rsidRDefault="004C16BC" w:rsidP="004C16BC">
      <w:pPr>
        <w:spacing w:after="0" w:line="240" w:lineRule="auto"/>
        <w:jc w:val="both"/>
        <w:rPr>
          <w:rFonts w:cs="Arial"/>
          <w:b/>
          <w:color w:val="000000"/>
          <w:szCs w:val="22"/>
        </w:rPr>
      </w:pPr>
      <w:r>
        <w:rPr>
          <w:rFonts w:cs="Arial"/>
          <w:b/>
          <w:noProof/>
          <w:color w:val="000000"/>
          <w:szCs w:val="22"/>
        </w:rPr>
        <w:drawing>
          <wp:inline distT="0" distB="0" distL="0" distR="0" wp14:anchorId="67195ACF" wp14:editId="52BDAA10">
            <wp:extent cx="6000750" cy="357187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zdy_učitelů.png"/>
                    <pic:cNvPicPr/>
                  </pic:nvPicPr>
                  <pic:blipFill rotWithShape="1">
                    <a:blip r:embed="rId18">
                      <a:extLst>
                        <a:ext uri="{28A0092B-C50C-407E-A947-70E740481C1C}">
                          <a14:useLocalDpi xmlns:a14="http://schemas.microsoft.com/office/drawing/2010/main" val="0"/>
                        </a:ext>
                      </a:extLst>
                    </a:blip>
                    <a:srcRect b="12619"/>
                    <a:stretch/>
                  </pic:blipFill>
                  <pic:spPr bwMode="auto">
                    <a:xfrm>
                      <a:off x="0" y="0"/>
                      <a:ext cx="6000750" cy="3571875"/>
                    </a:xfrm>
                    <a:prstGeom prst="rect">
                      <a:avLst/>
                    </a:prstGeom>
                    <a:ln>
                      <a:noFill/>
                    </a:ln>
                    <a:extLst>
                      <a:ext uri="{53640926-AAD7-44D8-BBD7-CCE9431645EC}">
                        <a14:shadowObscured xmlns:a14="http://schemas.microsoft.com/office/drawing/2010/main"/>
                      </a:ext>
                    </a:extLst>
                  </pic:spPr>
                </pic:pic>
              </a:graphicData>
            </a:graphic>
          </wp:inline>
        </w:drawing>
      </w:r>
    </w:p>
    <w:p w14:paraId="034D8DFF" w14:textId="77777777" w:rsidR="004C16BC" w:rsidRDefault="004C16BC" w:rsidP="004C16BC">
      <w:pPr>
        <w:jc w:val="both"/>
        <w:rPr>
          <w:rFonts w:cs="Arial"/>
          <w:sz w:val="16"/>
          <w:szCs w:val="16"/>
        </w:rPr>
      </w:pPr>
    </w:p>
    <w:p w14:paraId="514D328C" w14:textId="77777777" w:rsidR="004C16BC" w:rsidRPr="004D19DD" w:rsidRDefault="004C16BC" w:rsidP="004C16BC">
      <w:pPr>
        <w:jc w:val="both"/>
      </w:pPr>
      <w:r w:rsidRPr="00222F63">
        <w:rPr>
          <w:rFonts w:cs="Arial"/>
          <w:sz w:val="16"/>
          <w:szCs w:val="16"/>
        </w:rPr>
        <w:t>Zdroj: ČSÚ podle údajů ze Strukturální mzdové statistiky</w:t>
      </w:r>
    </w:p>
    <w:p w14:paraId="01870482" w14:textId="5D50F2F1" w:rsidR="008C12FB" w:rsidRPr="004D19DD" w:rsidRDefault="008C12FB" w:rsidP="008C12FB">
      <w:pPr>
        <w:jc w:val="both"/>
      </w:pPr>
    </w:p>
    <w:p w14:paraId="6A5C08E8" w14:textId="65032699" w:rsidR="0072564B" w:rsidRDefault="0072564B" w:rsidP="0024592D">
      <w:pPr>
        <w:jc w:val="both"/>
      </w:pPr>
    </w:p>
    <w:p w14:paraId="024CCF3A" w14:textId="77777777" w:rsidR="004D19DD" w:rsidRDefault="004D19DD" w:rsidP="00AF3D0C">
      <w:pPr>
        <w:spacing w:after="0" w:line="240" w:lineRule="auto"/>
        <w:jc w:val="both"/>
      </w:pPr>
      <w:r>
        <w:br w:type="page"/>
      </w:r>
    </w:p>
    <w:p w14:paraId="57B68842" w14:textId="77777777" w:rsidR="00A50D73" w:rsidRDefault="004D19DD" w:rsidP="0024592D">
      <w:pPr>
        <w:pStyle w:val="Nadpis1"/>
        <w:jc w:val="both"/>
      </w:pPr>
      <w:bookmarkStart w:id="28" w:name="_Toc80108917"/>
      <w:r>
        <w:lastRenderedPageBreak/>
        <w:t>Tabulková část – seznam tabulek</w:t>
      </w:r>
      <w:bookmarkEnd w:id="28"/>
    </w:p>
    <w:p w14:paraId="109641EB" w14:textId="1E492894" w:rsidR="004D19DD" w:rsidRDefault="00355AD7" w:rsidP="0024592D">
      <w:pPr>
        <w:pStyle w:val="Nadpis3"/>
        <w:jc w:val="both"/>
      </w:pPr>
      <w:bookmarkStart w:id="29" w:name="_Toc80108918"/>
      <w:r w:rsidRPr="00355AD7">
        <w:t>Učitelé v regionálním školství celkem</w:t>
      </w:r>
      <w:bookmarkEnd w:id="29"/>
      <w:r w:rsidR="004D19DD">
        <w:tab/>
      </w:r>
      <w:r w:rsidR="004D19DD">
        <w:tab/>
      </w:r>
      <w:r w:rsidR="004D19DD">
        <w:tab/>
      </w:r>
      <w:r w:rsidR="004D19DD">
        <w:tab/>
      </w:r>
      <w:r w:rsidR="004D19DD">
        <w:tab/>
      </w:r>
      <w:r w:rsidR="004D19DD">
        <w:tab/>
      </w:r>
      <w:r w:rsidR="004D19DD">
        <w:tab/>
      </w:r>
    </w:p>
    <w:p w14:paraId="6F6B9B1A" w14:textId="28120D1D" w:rsidR="00FD2AC6" w:rsidRPr="00355AD7" w:rsidRDefault="004D19DD" w:rsidP="00355AD7">
      <w:r>
        <w:t xml:space="preserve">Tab. 1.1: Mzdy učitelů v regionálním školství podle </w:t>
      </w:r>
      <w:r w:rsidRPr="00FD2AC6">
        <w:rPr>
          <w:b/>
        </w:rPr>
        <w:t>pohlaví</w:t>
      </w:r>
      <w:r>
        <w:tab/>
      </w:r>
      <w:r>
        <w:tab/>
      </w:r>
      <w:r>
        <w:tab/>
      </w:r>
      <w:r>
        <w:br/>
        <w:t xml:space="preserve">Tab. 1.2: Mzdy učitelů v regionálním školství podle </w:t>
      </w:r>
      <w:r w:rsidRPr="00FD2AC6">
        <w:rPr>
          <w:b/>
        </w:rPr>
        <w:t>věku</w:t>
      </w:r>
      <w:r>
        <w:tab/>
      </w:r>
      <w:r>
        <w:tab/>
      </w:r>
      <w:r>
        <w:tab/>
      </w:r>
      <w:r>
        <w:br/>
        <w:t xml:space="preserve">Tab. 1.3: Mzdy učitelů v regionálním školství podle </w:t>
      </w:r>
      <w:r w:rsidRPr="00355AD7">
        <w:rPr>
          <w:b/>
          <w:bCs/>
        </w:rPr>
        <w:t>délky posledního zaměstnání</w:t>
      </w:r>
      <w:r w:rsidR="00355AD7">
        <w:t xml:space="preserve"> </w:t>
      </w:r>
      <w:r>
        <w:br/>
        <w:t xml:space="preserve">Tab. 1.4a: </w:t>
      </w:r>
      <w:r w:rsidRPr="00FD2AC6">
        <w:rPr>
          <w:b/>
        </w:rPr>
        <w:t>Průměrná</w:t>
      </w:r>
      <w:r>
        <w:t xml:space="preserve"> hrubá měsíční </w:t>
      </w:r>
      <w:r w:rsidRPr="00FD2AC6">
        <w:rPr>
          <w:b/>
        </w:rPr>
        <w:t>mzda</w:t>
      </w:r>
      <w:r>
        <w:t xml:space="preserve"> učitelů v regionálním školství </w:t>
      </w:r>
      <w:r w:rsidRPr="00FD2AC6">
        <w:rPr>
          <w:b/>
        </w:rPr>
        <w:t>v krajích ČR</w:t>
      </w:r>
      <w:r>
        <w:tab/>
      </w:r>
      <w:r>
        <w:tab/>
      </w:r>
      <w:r>
        <w:tab/>
      </w:r>
      <w:r>
        <w:br/>
        <w:t xml:space="preserve">Tab. 1.4b: </w:t>
      </w:r>
      <w:r w:rsidRPr="00FD2AC6">
        <w:rPr>
          <w:b/>
        </w:rPr>
        <w:t xml:space="preserve">Medián </w:t>
      </w:r>
      <w:r>
        <w:t xml:space="preserve">hrubé měsíční </w:t>
      </w:r>
      <w:r w:rsidRPr="00FD2AC6">
        <w:rPr>
          <w:b/>
        </w:rPr>
        <w:t>mzdy</w:t>
      </w:r>
      <w:r>
        <w:t xml:space="preserve"> učitelů v regionálním školství </w:t>
      </w:r>
      <w:r w:rsidRPr="00FD2AC6">
        <w:rPr>
          <w:b/>
        </w:rPr>
        <w:t>v krajích ČR</w:t>
      </w:r>
      <w:r>
        <w:tab/>
      </w:r>
      <w:r>
        <w:tab/>
      </w:r>
      <w:r>
        <w:tab/>
      </w:r>
      <w:r>
        <w:br/>
        <w:t xml:space="preserve">Tab. 1.5: </w:t>
      </w:r>
      <w:r w:rsidR="00355AD7" w:rsidRPr="00355AD7">
        <w:t xml:space="preserve">Mzdy učitelů podle </w:t>
      </w:r>
      <w:r w:rsidR="00355AD7" w:rsidRPr="00355AD7">
        <w:rPr>
          <w:b/>
          <w:bCs/>
        </w:rPr>
        <w:t>stupňů a typu škol</w:t>
      </w:r>
      <w:r w:rsidRPr="00355AD7">
        <w:rPr>
          <w:b/>
          <w:bCs/>
        </w:rPr>
        <w:tab/>
      </w:r>
      <w:r>
        <w:br/>
        <w:t xml:space="preserve">Tab. 1.6: </w:t>
      </w:r>
      <w:r w:rsidR="00355AD7" w:rsidRPr="00355AD7">
        <w:t xml:space="preserve">Platy učitelů v regionálním školství </w:t>
      </w:r>
      <w:r w:rsidR="00355AD7" w:rsidRPr="00355AD7">
        <w:rPr>
          <w:b/>
          <w:bCs/>
        </w:rPr>
        <w:t xml:space="preserve">v platové sféře </w:t>
      </w:r>
      <w:r w:rsidR="00355AD7" w:rsidRPr="00355AD7">
        <w:t>na</w:t>
      </w:r>
      <w:r w:rsidR="00355AD7" w:rsidRPr="00355AD7">
        <w:rPr>
          <w:b/>
          <w:bCs/>
        </w:rPr>
        <w:t xml:space="preserve"> vybraných stupních škol</w:t>
      </w:r>
      <w:r w:rsidRPr="00355AD7">
        <w:rPr>
          <w:b/>
          <w:bCs/>
        </w:rPr>
        <w:tab/>
      </w:r>
      <w:r w:rsidRPr="00355AD7">
        <w:rPr>
          <w:b/>
          <w:bCs/>
        </w:rPr>
        <w:tab/>
      </w:r>
      <w:r>
        <w:br/>
        <w:t xml:space="preserve">Tab. 1.7: </w:t>
      </w:r>
      <w:r w:rsidR="00355AD7" w:rsidRPr="00355AD7">
        <w:t xml:space="preserve">Mzdy </w:t>
      </w:r>
      <w:r w:rsidR="00355AD7" w:rsidRPr="00355AD7">
        <w:rPr>
          <w:b/>
          <w:bCs/>
        </w:rPr>
        <w:t xml:space="preserve">učitelek </w:t>
      </w:r>
      <w:r w:rsidR="00355AD7" w:rsidRPr="00355AD7">
        <w:t xml:space="preserve">v regionálním školství </w:t>
      </w:r>
      <w:r w:rsidR="00355AD7" w:rsidRPr="00355AD7">
        <w:rPr>
          <w:b/>
          <w:bCs/>
        </w:rPr>
        <w:t>na vybraných stupních škol</w:t>
      </w:r>
    </w:p>
    <w:p w14:paraId="0E2A2045" w14:textId="4A700E68" w:rsidR="00FD2AC6" w:rsidRDefault="00355AD7" w:rsidP="0024592D">
      <w:pPr>
        <w:pStyle w:val="Nadpis3"/>
        <w:jc w:val="both"/>
      </w:pPr>
      <w:bookmarkStart w:id="30" w:name="_Toc80108919"/>
      <w:r w:rsidRPr="00355AD7">
        <w:t>Učitelky v mateřských školách</w:t>
      </w:r>
      <w:bookmarkEnd w:id="30"/>
      <w:r w:rsidR="006F2056">
        <w:tab/>
      </w:r>
      <w:r w:rsidR="006F2056">
        <w:tab/>
      </w:r>
      <w:r w:rsidR="006F2056">
        <w:tab/>
      </w:r>
      <w:r w:rsidR="006F2056">
        <w:tab/>
      </w:r>
      <w:r w:rsidR="006F2056">
        <w:tab/>
      </w:r>
      <w:r w:rsidR="006F2056">
        <w:tab/>
      </w:r>
      <w:r w:rsidR="006F2056">
        <w:tab/>
      </w:r>
      <w:r w:rsidR="006F2056">
        <w:tab/>
      </w:r>
      <w:r w:rsidR="006F2056">
        <w:tab/>
      </w:r>
    </w:p>
    <w:p w14:paraId="0124B93B" w14:textId="1F4D3CB4" w:rsidR="006F2056" w:rsidRDefault="00FD2AC6" w:rsidP="00A45814">
      <w:pPr>
        <w:rPr>
          <w:b/>
        </w:rPr>
      </w:pPr>
      <w:r>
        <w:t xml:space="preserve">Tab. 2.1: </w:t>
      </w:r>
      <w:r w:rsidR="00355AD7" w:rsidRPr="00355AD7">
        <w:t xml:space="preserve">Mzdy učitelek v mateřských školách podle </w:t>
      </w:r>
      <w:r w:rsidR="00355AD7" w:rsidRPr="00355AD7">
        <w:rPr>
          <w:b/>
          <w:bCs/>
        </w:rPr>
        <w:t>sféry působení</w:t>
      </w:r>
      <w:r w:rsidR="006F2056" w:rsidRPr="00355AD7">
        <w:rPr>
          <w:b/>
          <w:bCs/>
        </w:rPr>
        <w:tab/>
      </w:r>
      <w:r w:rsidR="006F2056">
        <w:br/>
      </w:r>
      <w:r>
        <w:t xml:space="preserve">Tab. 2.2: </w:t>
      </w:r>
      <w:r w:rsidR="00355AD7" w:rsidRPr="00355AD7">
        <w:t xml:space="preserve">Mzdy učitelek v mateřských školách podle </w:t>
      </w:r>
      <w:r w:rsidR="00355AD7" w:rsidRPr="00355AD7">
        <w:rPr>
          <w:b/>
          <w:bCs/>
        </w:rPr>
        <w:t>nejvyššího stupně dosaženého vzdělání</w:t>
      </w:r>
      <w:r w:rsidR="006F2056" w:rsidRPr="00355AD7">
        <w:rPr>
          <w:b/>
          <w:bCs/>
        </w:rPr>
        <w:tab/>
      </w:r>
      <w:r w:rsidR="006F2056">
        <w:br/>
      </w:r>
      <w:r>
        <w:t xml:space="preserve">Tab. 2.3a: </w:t>
      </w:r>
      <w:r w:rsidRPr="006F2056">
        <w:rPr>
          <w:b/>
        </w:rPr>
        <w:t>Průměrná</w:t>
      </w:r>
      <w:r>
        <w:t xml:space="preserve"> hrubá měsíční </w:t>
      </w:r>
      <w:r w:rsidRPr="006F2056">
        <w:rPr>
          <w:b/>
        </w:rPr>
        <w:t xml:space="preserve">mzda </w:t>
      </w:r>
      <w:r>
        <w:t>učitelek v mateřských školách</w:t>
      </w:r>
      <w:r w:rsidR="006F2056">
        <w:t xml:space="preserve"> podle </w:t>
      </w:r>
      <w:r w:rsidR="006F2056" w:rsidRPr="006F2056">
        <w:rPr>
          <w:b/>
        </w:rPr>
        <w:t>věku</w:t>
      </w:r>
      <w:r w:rsidR="006F2056">
        <w:tab/>
      </w:r>
      <w:r w:rsidR="006F2056">
        <w:tab/>
      </w:r>
      <w:r w:rsidR="006F2056">
        <w:br/>
      </w:r>
      <w:r>
        <w:t xml:space="preserve">Tab. 2.3b: </w:t>
      </w:r>
      <w:r w:rsidRPr="006F2056">
        <w:rPr>
          <w:b/>
        </w:rPr>
        <w:t>Medián</w:t>
      </w:r>
      <w:r>
        <w:t xml:space="preserve"> hrubé měsíční </w:t>
      </w:r>
      <w:r w:rsidRPr="006F2056">
        <w:rPr>
          <w:b/>
        </w:rPr>
        <w:t>mzdy</w:t>
      </w:r>
      <w:r>
        <w:t xml:space="preserve"> učitelek v mateřských školách</w:t>
      </w:r>
      <w:r w:rsidR="006F2056">
        <w:t xml:space="preserve"> podle </w:t>
      </w:r>
      <w:r w:rsidR="006F2056" w:rsidRPr="006F2056">
        <w:rPr>
          <w:b/>
        </w:rPr>
        <w:t>věku</w:t>
      </w:r>
      <w:r w:rsidR="006F2056">
        <w:tab/>
      </w:r>
      <w:r w:rsidR="006F2056">
        <w:tab/>
      </w:r>
      <w:r w:rsidR="006F2056">
        <w:br/>
      </w:r>
      <w:r>
        <w:t xml:space="preserve">Tab. 2.4a: </w:t>
      </w:r>
      <w:r w:rsidRPr="006F2056">
        <w:rPr>
          <w:b/>
        </w:rPr>
        <w:t>Průměrná</w:t>
      </w:r>
      <w:r>
        <w:t xml:space="preserve"> hrubá měsíční </w:t>
      </w:r>
      <w:r w:rsidRPr="006F2056">
        <w:rPr>
          <w:b/>
        </w:rPr>
        <w:t>mzda</w:t>
      </w:r>
      <w:r>
        <w:t xml:space="preserve"> učitelek v mateřských školách podle </w:t>
      </w:r>
      <w:r w:rsidRPr="006F2056">
        <w:rPr>
          <w:b/>
        </w:rPr>
        <w:t>délky</w:t>
      </w:r>
      <w:r>
        <w:t xml:space="preserve"> </w:t>
      </w:r>
      <w:r w:rsidRPr="006F2056">
        <w:rPr>
          <w:b/>
        </w:rPr>
        <w:t>pos</w:t>
      </w:r>
      <w:r w:rsidR="006F2056" w:rsidRPr="006F2056">
        <w:rPr>
          <w:b/>
        </w:rPr>
        <w:t>ledního zaměstnání</w:t>
      </w:r>
      <w:r w:rsidR="006F2056" w:rsidRPr="006F2056">
        <w:rPr>
          <w:b/>
        </w:rPr>
        <w:tab/>
      </w:r>
      <w:r w:rsidR="006F2056" w:rsidRPr="006F2056">
        <w:rPr>
          <w:b/>
        </w:rPr>
        <w:tab/>
      </w:r>
      <w:r w:rsidR="006F2056" w:rsidRPr="006F2056">
        <w:rPr>
          <w:b/>
        </w:rPr>
        <w:tab/>
      </w:r>
      <w:r w:rsidR="006F2056" w:rsidRPr="006F2056">
        <w:rPr>
          <w:b/>
        </w:rPr>
        <w:tab/>
      </w:r>
      <w:r w:rsidR="006F2056" w:rsidRPr="006F2056">
        <w:rPr>
          <w:b/>
        </w:rPr>
        <w:tab/>
      </w:r>
      <w:r w:rsidR="006F2056" w:rsidRPr="006F2056">
        <w:rPr>
          <w:b/>
        </w:rPr>
        <w:tab/>
      </w:r>
      <w:r w:rsidR="006F2056" w:rsidRPr="006F2056">
        <w:rPr>
          <w:b/>
        </w:rPr>
        <w:tab/>
      </w:r>
      <w:r w:rsidR="006F2056" w:rsidRPr="006F2056">
        <w:rPr>
          <w:b/>
        </w:rPr>
        <w:tab/>
      </w:r>
      <w:r w:rsidR="006F2056">
        <w:tab/>
      </w:r>
      <w:r w:rsidR="006F2056">
        <w:tab/>
      </w:r>
      <w:r w:rsidR="006F2056">
        <w:tab/>
      </w:r>
      <w:r w:rsidR="006F2056">
        <w:tab/>
      </w:r>
      <w:r w:rsidR="006F2056">
        <w:br/>
      </w:r>
      <w:r>
        <w:t xml:space="preserve">Tab. 2.4b: </w:t>
      </w:r>
      <w:r w:rsidRPr="006F2056">
        <w:rPr>
          <w:b/>
        </w:rPr>
        <w:t>Medián</w:t>
      </w:r>
      <w:r>
        <w:t xml:space="preserve"> hrubé měsíční </w:t>
      </w:r>
      <w:r w:rsidRPr="006F2056">
        <w:rPr>
          <w:b/>
        </w:rPr>
        <w:t>mzdy</w:t>
      </w:r>
      <w:r>
        <w:t xml:space="preserve"> učitelek v mateřských školách podle </w:t>
      </w:r>
      <w:r w:rsidRPr="006F2056">
        <w:rPr>
          <w:b/>
        </w:rPr>
        <w:t>délky</w:t>
      </w:r>
      <w:r>
        <w:t xml:space="preserve"> </w:t>
      </w:r>
      <w:r w:rsidRPr="006F2056">
        <w:rPr>
          <w:b/>
        </w:rPr>
        <w:t>pos</w:t>
      </w:r>
      <w:r w:rsidR="006F2056" w:rsidRPr="006F2056">
        <w:rPr>
          <w:b/>
        </w:rPr>
        <w:t>ledního zaměstnán</w:t>
      </w:r>
      <w:r w:rsidR="00A45814">
        <w:rPr>
          <w:b/>
        </w:rPr>
        <w:t>í</w:t>
      </w:r>
      <w:r w:rsidR="006F2056">
        <w:br/>
      </w:r>
      <w:r>
        <w:t xml:space="preserve">Tab. 2.5a: </w:t>
      </w:r>
      <w:r w:rsidRPr="006F2056">
        <w:rPr>
          <w:b/>
        </w:rPr>
        <w:t>Průměrná</w:t>
      </w:r>
      <w:r>
        <w:t xml:space="preserve"> hrubá měsíční </w:t>
      </w:r>
      <w:r w:rsidRPr="006F2056">
        <w:rPr>
          <w:b/>
        </w:rPr>
        <w:t>mzda</w:t>
      </w:r>
      <w:r>
        <w:t xml:space="preserve"> učitelek v mateřských šk</w:t>
      </w:r>
      <w:r w:rsidR="006F2056">
        <w:t xml:space="preserve">olách </w:t>
      </w:r>
      <w:r w:rsidR="006F2056" w:rsidRPr="006F2056">
        <w:rPr>
          <w:b/>
        </w:rPr>
        <w:t>v krajích ČR</w:t>
      </w:r>
      <w:r w:rsidR="006F2056">
        <w:tab/>
      </w:r>
      <w:r w:rsidR="006F2056">
        <w:tab/>
      </w:r>
      <w:r w:rsidR="006F2056">
        <w:tab/>
      </w:r>
      <w:r w:rsidR="006F2056">
        <w:br/>
      </w:r>
      <w:r>
        <w:t xml:space="preserve">Tab. 2.5b: </w:t>
      </w:r>
      <w:r w:rsidRPr="006F2056">
        <w:rPr>
          <w:b/>
        </w:rPr>
        <w:t>Medián</w:t>
      </w:r>
      <w:r>
        <w:t xml:space="preserve"> hrubé měsíční mzdy učitelek v mateřských školách </w:t>
      </w:r>
      <w:r w:rsidRPr="006F2056">
        <w:rPr>
          <w:b/>
        </w:rPr>
        <w:t>v krajích ČR</w:t>
      </w:r>
    </w:p>
    <w:p w14:paraId="78E2CED1" w14:textId="52941821" w:rsidR="006F2056" w:rsidRDefault="00A45814" w:rsidP="0024592D">
      <w:pPr>
        <w:pStyle w:val="Nadpis3"/>
        <w:jc w:val="both"/>
      </w:pPr>
      <w:bookmarkStart w:id="31" w:name="_Toc80108920"/>
      <w:r w:rsidRPr="00A45814">
        <w:t>Učitelé na základních školách</w:t>
      </w:r>
      <w:bookmarkEnd w:id="31"/>
      <w:r w:rsidR="006F2056">
        <w:tab/>
      </w:r>
      <w:r w:rsidR="006F2056">
        <w:tab/>
      </w:r>
      <w:r w:rsidR="006F2056">
        <w:tab/>
      </w:r>
      <w:r w:rsidR="006F2056">
        <w:tab/>
      </w:r>
      <w:r w:rsidR="006F2056">
        <w:tab/>
      </w:r>
      <w:r w:rsidR="006F2056">
        <w:tab/>
      </w:r>
      <w:r w:rsidR="006F2056">
        <w:tab/>
      </w:r>
      <w:r w:rsidR="006F2056">
        <w:tab/>
      </w:r>
      <w:r w:rsidR="006F2056">
        <w:tab/>
      </w:r>
    </w:p>
    <w:p w14:paraId="30252595" w14:textId="54612524" w:rsidR="006F2056" w:rsidRDefault="006F2056" w:rsidP="0024592D">
      <w:pPr>
        <w:jc w:val="both"/>
        <w:rPr>
          <w:b/>
        </w:rPr>
      </w:pPr>
      <w:r>
        <w:t xml:space="preserve">Tab. 3.1: Mzdy učitelů na základních školách podle </w:t>
      </w:r>
      <w:r w:rsidRPr="006F2056">
        <w:rPr>
          <w:b/>
        </w:rPr>
        <w:t>pohlaví</w:t>
      </w:r>
      <w:r>
        <w:tab/>
      </w:r>
      <w:r>
        <w:tab/>
      </w:r>
      <w:r>
        <w:tab/>
      </w:r>
      <w:r>
        <w:br/>
        <w:t xml:space="preserve">Tab. 3.2a: </w:t>
      </w:r>
      <w:r w:rsidRPr="006F2056">
        <w:rPr>
          <w:b/>
        </w:rPr>
        <w:t>Průměrná</w:t>
      </w:r>
      <w:r>
        <w:t xml:space="preserve"> hrubá měsíční </w:t>
      </w:r>
      <w:r w:rsidRPr="006F2056">
        <w:rPr>
          <w:b/>
        </w:rPr>
        <w:t>mzda</w:t>
      </w:r>
      <w:r>
        <w:t xml:space="preserve"> učitelů na základních školách podle </w:t>
      </w:r>
      <w:r w:rsidRPr="006F2056">
        <w:rPr>
          <w:b/>
        </w:rPr>
        <w:t>věku</w:t>
      </w:r>
      <w:r>
        <w:tab/>
      </w:r>
      <w:r>
        <w:tab/>
      </w:r>
      <w:r>
        <w:br/>
        <w:t xml:space="preserve">Tab. 3.2b: </w:t>
      </w:r>
      <w:r w:rsidRPr="006F2056">
        <w:rPr>
          <w:b/>
        </w:rPr>
        <w:t>Medián</w:t>
      </w:r>
      <w:r>
        <w:t xml:space="preserve"> hrubé měsíční </w:t>
      </w:r>
      <w:r w:rsidRPr="006F2056">
        <w:rPr>
          <w:b/>
        </w:rPr>
        <w:t>mzdy</w:t>
      </w:r>
      <w:r>
        <w:t xml:space="preserve"> učitelů na základních školách podle </w:t>
      </w:r>
      <w:r w:rsidRPr="006F2056">
        <w:rPr>
          <w:b/>
        </w:rPr>
        <w:t>věku</w:t>
      </w:r>
      <w:r>
        <w:tab/>
      </w:r>
      <w:r>
        <w:tab/>
      </w:r>
      <w:r>
        <w:tab/>
      </w:r>
      <w:r>
        <w:br/>
        <w:t xml:space="preserve">Tab. 3.3a: </w:t>
      </w:r>
      <w:r w:rsidRPr="006F2056">
        <w:rPr>
          <w:b/>
        </w:rPr>
        <w:t>Průměrná</w:t>
      </w:r>
      <w:r>
        <w:t xml:space="preserve"> hrubá měsíční </w:t>
      </w:r>
      <w:r w:rsidRPr="006F2056">
        <w:rPr>
          <w:b/>
        </w:rPr>
        <w:t>mzda</w:t>
      </w:r>
      <w:r>
        <w:t xml:space="preserve"> učitelů na základních školách podle </w:t>
      </w:r>
      <w:r w:rsidRPr="00A45814">
        <w:rPr>
          <w:b/>
        </w:rPr>
        <w:t xml:space="preserve">délky </w:t>
      </w:r>
      <w:r w:rsidR="00A45814" w:rsidRPr="00A45814">
        <w:rPr>
          <w:b/>
        </w:rPr>
        <w:t>p</w:t>
      </w:r>
      <w:r w:rsidRPr="006F2056">
        <w:rPr>
          <w:b/>
        </w:rPr>
        <w:t>osledního zaměstnání</w:t>
      </w:r>
      <w:r w:rsidRPr="006F2056">
        <w:rPr>
          <w:b/>
        </w:rPr>
        <w:br/>
      </w:r>
      <w:r>
        <w:t xml:space="preserve">Tab. 3.3b: </w:t>
      </w:r>
      <w:r w:rsidRPr="006F2056">
        <w:rPr>
          <w:b/>
        </w:rPr>
        <w:t>Medián</w:t>
      </w:r>
      <w:r>
        <w:t xml:space="preserve"> hrubé měsíční </w:t>
      </w:r>
      <w:r w:rsidRPr="006F2056">
        <w:rPr>
          <w:b/>
        </w:rPr>
        <w:t>mzdy</w:t>
      </w:r>
      <w:r>
        <w:t xml:space="preserve"> učitelů na základních školách podle </w:t>
      </w:r>
      <w:r w:rsidRPr="006F2056">
        <w:rPr>
          <w:b/>
        </w:rPr>
        <w:t>délky</w:t>
      </w:r>
      <w:r>
        <w:t xml:space="preserve"> </w:t>
      </w:r>
      <w:r w:rsidRPr="006F2056">
        <w:rPr>
          <w:b/>
        </w:rPr>
        <w:t>posledního zaměstnání</w:t>
      </w:r>
      <w:r>
        <w:br/>
        <w:t xml:space="preserve">Tab. 3.4a: </w:t>
      </w:r>
      <w:r w:rsidRPr="006F2056">
        <w:rPr>
          <w:b/>
        </w:rPr>
        <w:t>Průměrná</w:t>
      </w:r>
      <w:r>
        <w:t xml:space="preserve"> hrubá měsíční </w:t>
      </w:r>
      <w:r w:rsidRPr="006F2056">
        <w:rPr>
          <w:b/>
        </w:rPr>
        <w:t>mzda</w:t>
      </w:r>
      <w:r>
        <w:t xml:space="preserve"> učitelů na základních školách </w:t>
      </w:r>
      <w:r w:rsidRPr="006F2056">
        <w:rPr>
          <w:b/>
        </w:rPr>
        <w:t>v krajích ČR</w:t>
      </w:r>
      <w:r w:rsidRPr="006F2056">
        <w:rPr>
          <w:b/>
        </w:rPr>
        <w:tab/>
      </w:r>
      <w:r>
        <w:tab/>
      </w:r>
      <w:r>
        <w:tab/>
      </w:r>
      <w:r>
        <w:br/>
        <w:t xml:space="preserve">Tab. 3.4b: </w:t>
      </w:r>
      <w:r w:rsidRPr="006F2056">
        <w:rPr>
          <w:b/>
        </w:rPr>
        <w:t>Medián</w:t>
      </w:r>
      <w:r>
        <w:t xml:space="preserve"> hrubé měsíční </w:t>
      </w:r>
      <w:r w:rsidRPr="006F2056">
        <w:rPr>
          <w:b/>
        </w:rPr>
        <w:t>mzdy</w:t>
      </w:r>
      <w:r>
        <w:t xml:space="preserve"> učitelů na základních školách </w:t>
      </w:r>
      <w:r w:rsidRPr="006F2056">
        <w:rPr>
          <w:b/>
        </w:rPr>
        <w:t>v krajích ČR</w:t>
      </w:r>
    </w:p>
    <w:p w14:paraId="1C1F9BAC" w14:textId="248CC67D" w:rsidR="006F2056" w:rsidRDefault="00A45814" w:rsidP="0024592D">
      <w:pPr>
        <w:pStyle w:val="Nadpis3"/>
        <w:jc w:val="both"/>
      </w:pPr>
      <w:bookmarkStart w:id="32" w:name="_Toc80108921"/>
      <w:r w:rsidRPr="00A45814">
        <w:t>Učitelé na středních školách</w:t>
      </w:r>
      <w:bookmarkEnd w:id="32"/>
      <w:r w:rsidR="006F2056">
        <w:tab/>
      </w:r>
      <w:r w:rsidR="006F2056">
        <w:tab/>
      </w:r>
      <w:r w:rsidR="006F2056">
        <w:tab/>
      </w:r>
      <w:r w:rsidR="006F2056">
        <w:tab/>
      </w:r>
      <w:r w:rsidR="006F2056">
        <w:tab/>
      </w:r>
      <w:r w:rsidR="006F2056">
        <w:tab/>
      </w:r>
      <w:r w:rsidR="006F2056">
        <w:tab/>
      </w:r>
      <w:r w:rsidR="006F2056">
        <w:tab/>
      </w:r>
      <w:r w:rsidR="006F2056">
        <w:tab/>
      </w:r>
    </w:p>
    <w:p w14:paraId="45B188F6" w14:textId="77777777" w:rsidR="00A45814" w:rsidRDefault="006F2056" w:rsidP="00A45814">
      <w:pPr>
        <w:spacing w:after="0"/>
        <w:jc w:val="both"/>
      </w:pPr>
      <w:r>
        <w:t xml:space="preserve">Tab. 4.1: Mzdy učitelů na středních školách podle </w:t>
      </w:r>
      <w:r w:rsidRPr="00A45814">
        <w:rPr>
          <w:b/>
          <w:bCs/>
        </w:rPr>
        <w:t>pohlaví</w:t>
      </w:r>
    </w:p>
    <w:p w14:paraId="03A3E776" w14:textId="4F8F11E8" w:rsidR="006F2056" w:rsidRPr="00A45814" w:rsidRDefault="00A45814" w:rsidP="0024592D">
      <w:pPr>
        <w:jc w:val="both"/>
      </w:pPr>
      <w:r w:rsidRPr="00A45814">
        <w:t xml:space="preserve">Tab. 4.2: Mzdy učitelů na středních školách podle </w:t>
      </w:r>
      <w:r w:rsidRPr="00A45814">
        <w:rPr>
          <w:b/>
          <w:bCs/>
        </w:rPr>
        <w:t>sféry působení</w:t>
      </w:r>
      <w:r w:rsidR="006F2056">
        <w:tab/>
      </w:r>
      <w:r w:rsidR="006F2056">
        <w:tab/>
      </w:r>
      <w:r w:rsidR="006F2056">
        <w:br/>
      </w:r>
      <w:r w:rsidRPr="00A45814">
        <w:t xml:space="preserve">Tab. 4.3a: </w:t>
      </w:r>
      <w:r w:rsidRPr="00A45814">
        <w:rPr>
          <w:b/>
          <w:bCs/>
        </w:rPr>
        <w:t>Průměrná</w:t>
      </w:r>
      <w:r w:rsidRPr="00A45814">
        <w:t xml:space="preserve"> hrubá měsíční </w:t>
      </w:r>
      <w:r w:rsidRPr="00A45814">
        <w:rPr>
          <w:b/>
          <w:bCs/>
        </w:rPr>
        <w:t>mzda</w:t>
      </w:r>
      <w:r w:rsidRPr="00A45814">
        <w:t xml:space="preserve"> učitelů na středních školách podle </w:t>
      </w:r>
      <w:r w:rsidRPr="00A45814">
        <w:rPr>
          <w:b/>
          <w:bCs/>
        </w:rPr>
        <w:t>věku</w:t>
      </w:r>
      <w:r w:rsidR="006F2056" w:rsidRPr="00A45814">
        <w:rPr>
          <w:b/>
          <w:bCs/>
        </w:rPr>
        <w:tab/>
      </w:r>
      <w:r w:rsidR="006F2056">
        <w:tab/>
      </w:r>
      <w:r w:rsidR="006F2056">
        <w:br/>
      </w:r>
      <w:r w:rsidRPr="00A45814">
        <w:t xml:space="preserve">Tab. 4.3b: </w:t>
      </w:r>
      <w:r w:rsidRPr="00A45814">
        <w:rPr>
          <w:b/>
          <w:bCs/>
        </w:rPr>
        <w:t>Medián</w:t>
      </w:r>
      <w:r w:rsidRPr="00A45814">
        <w:t xml:space="preserve"> hrubé měsíční </w:t>
      </w:r>
      <w:r w:rsidRPr="00A45814">
        <w:rPr>
          <w:b/>
          <w:bCs/>
        </w:rPr>
        <w:t xml:space="preserve">mzdy </w:t>
      </w:r>
      <w:r w:rsidRPr="00A45814">
        <w:t xml:space="preserve">učitelů na středních školách podle </w:t>
      </w:r>
      <w:r w:rsidRPr="00A45814">
        <w:rPr>
          <w:b/>
          <w:bCs/>
        </w:rPr>
        <w:t>věku</w:t>
      </w:r>
      <w:r w:rsidR="006F2056" w:rsidRPr="00A45814">
        <w:rPr>
          <w:b/>
          <w:bCs/>
        </w:rPr>
        <w:tab/>
      </w:r>
      <w:r w:rsidR="006F2056">
        <w:tab/>
      </w:r>
      <w:r w:rsidR="006F2056">
        <w:br/>
        <w:t>Tab. 4.</w:t>
      </w:r>
      <w:r>
        <w:t>4</w:t>
      </w:r>
      <w:r w:rsidR="006F2056">
        <w:t xml:space="preserve">a: </w:t>
      </w:r>
      <w:r w:rsidR="006F2056" w:rsidRPr="006F2056">
        <w:rPr>
          <w:b/>
        </w:rPr>
        <w:t>Průměrná</w:t>
      </w:r>
      <w:r w:rsidR="006F2056">
        <w:t xml:space="preserve"> hrubá měsíční </w:t>
      </w:r>
      <w:r w:rsidR="006F2056" w:rsidRPr="006F2056">
        <w:rPr>
          <w:b/>
        </w:rPr>
        <w:t>mzda</w:t>
      </w:r>
      <w:r w:rsidR="006F2056">
        <w:t xml:space="preserve"> učitelů na středních školách podle </w:t>
      </w:r>
      <w:r w:rsidR="006F2056" w:rsidRPr="006F2056">
        <w:rPr>
          <w:b/>
        </w:rPr>
        <w:t>délky</w:t>
      </w:r>
      <w:r w:rsidR="006F2056">
        <w:t xml:space="preserve"> </w:t>
      </w:r>
      <w:r w:rsidR="006F2056" w:rsidRPr="006F2056">
        <w:rPr>
          <w:b/>
        </w:rPr>
        <w:t>posledního zaměstnání</w:t>
      </w:r>
      <w:r w:rsidR="006F2056" w:rsidRPr="006F2056">
        <w:rPr>
          <w:b/>
        </w:rPr>
        <w:br/>
      </w:r>
      <w:r w:rsidR="006F2056">
        <w:t>Tab. 4.</w:t>
      </w:r>
      <w:r>
        <w:t>4</w:t>
      </w:r>
      <w:r w:rsidR="006F2056">
        <w:t xml:space="preserve">b: </w:t>
      </w:r>
      <w:r w:rsidR="006F2056" w:rsidRPr="006F2056">
        <w:rPr>
          <w:b/>
        </w:rPr>
        <w:t>Medián</w:t>
      </w:r>
      <w:r w:rsidR="006F2056">
        <w:t xml:space="preserve"> hrubé měsíční </w:t>
      </w:r>
      <w:r w:rsidR="006F2056" w:rsidRPr="006F2056">
        <w:rPr>
          <w:b/>
        </w:rPr>
        <w:t>mzdy</w:t>
      </w:r>
      <w:r w:rsidR="006F2056">
        <w:t xml:space="preserve"> učitelů na středních školách podle </w:t>
      </w:r>
      <w:r w:rsidR="006F2056" w:rsidRPr="006F2056">
        <w:rPr>
          <w:b/>
        </w:rPr>
        <w:t>délky</w:t>
      </w:r>
      <w:r w:rsidR="006F2056">
        <w:t xml:space="preserve"> </w:t>
      </w:r>
      <w:r w:rsidR="006F2056" w:rsidRPr="006F2056">
        <w:rPr>
          <w:b/>
        </w:rPr>
        <w:t>posledního zaměstnání</w:t>
      </w:r>
      <w:r w:rsidR="006F2056">
        <w:br/>
        <w:t>Tab. 4.</w:t>
      </w:r>
      <w:r>
        <w:t>5</w:t>
      </w:r>
      <w:r w:rsidR="006F2056">
        <w:t xml:space="preserve">a: </w:t>
      </w:r>
      <w:r w:rsidR="006F2056" w:rsidRPr="006F2056">
        <w:rPr>
          <w:b/>
        </w:rPr>
        <w:t>Průměrná</w:t>
      </w:r>
      <w:r w:rsidR="006F2056">
        <w:t xml:space="preserve"> hrubá měsíční </w:t>
      </w:r>
      <w:r w:rsidR="006F2056" w:rsidRPr="006F2056">
        <w:rPr>
          <w:b/>
        </w:rPr>
        <w:t>mzda</w:t>
      </w:r>
      <w:r w:rsidR="006F2056">
        <w:t xml:space="preserve"> učitelů na středních školách </w:t>
      </w:r>
      <w:r w:rsidR="006F2056" w:rsidRPr="006F2056">
        <w:rPr>
          <w:b/>
        </w:rPr>
        <w:t>v krajích ČR</w:t>
      </w:r>
      <w:r w:rsidR="006F2056">
        <w:tab/>
      </w:r>
      <w:r w:rsidR="006F2056">
        <w:tab/>
      </w:r>
      <w:r w:rsidR="006F2056">
        <w:tab/>
      </w:r>
      <w:r w:rsidR="006F2056">
        <w:br/>
        <w:t>Tab. 4.</w:t>
      </w:r>
      <w:r>
        <w:t>5</w:t>
      </w:r>
      <w:r w:rsidR="006F2056">
        <w:t xml:space="preserve">b: </w:t>
      </w:r>
      <w:r w:rsidR="006F2056" w:rsidRPr="006F2056">
        <w:rPr>
          <w:b/>
        </w:rPr>
        <w:t>Medián</w:t>
      </w:r>
      <w:r w:rsidR="006F2056">
        <w:t xml:space="preserve"> hrubé měsíční </w:t>
      </w:r>
      <w:r w:rsidR="006F2056" w:rsidRPr="006F2056">
        <w:rPr>
          <w:b/>
        </w:rPr>
        <w:t>mzdy</w:t>
      </w:r>
      <w:r w:rsidR="006F2056">
        <w:t xml:space="preserve"> učitelů na středních školách </w:t>
      </w:r>
      <w:r w:rsidR="006F2056" w:rsidRPr="006F2056">
        <w:rPr>
          <w:b/>
        </w:rPr>
        <w:t>v krajích ČR</w:t>
      </w:r>
    </w:p>
    <w:p w14:paraId="41F34267" w14:textId="77777777" w:rsidR="006F2056" w:rsidRDefault="006F2056" w:rsidP="0024592D">
      <w:pPr>
        <w:pStyle w:val="Nadpis3"/>
        <w:jc w:val="both"/>
      </w:pPr>
      <w:bookmarkStart w:id="33" w:name="_Toc58485194"/>
      <w:bookmarkStart w:id="34" w:name="_Toc58494055"/>
      <w:bookmarkStart w:id="35" w:name="_Toc58583199"/>
      <w:bookmarkStart w:id="36" w:name="_Toc80108922"/>
      <w:r>
        <w:t>Učitelé pro děti a žáky se speciálními vzdělávacími potřebami</w:t>
      </w:r>
      <w:bookmarkEnd w:id="33"/>
      <w:bookmarkEnd w:id="34"/>
      <w:bookmarkEnd w:id="35"/>
      <w:bookmarkEnd w:id="36"/>
      <w:r>
        <w:tab/>
      </w:r>
      <w:r>
        <w:tab/>
      </w:r>
      <w:r>
        <w:tab/>
      </w:r>
      <w:r>
        <w:tab/>
      </w:r>
    </w:p>
    <w:p w14:paraId="2C474D86" w14:textId="38FAC46C" w:rsidR="003D5195" w:rsidRDefault="006F2056" w:rsidP="0024592D">
      <w:pPr>
        <w:jc w:val="both"/>
      </w:pPr>
      <w:r>
        <w:t xml:space="preserve">Tab. 5.1: Mzdy učitelů pro děti a žáky se speciálními </w:t>
      </w:r>
      <w:r w:rsidR="003D5195">
        <w:t>vzdělávacími</w:t>
      </w:r>
      <w:r>
        <w:t xml:space="preserve"> potřebami podle </w:t>
      </w:r>
      <w:r w:rsidRPr="003D5195">
        <w:rPr>
          <w:b/>
        </w:rPr>
        <w:t>pohlaví</w:t>
      </w:r>
      <w:r>
        <w:tab/>
      </w:r>
      <w:r>
        <w:tab/>
      </w:r>
      <w:r>
        <w:br/>
        <w:t xml:space="preserve">Tab. 5.2a: </w:t>
      </w:r>
      <w:r w:rsidRPr="003D5195">
        <w:rPr>
          <w:b/>
        </w:rPr>
        <w:t>Průměrná</w:t>
      </w:r>
      <w:r>
        <w:t xml:space="preserve"> hrubá měsíční </w:t>
      </w:r>
      <w:r w:rsidRPr="003D5195">
        <w:rPr>
          <w:b/>
        </w:rPr>
        <w:t>mzda</w:t>
      </w:r>
      <w:r>
        <w:t xml:space="preserve"> učitelů pro děti a žáky se speciálními </w:t>
      </w:r>
      <w:r w:rsidR="003D5195">
        <w:t>vzdělávacími</w:t>
      </w:r>
      <w:r>
        <w:t xml:space="preserve"> potřebami podle </w:t>
      </w:r>
      <w:r w:rsidR="009206DE" w:rsidRPr="009206DE">
        <w:rPr>
          <w:b/>
        </w:rPr>
        <w:t>v</w:t>
      </w:r>
      <w:r w:rsidRPr="003D5195">
        <w:rPr>
          <w:b/>
        </w:rPr>
        <w:t>ěku</w:t>
      </w:r>
      <w:r>
        <w:tab/>
      </w:r>
      <w:r>
        <w:tab/>
      </w:r>
      <w:r>
        <w:tab/>
      </w:r>
      <w:r>
        <w:tab/>
      </w:r>
      <w:r>
        <w:tab/>
      </w:r>
      <w:r>
        <w:tab/>
      </w:r>
      <w:r>
        <w:tab/>
      </w:r>
      <w:r>
        <w:tab/>
      </w:r>
      <w:r>
        <w:tab/>
      </w:r>
      <w:r>
        <w:tab/>
      </w:r>
      <w:r>
        <w:br/>
        <w:t xml:space="preserve">Tab. 5.2b: </w:t>
      </w:r>
      <w:r w:rsidRPr="003D5195">
        <w:rPr>
          <w:b/>
        </w:rPr>
        <w:t>Medián</w:t>
      </w:r>
      <w:r>
        <w:t xml:space="preserve"> hrubé měsíční </w:t>
      </w:r>
      <w:r w:rsidRPr="003D5195">
        <w:rPr>
          <w:b/>
        </w:rPr>
        <w:t>mzdy</w:t>
      </w:r>
      <w:r>
        <w:t xml:space="preserve"> učitelů pro děti a žáky se speciálními </w:t>
      </w:r>
      <w:r w:rsidR="003D5195">
        <w:t>vzdělávacími</w:t>
      </w:r>
      <w:r>
        <w:t xml:space="preserve"> potřebami podle </w:t>
      </w:r>
      <w:r w:rsidRPr="003D5195">
        <w:rPr>
          <w:b/>
        </w:rPr>
        <w:t>věku</w:t>
      </w:r>
      <w:r>
        <w:tab/>
      </w:r>
      <w:r>
        <w:tab/>
      </w:r>
      <w:r>
        <w:tab/>
      </w:r>
      <w:r>
        <w:tab/>
      </w:r>
      <w:r>
        <w:tab/>
      </w:r>
      <w:r>
        <w:tab/>
      </w:r>
      <w:r>
        <w:tab/>
      </w:r>
      <w:r>
        <w:tab/>
      </w:r>
      <w:r>
        <w:tab/>
      </w:r>
      <w:r>
        <w:tab/>
      </w:r>
      <w:r>
        <w:tab/>
      </w:r>
      <w:r>
        <w:tab/>
      </w:r>
      <w:r>
        <w:br/>
        <w:t xml:space="preserve">Tab. 5.3a: </w:t>
      </w:r>
      <w:r w:rsidRPr="003D5195">
        <w:rPr>
          <w:b/>
        </w:rPr>
        <w:t>Průměrná</w:t>
      </w:r>
      <w:r>
        <w:t xml:space="preserve"> hrubá měsíční </w:t>
      </w:r>
      <w:r w:rsidRPr="003D5195">
        <w:rPr>
          <w:b/>
        </w:rPr>
        <w:t>mzda</w:t>
      </w:r>
      <w:r>
        <w:t xml:space="preserve"> učitelů pro děti a žáky se speciálními </w:t>
      </w:r>
      <w:r w:rsidR="003D5195">
        <w:t>vzdělávacími</w:t>
      </w:r>
      <w:r>
        <w:t xml:space="preserve"> potřebami podle </w:t>
      </w:r>
      <w:r w:rsidRPr="003D5195">
        <w:rPr>
          <w:b/>
        </w:rPr>
        <w:t>délky</w:t>
      </w:r>
      <w:r>
        <w:t xml:space="preserve"> </w:t>
      </w:r>
      <w:r w:rsidRPr="003D5195">
        <w:rPr>
          <w:b/>
        </w:rPr>
        <w:t>posledního zaměstnání</w:t>
      </w:r>
      <w:r>
        <w:tab/>
      </w:r>
      <w:r>
        <w:tab/>
      </w:r>
      <w:r>
        <w:tab/>
      </w:r>
      <w:r>
        <w:tab/>
      </w:r>
      <w:r>
        <w:tab/>
      </w:r>
      <w:r>
        <w:tab/>
      </w:r>
      <w:r>
        <w:tab/>
      </w:r>
      <w:r>
        <w:br/>
      </w:r>
      <w:r>
        <w:lastRenderedPageBreak/>
        <w:t xml:space="preserve">Tab. 5.3b: </w:t>
      </w:r>
      <w:r w:rsidRPr="003D5195">
        <w:rPr>
          <w:b/>
        </w:rPr>
        <w:t>Medián</w:t>
      </w:r>
      <w:r>
        <w:t xml:space="preserve"> hrubé měsíční </w:t>
      </w:r>
      <w:r w:rsidRPr="003D5195">
        <w:rPr>
          <w:b/>
        </w:rPr>
        <w:t>mzdy</w:t>
      </w:r>
      <w:r>
        <w:t xml:space="preserve"> učitelů pro děti a žáky se speciálními </w:t>
      </w:r>
      <w:r w:rsidR="003D5195">
        <w:t>vzdělávacími</w:t>
      </w:r>
      <w:r>
        <w:t xml:space="preserve"> potřebami podle </w:t>
      </w:r>
      <w:r w:rsidRPr="003D5195">
        <w:rPr>
          <w:b/>
        </w:rPr>
        <w:t>délky</w:t>
      </w:r>
      <w:r>
        <w:t xml:space="preserve"> </w:t>
      </w:r>
      <w:r w:rsidRPr="003D5195">
        <w:rPr>
          <w:b/>
        </w:rPr>
        <w:t>posledního zaměstnání</w:t>
      </w:r>
    </w:p>
    <w:p w14:paraId="4675DAEE" w14:textId="77777777" w:rsidR="003D5195" w:rsidRDefault="003D5195" w:rsidP="0024592D">
      <w:pPr>
        <w:pStyle w:val="Nadpis3"/>
        <w:jc w:val="both"/>
      </w:pPr>
      <w:bookmarkStart w:id="37" w:name="_Toc58485195"/>
      <w:bookmarkStart w:id="38" w:name="_Toc58494056"/>
      <w:bookmarkStart w:id="39" w:name="_Toc58583200"/>
      <w:bookmarkStart w:id="40" w:name="_Toc80108923"/>
      <w:r>
        <w:t>Vychovatelé</w:t>
      </w:r>
      <w:bookmarkEnd w:id="37"/>
      <w:bookmarkEnd w:id="38"/>
      <w:bookmarkEnd w:id="39"/>
      <w:bookmarkEnd w:id="40"/>
      <w:r>
        <w:tab/>
      </w:r>
      <w:r>
        <w:tab/>
      </w:r>
      <w:r>
        <w:tab/>
      </w:r>
      <w:r>
        <w:tab/>
      </w:r>
      <w:r>
        <w:tab/>
      </w:r>
      <w:r>
        <w:tab/>
      </w:r>
      <w:r>
        <w:tab/>
      </w:r>
      <w:r>
        <w:tab/>
      </w:r>
      <w:r>
        <w:tab/>
      </w:r>
      <w:r>
        <w:tab/>
      </w:r>
      <w:r>
        <w:tab/>
      </w:r>
      <w:r>
        <w:tab/>
      </w:r>
    </w:p>
    <w:p w14:paraId="325CC0B7" w14:textId="68E92DA9" w:rsidR="003D5195" w:rsidRDefault="003D5195" w:rsidP="0024592D">
      <w:pPr>
        <w:jc w:val="both"/>
        <w:rPr>
          <w:b/>
        </w:rPr>
      </w:pPr>
      <w:r>
        <w:t xml:space="preserve">Tab. 6.1: Mzdy vychovatelů v regionálním školství podle </w:t>
      </w:r>
      <w:r w:rsidRPr="003D5195">
        <w:rPr>
          <w:b/>
        </w:rPr>
        <w:t>pohlaví</w:t>
      </w:r>
      <w:r>
        <w:tab/>
      </w:r>
      <w:r>
        <w:tab/>
      </w:r>
      <w:r>
        <w:br/>
        <w:t xml:space="preserve">Tab. 6.2: </w:t>
      </w:r>
      <w:r w:rsidR="00A45814" w:rsidRPr="00A45814">
        <w:t xml:space="preserve">Mzdy vychovatelů v regionálním školství podle </w:t>
      </w:r>
      <w:r w:rsidR="00A45814" w:rsidRPr="00A45814">
        <w:rPr>
          <w:b/>
          <w:bCs/>
        </w:rPr>
        <w:t>nejvyššího stupně dosaženého vzdělání</w:t>
      </w:r>
      <w:r>
        <w:tab/>
      </w:r>
      <w:r>
        <w:br/>
        <w:t xml:space="preserve">Tab. 6.3a: </w:t>
      </w:r>
      <w:r w:rsidRPr="003D5195">
        <w:rPr>
          <w:b/>
        </w:rPr>
        <w:t>Průměrná</w:t>
      </w:r>
      <w:r>
        <w:t xml:space="preserve"> hrubá měsíční </w:t>
      </w:r>
      <w:r w:rsidRPr="003D5195">
        <w:rPr>
          <w:b/>
        </w:rPr>
        <w:t>mzda</w:t>
      </w:r>
      <w:r>
        <w:t xml:space="preserve"> vychovatelů v regionálním školství podle </w:t>
      </w:r>
      <w:r w:rsidRPr="003D5195">
        <w:rPr>
          <w:b/>
        </w:rPr>
        <w:t>věku</w:t>
      </w:r>
      <w:r>
        <w:tab/>
      </w:r>
      <w:r>
        <w:tab/>
      </w:r>
      <w:r>
        <w:br/>
        <w:t xml:space="preserve">Tab. 6.3b: </w:t>
      </w:r>
      <w:r w:rsidRPr="003D5195">
        <w:rPr>
          <w:b/>
        </w:rPr>
        <w:t>Medián</w:t>
      </w:r>
      <w:r>
        <w:t xml:space="preserve"> hrubé měsíční </w:t>
      </w:r>
      <w:r w:rsidRPr="003D5195">
        <w:rPr>
          <w:b/>
        </w:rPr>
        <w:t>mzdy</w:t>
      </w:r>
      <w:r>
        <w:t xml:space="preserve"> vychovatelů v regionálním školství podle </w:t>
      </w:r>
      <w:r w:rsidRPr="003D5195">
        <w:rPr>
          <w:b/>
        </w:rPr>
        <w:t>věku</w:t>
      </w:r>
      <w:r>
        <w:tab/>
      </w:r>
      <w:r>
        <w:tab/>
      </w:r>
      <w:r>
        <w:br/>
        <w:t xml:space="preserve">Tab. 6.4a: </w:t>
      </w:r>
      <w:r w:rsidRPr="003D5195">
        <w:rPr>
          <w:b/>
        </w:rPr>
        <w:t>Průměrná</w:t>
      </w:r>
      <w:r>
        <w:t xml:space="preserve"> hrubá měsíční </w:t>
      </w:r>
      <w:r w:rsidRPr="003D5195">
        <w:rPr>
          <w:b/>
        </w:rPr>
        <w:t>mzda</w:t>
      </w:r>
      <w:r>
        <w:t xml:space="preserve"> vychovatelů v regionálním školství podle </w:t>
      </w:r>
      <w:r w:rsidRPr="003D5195">
        <w:rPr>
          <w:b/>
        </w:rPr>
        <w:t>délky</w:t>
      </w:r>
      <w:r>
        <w:t xml:space="preserve"> </w:t>
      </w:r>
      <w:r w:rsidRPr="003D5195">
        <w:rPr>
          <w:b/>
        </w:rPr>
        <w:t>posledního zaměstnání</w:t>
      </w:r>
      <w:r w:rsidRPr="003D5195">
        <w:rPr>
          <w:b/>
        </w:rPr>
        <w:tab/>
      </w:r>
      <w:r w:rsidRPr="003D5195">
        <w:rPr>
          <w:b/>
        </w:rPr>
        <w:tab/>
      </w:r>
      <w:r w:rsidRPr="003D5195">
        <w:rPr>
          <w:b/>
        </w:rPr>
        <w:tab/>
      </w:r>
      <w:r w:rsidRPr="003D5195">
        <w:rPr>
          <w:b/>
        </w:rPr>
        <w:tab/>
      </w:r>
      <w:r w:rsidRPr="003D5195">
        <w:rPr>
          <w:b/>
        </w:rPr>
        <w:tab/>
      </w:r>
      <w:r w:rsidRPr="003D5195">
        <w:rPr>
          <w:b/>
        </w:rPr>
        <w:tab/>
      </w:r>
      <w:r w:rsidRPr="003D5195">
        <w:rPr>
          <w:b/>
        </w:rPr>
        <w:tab/>
      </w:r>
      <w:r w:rsidRPr="003D5195">
        <w:rPr>
          <w:b/>
        </w:rPr>
        <w:tab/>
      </w:r>
      <w:r w:rsidRPr="003D5195">
        <w:rPr>
          <w:b/>
        </w:rPr>
        <w:tab/>
      </w:r>
      <w:r w:rsidRPr="003D5195">
        <w:rPr>
          <w:b/>
        </w:rPr>
        <w:tab/>
      </w:r>
      <w:r w:rsidRPr="003D5195">
        <w:rPr>
          <w:b/>
        </w:rPr>
        <w:tab/>
      </w:r>
      <w:r w:rsidRPr="003D5195">
        <w:rPr>
          <w:b/>
        </w:rPr>
        <w:tab/>
      </w:r>
      <w:r>
        <w:br/>
        <w:t xml:space="preserve">Tab. 6.4b: </w:t>
      </w:r>
      <w:r w:rsidRPr="003D5195">
        <w:rPr>
          <w:b/>
        </w:rPr>
        <w:t>Medián</w:t>
      </w:r>
      <w:r>
        <w:t xml:space="preserve"> hrubé měsíční </w:t>
      </w:r>
      <w:r w:rsidRPr="003D5195">
        <w:rPr>
          <w:b/>
        </w:rPr>
        <w:t>mzdy</w:t>
      </w:r>
      <w:r>
        <w:t xml:space="preserve"> vychovatelů v regionálním školství podle </w:t>
      </w:r>
      <w:r w:rsidRPr="003D5195">
        <w:rPr>
          <w:b/>
        </w:rPr>
        <w:t>délky</w:t>
      </w:r>
      <w:r>
        <w:t xml:space="preserve"> </w:t>
      </w:r>
      <w:r w:rsidRPr="003D5195">
        <w:rPr>
          <w:b/>
        </w:rPr>
        <w:t>posledního zaměstnání</w:t>
      </w:r>
    </w:p>
    <w:p w14:paraId="2B5A07AB" w14:textId="77777777" w:rsidR="003D5195" w:rsidRPr="003D5195" w:rsidRDefault="003D5195" w:rsidP="0024592D">
      <w:pPr>
        <w:pStyle w:val="Nadpis3"/>
        <w:jc w:val="both"/>
      </w:pPr>
      <w:bookmarkStart w:id="41" w:name="_Toc58485196"/>
      <w:bookmarkStart w:id="42" w:name="_Toc58494057"/>
      <w:bookmarkStart w:id="43" w:name="_Toc58583201"/>
      <w:bookmarkStart w:id="44" w:name="_Toc80108924"/>
      <w:r w:rsidRPr="003D5195">
        <w:t>Asistenti pedagogů</w:t>
      </w:r>
      <w:bookmarkEnd w:id="41"/>
      <w:bookmarkEnd w:id="42"/>
      <w:bookmarkEnd w:id="43"/>
      <w:bookmarkEnd w:id="44"/>
      <w:r w:rsidRPr="003D5195">
        <w:tab/>
      </w:r>
      <w:r w:rsidRPr="003D5195">
        <w:tab/>
      </w:r>
      <w:r w:rsidRPr="003D5195">
        <w:tab/>
      </w:r>
      <w:r w:rsidRPr="003D5195">
        <w:tab/>
      </w:r>
      <w:r w:rsidRPr="003D5195">
        <w:tab/>
      </w:r>
      <w:r w:rsidRPr="003D5195">
        <w:tab/>
      </w:r>
      <w:r w:rsidRPr="003D5195">
        <w:tab/>
      </w:r>
      <w:r w:rsidRPr="003D5195">
        <w:tab/>
      </w:r>
      <w:r w:rsidRPr="003D5195">
        <w:tab/>
      </w:r>
      <w:r w:rsidRPr="003D5195">
        <w:tab/>
      </w:r>
    </w:p>
    <w:p w14:paraId="37E50722" w14:textId="428D08FF" w:rsidR="004D19DD" w:rsidRPr="004D19DD" w:rsidRDefault="003D5195" w:rsidP="001A6712">
      <w:r w:rsidRPr="003D5195">
        <w:t xml:space="preserve">Tab. 7.1: Mzdy asistentů pedagogů v regionálním školství podle </w:t>
      </w:r>
      <w:r w:rsidRPr="003D5195">
        <w:rPr>
          <w:b/>
        </w:rPr>
        <w:t>pohlaví</w:t>
      </w:r>
      <w:r>
        <w:tab/>
      </w:r>
      <w:r>
        <w:br/>
      </w:r>
      <w:r w:rsidRPr="003D5195">
        <w:t xml:space="preserve">Tab. 7.2: </w:t>
      </w:r>
      <w:r w:rsidR="001A6712" w:rsidRPr="001A6712">
        <w:t xml:space="preserve">Mzdy asistentů pedagogů v regionálním školství podle </w:t>
      </w:r>
      <w:r w:rsidR="001A6712" w:rsidRPr="001A6712">
        <w:rPr>
          <w:b/>
          <w:bCs/>
        </w:rPr>
        <w:t>nejvyššího stupně dosaženého vzdělání</w:t>
      </w:r>
      <w:r>
        <w:br/>
      </w:r>
      <w:r w:rsidRPr="003D5195">
        <w:t xml:space="preserve">Tab. 7.3a: </w:t>
      </w:r>
      <w:r w:rsidRPr="003D5195">
        <w:rPr>
          <w:b/>
        </w:rPr>
        <w:t>Průměrná</w:t>
      </w:r>
      <w:r w:rsidRPr="003D5195">
        <w:t xml:space="preserve"> hrubá měsíční </w:t>
      </w:r>
      <w:r w:rsidRPr="003D5195">
        <w:rPr>
          <w:b/>
        </w:rPr>
        <w:t>mzda</w:t>
      </w:r>
      <w:r w:rsidRPr="003D5195">
        <w:t xml:space="preserve"> asistentů pedagogů v regionálním školství</w:t>
      </w:r>
      <w:r>
        <w:t xml:space="preserve"> podle </w:t>
      </w:r>
      <w:r w:rsidRPr="003D5195">
        <w:rPr>
          <w:b/>
        </w:rPr>
        <w:t>věku</w:t>
      </w:r>
      <w:r>
        <w:tab/>
      </w:r>
      <w:r>
        <w:br/>
      </w:r>
      <w:r w:rsidRPr="003D5195">
        <w:t xml:space="preserve">Tab. 7.3b: </w:t>
      </w:r>
      <w:r w:rsidRPr="003D5195">
        <w:rPr>
          <w:b/>
        </w:rPr>
        <w:t>Medián</w:t>
      </w:r>
      <w:r w:rsidRPr="003D5195">
        <w:t xml:space="preserve"> hrubé měsíční </w:t>
      </w:r>
      <w:r w:rsidRPr="003D5195">
        <w:rPr>
          <w:b/>
        </w:rPr>
        <w:t>mzdy</w:t>
      </w:r>
      <w:r w:rsidRPr="003D5195">
        <w:t xml:space="preserve"> asistentů pedagogů v regionálním školství</w:t>
      </w:r>
      <w:r>
        <w:t xml:space="preserve"> podle </w:t>
      </w:r>
      <w:r w:rsidRPr="003D5195">
        <w:rPr>
          <w:b/>
        </w:rPr>
        <w:t>věku</w:t>
      </w:r>
      <w:r>
        <w:br/>
      </w:r>
      <w:r w:rsidRPr="003D5195">
        <w:t xml:space="preserve">Tab. 7.4a: </w:t>
      </w:r>
      <w:r w:rsidRPr="003D5195">
        <w:rPr>
          <w:b/>
        </w:rPr>
        <w:t>Průměrná</w:t>
      </w:r>
      <w:r w:rsidRPr="003D5195">
        <w:t xml:space="preserve"> hrubá měsíční </w:t>
      </w:r>
      <w:r w:rsidRPr="003D5195">
        <w:rPr>
          <w:b/>
        </w:rPr>
        <w:t>mzda</w:t>
      </w:r>
      <w:r w:rsidRPr="003D5195">
        <w:t xml:space="preserve"> asistentů pedagogů v regionálním školství podle </w:t>
      </w:r>
      <w:r w:rsidRPr="003D5195">
        <w:rPr>
          <w:b/>
        </w:rPr>
        <w:t>délky</w:t>
      </w:r>
      <w:r w:rsidR="001A6712">
        <w:t xml:space="preserve"> </w:t>
      </w:r>
      <w:r w:rsidRPr="003D5195">
        <w:rPr>
          <w:b/>
        </w:rPr>
        <w:t>posledního zaměstnání</w:t>
      </w:r>
      <w:r>
        <w:tab/>
      </w:r>
      <w:r>
        <w:tab/>
      </w:r>
      <w:r>
        <w:tab/>
      </w:r>
      <w:r>
        <w:tab/>
      </w:r>
      <w:r>
        <w:tab/>
      </w:r>
      <w:r>
        <w:tab/>
      </w:r>
      <w:r>
        <w:tab/>
      </w:r>
      <w:r>
        <w:tab/>
      </w:r>
      <w:r>
        <w:tab/>
      </w:r>
      <w:r>
        <w:tab/>
      </w:r>
      <w:r>
        <w:br/>
      </w:r>
      <w:r w:rsidRPr="003D5195">
        <w:t xml:space="preserve">Tab. 7.4b: </w:t>
      </w:r>
      <w:r w:rsidRPr="003D5195">
        <w:rPr>
          <w:b/>
        </w:rPr>
        <w:t>Medián</w:t>
      </w:r>
      <w:r w:rsidRPr="003D5195">
        <w:t xml:space="preserve"> hrubé měsíční </w:t>
      </w:r>
      <w:r w:rsidRPr="003D5195">
        <w:rPr>
          <w:b/>
        </w:rPr>
        <w:t>mzdy</w:t>
      </w:r>
      <w:r w:rsidRPr="003D5195">
        <w:t xml:space="preserve"> asistentů pedagogů v regionálním školství podle </w:t>
      </w:r>
      <w:r w:rsidRPr="003D5195">
        <w:rPr>
          <w:b/>
        </w:rPr>
        <w:t>délky</w:t>
      </w:r>
      <w:r w:rsidRPr="003D5195">
        <w:t xml:space="preserve"> </w:t>
      </w:r>
      <w:r>
        <w:rPr>
          <w:b/>
        </w:rPr>
        <w:t>posledního zaměstnání</w:t>
      </w:r>
    </w:p>
    <w:sectPr w:rsidR="004D19DD" w:rsidRPr="004D19DD" w:rsidSect="006F5416">
      <w:headerReference w:type="even" r:id="rId19"/>
      <w:headerReference w:type="default" r:id="rId20"/>
      <w:footerReference w:type="even" r:id="rId21"/>
      <w:footerReference w:type="default" r:id="rId22"/>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E77F0" w14:textId="77777777" w:rsidR="009E20CA" w:rsidRDefault="009E20CA" w:rsidP="00E71A58">
      <w:r>
        <w:separator/>
      </w:r>
    </w:p>
  </w:endnote>
  <w:endnote w:type="continuationSeparator" w:id="0">
    <w:p w14:paraId="196AC709" w14:textId="77777777" w:rsidR="009E20CA" w:rsidRDefault="009E20CA"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16A8" w14:textId="3F0F4B30" w:rsidR="007661E9" w:rsidRPr="00932443" w:rsidRDefault="00016992" w:rsidP="00A418BC">
    <w:pPr>
      <w:pStyle w:val="Zpat"/>
      <w:rPr>
        <w:szCs w:val="16"/>
      </w:rPr>
    </w:pPr>
    <w:r>
      <w:rPr>
        <w:szCs w:val="16"/>
        <w:lang w:eastAsia="cs-CZ"/>
      </w:rPr>
      <w:drawing>
        <wp:anchor distT="0" distB="0" distL="114300" distR="114300" simplePos="0" relativeHeight="251658752" behindDoc="0" locked="0" layoutInCell="1" allowOverlap="1" wp14:anchorId="231D5EB5" wp14:editId="38C70FDC">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BF" w:rsidRPr="00932443">
      <w:rPr>
        <w:szCs w:val="16"/>
      </w:rPr>
      <w:fldChar w:fldCharType="begin"/>
    </w:r>
    <w:r w:rsidR="005647BF" w:rsidRPr="00932443">
      <w:rPr>
        <w:szCs w:val="16"/>
      </w:rPr>
      <w:instrText>PAGE   \* MERGEFORMAT</w:instrText>
    </w:r>
    <w:r w:rsidR="005647BF" w:rsidRPr="00932443">
      <w:rPr>
        <w:szCs w:val="16"/>
      </w:rPr>
      <w:fldChar w:fldCharType="separate"/>
    </w:r>
    <w:r w:rsidR="00D341CB">
      <w:rPr>
        <w:szCs w:val="16"/>
      </w:rPr>
      <w:t>4</w:t>
    </w:r>
    <w:r w:rsidR="005647BF" w:rsidRPr="00932443">
      <w:rPr>
        <w:szCs w:val="16"/>
      </w:rPr>
      <w:fldChar w:fldCharType="end"/>
    </w:r>
    <w:r w:rsidR="005647BF" w:rsidRPr="00932443">
      <w:rPr>
        <w:szCs w:val="16"/>
      </w:rPr>
      <w:tab/>
    </w:r>
    <w:r w:rsidR="007105D4">
      <w:rPr>
        <w:szCs w:val="16"/>
      </w:rPr>
      <w:t>201</w:t>
    </w:r>
    <w:r w:rsidR="00DD7447">
      <w:rPr>
        <w:szCs w:val="16"/>
      </w:rPr>
      <w:t>3</w:t>
    </w:r>
    <w:r w:rsidR="007105D4">
      <w:rPr>
        <w:szCs w:val="16"/>
      </w:rPr>
      <w:t>–</w:t>
    </w:r>
    <w:r w:rsidR="009E20CA">
      <w:rPr>
        <w:szCs w:val="16"/>
      </w:rPr>
      <w:t>20</w:t>
    </w:r>
    <w:r w:rsidR="00DD7447">
      <w:rPr>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F52A" w14:textId="6C2ADA35" w:rsidR="00B80EC6" w:rsidRPr="00932443" w:rsidRDefault="00016992" w:rsidP="00A418BC">
    <w:pPr>
      <w:pStyle w:val="Zpat"/>
      <w:rPr>
        <w:szCs w:val="16"/>
      </w:rPr>
    </w:pPr>
    <w:r>
      <w:rPr>
        <w:szCs w:val="16"/>
        <w:lang w:eastAsia="cs-CZ"/>
      </w:rPr>
      <w:drawing>
        <wp:anchor distT="0" distB="0" distL="114300" distR="114300" simplePos="0" relativeHeight="251657728" behindDoc="0" locked="0" layoutInCell="1" allowOverlap="1" wp14:anchorId="47B8370D" wp14:editId="0124B62F">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BF" w:rsidRPr="00932443">
      <w:rPr>
        <w:szCs w:val="16"/>
      </w:rPr>
      <w:tab/>
    </w:r>
    <w:r w:rsidR="007105D4">
      <w:rPr>
        <w:szCs w:val="16"/>
      </w:rPr>
      <w:t>201</w:t>
    </w:r>
    <w:r w:rsidR="00DD7447">
      <w:rPr>
        <w:szCs w:val="16"/>
      </w:rPr>
      <w:t>3</w:t>
    </w:r>
    <w:r w:rsidR="007105D4">
      <w:rPr>
        <w:szCs w:val="16"/>
      </w:rPr>
      <w:t>–</w:t>
    </w:r>
    <w:r w:rsidR="009E20CA">
      <w:rPr>
        <w:rStyle w:val="ZpatChar"/>
        <w:szCs w:val="16"/>
      </w:rPr>
      <w:t>20</w:t>
    </w:r>
    <w:r w:rsidR="00DD7447">
      <w:rPr>
        <w:rStyle w:val="ZpatChar"/>
        <w:szCs w:val="16"/>
      </w:rPr>
      <w:t>20</w:t>
    </w:r>
    <w:r w:rsidR="005647BF" w:rsidRPr="00932443">
      <w:rPr>
        <w:szCs w:val="16"/>
      </w:rPr>
      <w:tab/>
    </w:r>
    <w:r w:rsidR="005647BF" w:rsidRPr="00932443">
      <w:rPr>
        <w:rStyle w:val="ZpatChar"/>
        <w:szCs w:val="16"/>
      </w:rPr>
      <w:fldChar w:fldCharType="begin"/>
    </w:r>
    <w:r w:rsidR="005647BF" w:rsidRPr="00932443">
      <w:rPr>
        <w:rStyle w:val="ZpatChar"/>
        <w:szCs w:val="16"/>
      </w:rPr>
      <w:instrText>PAGE   \* MERGEFORMAT</w:instrText>
    </w:r>
    <w:r w:rsidR="005647BF" w:rsidRPr="00932443">
      <w:rPr>
        <w:rStyle w:val="ZpatChar"/>
        <w:szCs w:val="16"/>
      </w:rPr>
      <w:fldChar w:fldCharType="separate"/>
    </w:r>
    <w:r w:rsidR="00D341CB">
      <w:rPr>
        <w:rStyle w:val="ZpatChar"/>
        <w:szCs w:val="16"/>
      </w:rPr>
      <w:t>3</w:t>
    </w:r>
    <w:r w:rsidR="005647BF"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60B51" w14:textId="77777777" w:rsidR="009E20CA" w:rsidRDefault="009E20CA" w:rsidP="00E71A58">
      <w:r>
        <w:separator/>
      </w:r>
    </w:p>
  </w:footnote>
  <w:footnote w:type="continuationSeparator" w:id="0">
    <w:p w14:paraId="5D0B44CE" w14:textId="77777777" w:rsidR="009E20CA" w:rsidRDefault="009E20CA" w:rsidP="00E71A58">
      <w:r>
        <w:continuationSeparator/>
      </w:r>
    </w:p>
  </w:footnote>
  <w:footnote w:id="1">
    <w:p w14:paraId="5132131C" w14:textId="77777777" w:rsidR="004C16BC" w:rsidRPr="001C1508" w:rsidRDefault="004C16BC" w:rsidP="004C16BC">
      <w:pPr>
        <w:pStyle w:val="Textpoznpodarou"/>
        <w:jc w:val="both"/>
        <w:rPr>
          <w:sz w:val="18"/>
        </w:rPr>
      </w:pPr>
      <w:r w:rsidRPr="001C1508">
        <w:rPr>
          <w:rStyle w:val="Znakapoznpodarou"/>
          <w:sz w:val="18"/>
        </w:rPr>
        <w:footnoteRef/>
      </w:r>
      <w:r w:rsidRPr="001C1508">
        <w:rPr>
          <w:sz w:val="18"/>
        </w:rPr>
        <w:t xml:space="preserve"> Podle údajů MŠMT v České republice v roce 20</w:t>
      </w:r>
      <w:r>
        <w:rPr>
          <w:sz w:val="18"/>
        </w:rPr>
        <w:t>20</w:t>
      </w:r>
      <w:r w:rsidRPr="001C1508">
        <w:rPr>
          <w:sz w:val="18"/>
        </w:rPr>
        <w:t xml:space="preserve"> v rámci regionálního školství působilo</w:t>
      </w:r>
      <w:r>
        <w:rPr>
          <w:sz w:val="18"/>
        </w:rPr>
        <w:t xml:space="preserve"> 145 765 </w:t>
      </w:r>
      <w:r w:rsidRPr="001C1508">
        <w:rPr>
          <w:sz w:val="18"/>
        </w:rPr>
        <w:t xml:space="preserve">učitelů. </w:t>
      </w:r>
      <w:r>
        <w:rPr>
          <w:sz w:val="18"/>
        </w:rPr>
        <w:t xml:space="preserve">33 024 učilo v mateřských školách, 69 001 na základních školách, 33 056 na středních školách, 966 na konzervatořích a 857 na VOŠ. </w:t>
      </w:r>
      <w:r w:rsidRPr="00D66341">
        <w:rPr>
          <w:sz w:val="18"/>
        </w:rPr>
        <w:t>Hodnoty jsou vypočteny jako průměr za 4 čtvrtletí a zahrnují též vedoucí pracovníky.</w:t>
      </w:r>
    </w:p>
  </w:footnote>
  <w:footnote w:id="2">
    <w:p w14:paraId="0913F736" w14:textId="77777777" w:rsidR="004C16BC" w:rsidRDefault="004C16BC" w:rsidP="004C16BC">
      <w:pPr>
        <w:pStyle w:val="Textpoznpodarou"/>
        <w:spacing w:before="60"/>
        <w:jc w:val="both"/>
      </w:pPr>
      <w:r w:rsidRPr="001C1508">
        <w:rPr>
          <w:rStyle w:val="Znakapoznpodarou"/>
          <w:sz w:val="18"/>
        </w:rPr>
        <w:footnoteRef/>
      </w:r>
      <w:r w:rsidRPr="001C1508">
        <w:rPr>
          <w:sz w:val="18"/>
        </w:rPr>
        <w:t xml:space="preserve"> Medián hrubé měsíční mzdy v roce 20</w:t>
      </w:r>
      <w:r>
        <w:rPr>
          <w:sz w:val="18"/>
        </w:rPr>
        <w:t>20</w:t>
      </w:r>
      <w:r w:rsidRPr="001C1508">
        <w:rPr>
          <w:sz w:val="18"/>
        </w:rPr>
        <w:t xml:space="preserve"> činil </w:t>
      </w:r>
      <w:r>
        <w:rPr>
          <w:sz w:val="18"/>
        </w:rPr>
        <w:t xml:space="preserve">43 130 </w:t>
      </w:r>
      <w:r w:rsidRPr="001C1508">
        <w:rPr>
          <w:sz w:val="18"/>
        </w:rPr>
        <w:t>Kč.</w:t>
      </w:r>
    </w:p>
  </w:footnote>
  <w:footnote w:id="3">
    <w:p w14:paraId="5DFF8485" w14:textId="77777777" w:rsidR="004C16BC" w:rsidRPr="0004038B" w:rsidRDefault="004C16BC" w:rsidP="004C16BC">
      <w:pPr>
        <w:pStyle w:val="Textpoznpodarou"/>
        <w:spacing w:before="60"/>
        <w:jc w:val="both"/>
        <w:rPr>
          <w:sz w:val="18"/>
          <w:szCs w:val="18"/>
        </w:rPr>
      </w:pPr>
      <w:r w:rsidRPr="0004038B">
        <w:rPr>
          <w:rStyle w:val="Znakapoznpodarou"/>
          <w:sz w:val="18"/>
          <w:szCs w:val="18"/>
        </w:rPr>
        <w:footnoteRef/>
      </w:r>
      <w:r w:rsidRPr="0004038B">
        <w:rPr>
          <w:sz w:val="18"/>
          <w:szCs w:val="18"/>
        </w:rPr>
        <w:t xml:space="preserve"> Zdrojem dat pro zde uvedené údaje o mzdách učitelů v regionálním školství je speciální zpracování dat ze strukturální mzdové statistiky zaměstnanců.</w:t>
      </w:r>
      <w:r>
        <w:rPr>
          <w:sz w:val="18"/>
          <w:szCs w:val="18"/>
        </w:rPr>
        <w:t xml:space="preserve"> Tyto údaje s</w:t>
      </w:r>
      <w:r w:rsidRPr="0004038B">
        <w:rPr>
          <w:sz w:val="18"/>
          <w:szCs w:val="18"/>
        </w:rPr>
        <w:t>e mohou z metodických důvodů lišit od údajů zveřejňovaných za mzdy učitelů Ministerstvem školství, mládeže a tělovýchovy získané v rámci jejich čtvrtletního statistického zjišťování P1-04</w:t>
      </w:r>
      <w:r>
        <w:rPr>
          <w:sz w:val="18"/>
          <w:szCs w:val="18"/>
        </w:rPr>
        <w:t>. Např. mezi</w:t>
      </w:r>
      <w:r w:rsidRPr="0004038B">
        <w:rPr>
          <w:sz w:val="18"/>
          <w:szCs w:val="18"/>
        </w:rPr>
        <w:t xml:space="preserve"> učitele, na rozdíl od údajů MŠMT ČR, nejsou zahrnuti ředitelé škol</w:t>
      </w:r>
      <w:r>
        <w:rPr>
          <w:sz w:val="18"/>
          <w:szCs w:val="18"/>
        </w:rPr>
        <w:t xml:space="preserve">. Pro vymezení učitelů se v rámci strukturální mzdové statistiky používá </w:t>
      </w:r>
      <w:r w:rsidRPr="0004038B">
        <w:rPr>
          <w:sz w:val="18"/>
          <w:szCs w:val="18"/>
        </w:rPr>
        <w:t>Klasifikace zaměstnání (CZ-ISCO), která je národní statistickou klasifikací vypracovanou na základě mezinárodního standardu ISCO-08</w:t>
      </w:r>
      <w:r>
        <w:rPr>
          <w:sz w:val="18"/>
          <w:szCs w:val="18"/>
        </w:rPr>
        <w:t>.</w:t>
      </w:r>
      <w:r w:rsidRPr="0004038B">
        <w:rPr>
          <w:sz w:val="18"/>
          <w:szCs w:val="18"/>
        </w:rPr>
        <w:t xml:space="preserve"> </w:t>
      </w:r>
      <w:r>
        <w:rPr>
          <w:sz w:val="18"/>
          <w:szCs w:val="18"/>
        </w:rPr>
        <w:t xml:space="preserve"> </w:t>
      </w:r>
      <w:r w:rsidRPr="0004038B">
        <w:rPr>
          <w:sz w:val="18"/>
          <w:szCs w:val="18"/>
        </w:rPr>
        <w:t xml:space="preserve">  </w:t>
      </w:r>
    </w:p>
    <w:p w14:paraId="2E8BBB1C" w14:textId="77777777" w:rsidR="004C16BC" w:rsidRDefault="004C16BC" w:rsidP="004C16BC">
      <w:pPr>
        <w:pStyle w:val="Textpoznpodarou"/>
      </w:pPr>
    </w:p>
  </w:footnote>
  <w:footnote w:id="4">
    <w:p w14:paraId="4195DE04" w14:textId="77777777" w:rsidR="004C16BC" w:rsidRDefault="004C16BC" w:rsidP="004C16BC">
      <w:pPr>
        <w:pStyle w:val="Textpoznpodarou"/>
        <w:spacing w:before="60"/>
      </w:pPr>
      <w:r>
        <w:rPr>
          <w:rStyle w:val="Znakapoznpodarou"/>
        </w:rPr>
        <w:footnoteRef/>
      </w:r>
      <w:r>
        <w:t xml:space="preserve"> </w:t>
      </w:r>
      <w:r w:rsidRPr="0004038B">
        <w:rPr>
          <w:sz w:val="18"/>
        </w:rPr>
        <w:t xml:space="preserve">V roce 2020 dosáhla průměrná hrubá měsíční mzda zaměstnanců s vysokoškolským vzděláním 58 393 Kč. </w:t>
      </w:r>
    </w:p>
  </w:footnote>
  <w:footnote w:id="5">
    <w:p w14:paraId="2D7305D0" w14:textId="77777777" w:rsidR="004C16BC" w:rsidRDefault="004C16BC" w:rsidP="004C16BC">
      <w:pPr>
        <w:pStyle w:val="Textpoznpodarou"/>
        <w:spacing w:before="60"/>
      </w:pPr>
      <w:r>
        <w:rPr>
          <w:rStyle w:val="Znakapoznpodarou"/>
        </w:rPr>
        <w:footnoteRef/>
      </w:r>
      <w:r>
        <w:t xml:space="preserve"> </w:t>
      </w:r>
      <w:r w:rsidRPr="00FD1E79">
        <w:rPr>
          <w:sz w:val="18"/>
          <w:szCs w:val="16"/>
        </w:rPr>
        <w:t>Výpočet jako podíl nominální mzdy a indexu spotřebitelských cen, rok 2015=100.</w:t>
      </w:r>
      <w:r>
        <w:rPr>
          <w:sz w:val="18"/>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D74B" w14:textId="77777777" w:rsidR="00515C74" w:rsidRPr="009E20CA" w:rsidRDefault="009E20CA" w:rsidP="009E20CA">
    <w:pPr>
      <w:pStyle w:val="Zhlav"/>
    </w:pPr>
    <w:r>
      <w:t>Mzdy učitelů v regionálním školství</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FD10" w14:textId="77777777" w:rsidR="00B5752E" w:rsidRPr="006F5416" w:rsidRDefault="009E20CA" w:rsidP="00937AE2">
    <w:pPr>
      <w:pStyle w:val="Zhlav"/>
    </w:pPr>
    <w:r>
      <w:t>Mzdy učitelů v regionálním školství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7ED9A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pt;height:11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3934FC"/>
    <w:multiLevelType w:val="hybridMultilevel"/>
    <w:tmpl w:val="E2E4C4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EB24359"/>
    <w:multiLevelType w:val="hybridMultilevel"/>
    <w:tmpl w:val="BFDE4C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0CA"/>
    <w:rsid w:val="0000209D"/>
    <w:rsid w:val="00004D5A"/>
    <w:rsid w:val="000056D5"/>
    <w:rsid w:val="0000767A"/>
    <w:rsid w:val="00010702"/>
    <w:rsid w:val="00016992"/>
    <w:rsid w:val="000234D6"/>
    <w:rsid w:val="00023D29"/>
    <w:rsid w:val="00026389"/>
    <w:rsid w:val="00031AE0"/>
    <w:rsid w:val="000322EF"/>
    <w:rsid w:val="00033FCD"/>
    <w:rsid w:val="00041008"/>
    <w:rsid w:val="00041CEC"/>
    <w:rsid w:val="0004694F"/>
    <w:rsid w:val="000522E4"/>
    <w:rsid w:val="000610E1"/>
    <w:rsid w:val="00062EC5"/>
    <w:rsid w:val="00062F22"/>
    <w:rsid w:val="000712B3"/>
    <w:rsid w:val="00074A7E"/>
    <w:rsid w:val="0008263E"/>
    <w:rsid w:val="00082C19"/>
    <w:rsid w:val="00085395"/>
    <w:rsid w:val="00087634"/>
    <w:rsid w:val="00087F2B"/>
    <w:rsid w:val="000974D1"/>
    <w:rsid w:val="000975EF"/>
    <w:rsid w:val="0009799E"/>
    <w:rsid w:val="000A1183"/>
    <w:rsid w:val="000A256D"/>
    <w:rsid w:val="000A3A2C"/>
    <w:rsid w:val="000B30FA"/>
    <w:rsid w:val="000C3408"/>
    <w:rsid w:val="000C6AFD"/>
    <w:rsid w:val="000D4C4C"/>
    <w:rsid w:val="000D5637"/>
    <w:rsid w:val="000E6FBD"/>
    <w:rsid w:val="00100F5C"/>
    <w:rsid w:val="0010437D"/>
    <w:rsid w:val="00104C4C"/>
    <w:rsid w:val="0012192F"/>
    <w:rsid w:val="00125D69"/>
    <w:rsid w:val="00130D29"/>
    <w:rsid w:val="001405FA"/>
    <w:rsid w:val="001425C3"/>
    <w:rsid w:val="0016256B"/>
    <w:rsid w:val="00163793"/>
    <w:rsid w:val="001706D6"/>
    <w:rsid w:val="001714F2"/>
    <w:rsid w:val="00184B08"/>
    <w:rsid w:val="00185010"/>
    <w:rsid w:val="001A0F8A"/>
    <w:rsid w:val="001A552F"/>
    <w:rsid w:val="001A6712"/>
    <w:rsid w:val="001B2CA9"/>
    <w:rsid w:val="001B3110"/>
    <w:rsid w:val="001B4518"/>
    <w:rsid w:val="001B4729"/>
    <w:rsid w:val="001B6C09"/>
    <w:rsid w:val="001C05CD"/>
    <w:rsid w:val="001D184A"/>
    <w:rsid w:val="001D68B2"/>
    <w:rsid w:val="001F4597"/>
    <w:rsid w:val="001F4FE9"/>
    <w:rsid w:val="002118B9"/>
    <w:rsid w:val="002137EF"/>
    <w:rsid w:val="00217C5B"/>
    <w:rsid w:val="0022139E"/>
    <w:rsid w:val="00221965"/>
    <w:rsid w:val="002252E0"/>
    <w:rsid w:val="002255F6"/>
    <w:rsid w:val="00227850"/>
    <w:rsid w:val="00227A53"/>
    <w:rsid w:val="00230C6E"/>
    <w:rsid w:val="00232E2C"/>
    <w:rsid w:val="00236443"/>
    <w:rsid w:val="002436BA"/>
    <w:rsid w:val="00244A15"/>
    <w:rsid w:val="0024592D"/>
    <w:rsid w:val="00247319"/>
    <w:rsid w:val="0024799E"/>
    <w:rsid w:val="00253C0F"/>
    <w:rsid w:val="00271465"/>
    <w:rsid w:val="00285412"/>
    <w:rsid w:val="002906B2"/>
    <w:rsid w:val="002A00BE"/>
    <w:rsid w:val="002A16D4"/>
    <w:rsid w:val="002A230C"/>
    <w:rsid w:val="002B43DC"/>
    <w:rsid w:val="002C43BD"/>
    <w:rsid w:val="002C5F3D"/>
    <w:rsid w:val="002D0E59"/>
    <w:rsid w:val="002D6795"/>
    <w:rsid w:val="002E02A1"/>
    <w:rsid w:val="002E4E4C"/>
    <w:rsid w:val="002F40FA"/>
    <w:rsid w:val="00304771"/>
    <w:rsid w:val="003052D4"/>
    <w:rsid w:val="00306C5B"/>
    <w:rsid w:val="003209D6"/>
    <w:rsid w:val="00321924"/>
    <w:rsid w:val="0032656E"/>
    <w:rsid w:val="00332190"/>
    <w:rsid w:val="003378C4"/>
    <w:rsid w:val="00343CBA"/>
    <w:rsid w:val="00344668"/>
    <w:rsid w:val="003462D9"/>
    <w:rsid w:val="0035150B"/>
    <w:rsid w:val="00355AD7"/>
    <w:rsid w:val="00360C86"/>
    <w:rsid w:val="003657F3"/>
    <w:rsid w:val="00370205"/>
    <w:rsid w:val="003818DC"/>
    <w:rsid w:val="00384327"/>
    <w:rsid w:val="00385D98"/>
    <w:rsid w:val="003A2B4D"/>
    <w:rsid w:val="003A478C"/>
    <w:rsid w:val="003A5525"/>
    <w:rsid w:val="003A5DF1"/>
    <w:rsid w:val="003A6B38"/>
    <w:rsid w:val="003B13F6"/>
    <w:rsid w:val="003B5A32"/>
    <w:rsid w:val="003C3490"/>
    <w:rsid w:val="003D5195"/>
    <w:rsid w:val="003D5815"/>
    <w:rsid w:val="003D6920"/>
    <w:rsid w:val="003D6FAF"/>
    <w:rsid w:val="003E4C91"/>
    <w:rsid w:val="003F313C"/>
    <w:rsid w:val="003F4B2C"/>
    <w:rsid w:val="003F551C"/>
    <w:rsid w:val="003F7D23"/>
    <w:rsid w:val="00407C13"/>
    <w:rsid w:val="00410638"/>
    <w:rsid w:val="004128E7"/>
    <w:rsid w:val="0042716F"/>
    <w:rsid w:val="00432A58"/>
    <w:rsid w:val="00434617"/>
    <w:rsid w:val="00440243"/>
    <w:rsid w:val="00440900"/>
    <w:rsid w:val="004441A0"/>
    <w:rsid w:val="00460FB3"/>
    <w:rsid w:val="00476240"/>
    <w:rsid w:val="00476439"/>
    <w:rsid w:val="0047735C"/>
    <w:rsid w:val="004776BC"/>
    <w:rsid w:val="0048139F"/>
    <w:rsid w:val="00481E40"/>
    <w:rsid w:val="00484ECE"/>
    <w:rsid w:val="0048789D"/>
    <w:rsid w:val="004900FF"/>
    <w:rsid w:val="004915CB"/>
    <w:rsid w:val="004924DC"/>
    <w:rsid w:val="004A14E4"/>
    <w:rsid w:val="004A3212"/>
    <w:rsid w:val="004A61C5"/>
    <w:rsid w:val="004A7679"/>
    <w:rsid w:val="004A77DF"/>
    <w:rsid w:val="004B1417"/>
    <w:rsid w:val="004B55B7"/>
    <w:rsid w:val="004B6468"/>
    <w:rsid w:val="004C16BC"/>
    <w:rsid w:val="004C384C"/>
    <w:rsid w:val="004C3867"/>
    <w:rsid w:val="004C4CD0"/>
    <w:rsid w:val="004C70DC"/>
    <w:rsid w:val="004D0211"/>
    <w:rsid w:val="004D0794"/>
    <w:rsid w:val="004D19DD"/>
    <w:rsid w:val="004F06F5"/>
    <w:rsid w:val="004F33A0"/>
    <w:rsid w:val="00500A8A"/>
    <w:rsid w:val="005108C0"/>
    <w:rsid w:val="00511873"/>
    <w:rsid w:val="00512A2F"/>
    <w:rsid w:val="00513B7E"/>
    <w:rsid w:val="00515C74"/>
    <w:rsid w:val="0052007E"/>
    <w:rsid w:val="0052337A"/>
    <w:rsid w:val="00525137"/>
    <w:rsid w:val="005251DD"/>
    <w:rsid w:val="0053104B"/>
    <w:rsid w:val="00532CE7"/>
    <w:rsid w:val="0053324C"/>
    <w:rsid w:val="00534A28"/>
    <w:rsid w:val="00541508"/>
    <w:rsid w:val="0055599F"/>
    <w:rsid w:val="00556D68"/>
    <w:rsid w:val="00556E51"/>
    <w:rsid w:val="005647BF"/>
    <w:rsid w:val="0057364B"/>
    <w:rsid w:val="00574773"/>
    <w:rsid w:val="00583FFD"/>
    <w:rsid w:val="005911BE"/>
    <w:rsid w:val="00593152"/>
    <w:rsid w:val="005A10F2"/>
    <w:rsid w:val="005A21E0"/>
    <w:rsid w:val="005A28FF"/>
    <w:rsid w:val="005A3DF8"/>
    <w:rsid w:val="005A5549"/>
    <w:rsid w:val="005B121D"/>
    <w:rsid w:val="005C06ED"/>
    <w:rsid w:val="005D5802"/>
    <w:rsid w:val="005D7890"/>
    <w:rsid w:val="005E326B"/>
    <w:rsid w:val="005E7C78"/>
    <w:rsid w:val="005F243E"/>
    <w:rsid w:val="005F3EB1"/>
    <w:rsid w:val="005F5469"/>
    <w:rsid w:val="005F7FD0"/>
    <w:rsid w:val="00604307"/>
    <w:rsid w:val="0060487F"/>
    <w:rsid w:val="00604EAD"/>
    <w:rsid w:val="006104FB"/>
    <w:rsid w:val="00612A2F"/>
    <w:rsid w:val="00616E05"/>
    <w:rsid w:val="00624093"/>
    <w:rsid w:val="006321F9"/>
    <w:rsid w:val="006322CA"/>
    <w:rsid w:val="006404A7"/>
    <w:rsid w:val="00643C88"/>
    <w:rsid w:val="006451E4"/>
    <w:rsid w:val="00645B33"/>
    <w:rsid w:val="006516CB"/>
    <w:rsid w:val="00657E87"/>
    <w:rsid w:val="00664803"/>
    <w:rsid w:val="00665BA4"/>
    <w:rsid w:val="00667AF2"/>
    <w:rsid w:val="006710C9"/>
    <w:rsid w:val="00674D89"/>
    <w:rsid w:val="00675E37"/>
    <w:rsid w:val="0068174E"/>
    <w:rsid w:val="00681DCE"/>
    <w:rsid w:val="0068260E"/>
    <w:rsid w:val="00695A8E"/>
    <w:rsid w:val="00695BEF"/>
    <w:rsid w:val="006977F6"/>
    <w:rsid w:val="00697A13"/>
    <w:rsid w:val="006A109C"/>
    <w:rsid w:val="006B344A"/>
    <w:rsid w:val="006B78D8"/>
    <w:rsid w:val="006C113F"/>
    <w:rsid w:val="006C123E"/>
    <w:rsid w:val="006C56D4"/>
    <w:rsid w:val="006C6924"/>
    <w:rsid w:val="006C7CA6"/>
    <w:rsid w:val="006D3E8A"/>
    <w:rsid w:val="006D5822"/>
    <w:rsid w:val="006D61F6"/>
    <w:rsid w:val="006E279A"/>
    <w:rsid w:val="006E313B"/>
    <w:rsid w:val="006E6918"/>
    <w:rsid w:val="006F0938"/>
    <w:rsid w:val="006F2056"/>
    <w:rsid w:val="006F5416"/>
    <w:rsid w:val="006F6A7A"/>
    <w:rsid w:val="006F7137"/>
    <w:rsid w:val="00706AD4"/>
    <w:rsid w:val="007105D4"/>
    <w:rsid w:val="007140BE"/>
    <w:rsid w:val="007147E0"/>
    <w:rsid w:val="007211F5"/>
    <w:rsid w:val="0072564B"/>
    <w:rsid w:val="00725BB5"/>
    <w:rsid w:val="00730AE8"/>
    <w:rsid w:val="00741493"/>
    <w:rsid w:val="00742F44"/>
    <w:rsid w:val="00752180"/>
    <w:rsid w:val="00755202"/>
    <w:rsid w:val="00755D3A"/>
    <w:rsid w:val="007578D3"/>
    <w:rsid w:val="007609C6"/>
    <w:rsid w:val="0076175D"/>
    <w:rsid w:val="0076521E"/>
    <w:rsid w:val="007661E9"/>
    <w:rsid w:val="00776169"/>
    <w:rsid w:val="00776527"/>
    <w:rsid w:val="00780EF1"/>
    <w:rsid w:val="0078151C"/>
    <w:rsid w:val="00790764"/>
    <w:rsid w:val="0079295D"/>
    <w:rsid w:val="0079453C"/>
    <w:rsid w:val="00794677"/>
    <w:rsid w:val="007B4BD6"/>
    <w:rsid w:val="007B6689"/>
    <w:rsid w:val="007D40DF"/>
    <w:rsid w:val="007E59E1"/>
    <w:rsid w:val="007E7E61"/>
    <w:rsid w:val="007F0845"/>
    <w:rsid w:val="007F366E"/>
    <w:rsid w:val="0080745D"/>
    <w:rsid w:val="00807C82"/>
    <w:rsid w:val="00816905"/>
    <w:rsid w:val="00821FF6"/>
    <w:rsid w:val="00825C4D"/>
    <w:rsid w:val="0083143E"/>
    <w:rsid w:val="00831CDE"/>
    <w:rsid w:val="00834304"/>
    <w:rsid w:val="00834FAA"/>
    <w:rsid w:val="00836086"/>
    <w:rsid w:val="008430FE"/>
    <w:rsid w:val="0084708F"/>
    <w:rsid w:val="008477C8"/>
    <w:rsid w:val="0085114D"/>
    <w:rsid w:val="00852217"/>
    <w:rsid w:val="00855408"/>
    <w:rsid w:val="00856D65"/>
    <w:rsid w:val="0086183E"/>
    <w:rsid w:val="00861B41"/>
    <w:rsid w:val="00863434"/>
    <w:rsid w:val="00865202"/>
    <w:rsid w:val="00865E4C"/>
    <w:rsid w:val="008701E4"/>
    <w:rsid w:val="00875A32"/>
    <w:rsid w:val="00876086"/>
    <w:rsid w:val="008873D4"/>
    <w:rsid w:val="00893E85"/>
    <w:rsid w:val="00894031"/>
    <w:rsid w:val="00895184"/>
    <w:rsid w:val="008B7C02"/>
    <w:rsid w:val="008B7D2B"/>
    <w:rsid w:val="008C0049"/>
    <w:rsid w:val="008C0E88"/>
    <w:rsid w:val="008C12FB"/>
    <w:rsid w:val="008D1E6A"/>
    <w:rsid w:val="008D2A16"/>
    <w:rsid w:val="008E08BE"/>
    <w:rsid w:val="008E2C57"/>
    <w:rsid w:val="008E31FF"/>
    <w:rsid w:val="008E6F06"/>
    <w:rsid w:val="008E7FA7"/>
    <w:rsid w:val="008F029B"/>
    <w:rsid w:val="008F3FC9"/>
    <w:rsid w:val="008F585B"/>
    <w:rsid w:val="009003A8"/>
    <w:rsid w:val="00902500"/>
    <w:rsid w:val="00902EFF"/>
    <w:rsid w:val="00906401"/>
    <w:rsid w:val="0091155E"/>
    <w:rsid w:val="00912A92"/>
    <w:rsid w:val="0091728D"/>
    <w:rsid w:val="009206DE"/>
    <w:rsid w:val="0092180B"/>
    <w:rsid w:val="00921F14"/>
    <w:rsid w:val="00924AC8"/>
    <w:rsid w:val="0092597A"/>
    <w:rsid w:val="00932443"/>
    <w:rsid w:val="00937AE2"/>
    <w:rsid w:val="0094427A"/>
    <w:rsid w:val="0096504D"/>
    <w:rsid w:val="00974923"/>
    <w:rsid w:val="00980D3D"/>
    <w:rsid w:val="009823CF"/>
    <w:rsid w:val="00987A30"/>
    <w:rsid w:val="00992CF3"/>
    <w:rsid w:val="009968D6"/>
    <w:rsid w:val="009968F4"/>
    <w:rsid w:val="009A1CAB"/>
    <w:rsid w:val="009A4EDB"/>
    <w:rsid w:val="009A60D1"/>
    <w:rsid w:val="009B6FD3"/>
    <w:rsid w:val="009C1750"/>
    <w:rsid w:val="009C2E29"/>
    <w:rsid w:val="009C554B"/>
    <w:rsid w:val="009C719E"/>
    <w:rsid w:val="009D3ACD"/>
    <w:rsid w:val="009D5DCF"/>
    <w:rsid w:val="009E20CA"/>
    <w:rsid w:val="009E5273"/>
    <w:rsid w:val="009E5DDB"/>
    <w:rsid w:val="009F4CA7"/>
    <w:rsid w:val="00A0119C"/>
    <w:rsid w:val="00A10D66"/>
    <w:rsid w:val="00A14114"/>
    <w:rsid w:val="00A16413"/>
    <w:rsid w:val="00A17758"/>
    <w:rsid w:val="00A23E43"/>
    <w:rsid w:val="00A30F65"/>
    <w:rsid w:val="00A41513"/>
    <w:rsid w:val="00A418BC"/>
    <w:rsid w:val="00A45814"/>
    <w:rsid w:val="00A46DE0"/>
    <w:rsid w:val="00A50D73"/>
    <w:rsid w:val="00A52CAD"/>
    <w:rsid w:val="00A53FC7"/>
    <w:rsid w:val="00A62CE1"/>
    <w:rsid w:val="00A6741E"/>
    <w:rsid w:val="00A75E40"/>
    <w:rsid w:val="00A77D1D"/>
    <w:rsid w:val="00A82ED7"/>
    <w:rsid w:val="00A8331D"/>
    <w:rsid w:val="00A857C0"/>
    <w:rsid w:val="00A86A81"/>
    <w:rsid w:val="00AA0770"/>
    <w:rsid w:val="00AA2996"/>
    <w:rsid w:val="00AA52BF"/>
    <w:rsid w:val="00AA559A"/>
    <w:rsid w:val="00AB2AF1"/>
    <w:rsid w:val="00AD306C"/>
    <w:rsid w:val="00AE09B3"/>
    <w:rsid w:val="00AE1A83"/>
    <w:rsid w:val="00AF3D0C"/>
    <w:rsid w:val="00B00913"/>
    <w:rsid w:val="00B01593"/>
    <w:rsid w:val="00B10A4D"/>
    <w:rsid w:val="00B17E71"/>
    <w:rsid w:val="00B17FDE"/>
    <w:rsid w:val="00B235F6"/>
    <w:rsid w:val="00B2379C"/>
    <w:rsid w:val="00B2687D"/>
    <w:rsid w:val="00B32DDB"/>
    <w:rsid w:val="00B34528"/>
    <w:rsid w:val="00B402FC"/>
    <w:rsid w:val="00B46604"/>
    <w:rsid w:val="00B530CD"/>
    <w:rsid w:val="00B55F5E"/>
    <w:rsid w:val="00B5752E"/>
    <w:rsid w:val="00B63A11"/>
    <w:rsid w:val="00B64C24"/>
    <w:rsid w:val="00B6608F"/>
    <w:rsid w:val="00B679FB"/>
    <w:rsid w:val="00B76D1E"/>
    <w:rsid w:val="00B80EC6"/>
    <w:rsid w:val="00B92D1D"/>
    <w:rsid w:val="00B938C5"/>
    <w:rsid w:val="00B95940"/>
    <w:rsid w:val="00BA6513"/>
    <w:rsid w:val="00BB46F3"/>
    <w:rsid w:val="00BB4CB1"/>
    <w:rsid w:val="00BB4F98"/>
    <w:rsid w:val="00BC61D5"/>
    <w:rsid w:val="00BC7154"/>
    <w:rsid w:val="00BD366B"/>
    <w:rsid w:val="00BD3C08"/>
    <w:rsid w:val="00BD6D50"/>
    <w:rsid w:val="00BE18B9"/>
    <w:rsid w:val="00BE2495"/>
    <w:rsid w:val="00BF1578"/>
    <w:rsid w:val="00C117EF"/>
    <w:rsid w:val="00C14850"/>
    <w:rsid w:val="00C21F94"/>
    <w:rsid w:val="00C27913"/>
    <w:rsid w:val="00C27ECC"/>
    <w:rsid w:val="00C33133"/>
    <w:rsid w:val="00C33B68"/>
    <w:rsid w:val="00C36A79"/>
    <w:rsid w:val="00C405D4"/>
    <w:rsid w:val="00C4513B"/>
    <w:rsid w:val="00C45EEB"/>
    <w:rsid w:val="00C54697"/>
    <w:rsid w:val="00C73885"/>
    <w:rsid w:val="00C747B1"/>
    <w:rsid w:val="00C759FC"/>
    <w:rsid w:val="00C82191"/>
    <w:rsid w:val="00C8383D"/>
    <w:rsid w:val="00C9050D"/>
    <w:rsid w:val="00C90CF4"/>
    <w:rsid w:val="00C92EB6"/>
    <w:rsid w:val="00C93389"/>
    <w:rsid w:val="00CA020F"/>
    <w:rsid w:val="00CB4930"/>
    <w:rsid w:val="00CB7B12"/>
    <w:rsid w:val="00CC2E7D"/>
    <w:rsid w:val="00CD10A5"/>
    <w:rsid w:val="00CD2076"/>
    <w:rsid w:val="00CE670B"/>
    <w:rsid w:val="00CF51EC"/>
    <w:rsid w:val="00CF73AE"/>
    <w:rsid w:val="00D040DD"/>
    <w:rsid w:val="00D052EB"/>
    <w:rsid w:val="00D13986"/>
    <w:rsid w:val="00D235B7"/>
    <w:rsid w:val="00D25911"/>
    <w:rsid w:val="00D25F28"/>
    <w:rsid w:val="00D27973"/>
    <w:rsid w:val="00D341CB"/>
    <w:rsid w:val="00D50F46"/>
    <w:rsid w:val="00D66223"/>
    <w:rsid w:val="00D8084C"/>
    <w:rsid w:val="00DA1E04"/>
    <w:rsid w:val="00DA7C0C"/>
    <w:rsid w:val="00DB2EC8"/>
    <w:rsid w:val="00DC5B3B"/>
    <w:rsid w:val="00DD129F"/>
    <w:rsid w:val="00DD7447"/>
    <w:rsid w:val="00DF42FF"/>
    <w:rsid w:val="00E01C0E"/>
    <w:rsid w:val="00E03F9A"/>
    <w:rsid w:val="00E04694"/>
    <w:rsid w:val="00E12B1E"/>
    <w:rsid w:val="00E17262"/>
    <w:rsid w:val="00E22D81"/>
    <w:rsid w:val="00E253A2"/>
    <w:rsid w:val="00E3309D"/>
    <w:rsid w:val="00E50156"/>
    <w:rsid w:val="00E504FD"/>
    <w:rsid w:val="00E53470"/>
    <w:rsid w:val="00E539F6"/>
    <w:rsid w:val="00E6519D"/>
    <w:rsid w:val="00E67696"/>
    <w:rsid w:val="00E71A58"/>
    <w:rsid w:val="00E72A7A"/>
    <w:rsid w:val="00E75C94"/>
    <w:rsid w:val="00E93820"/>
    <w:rsid w:val="00EA0C68"/>
    <w:rsid w:val="00EA32BC"/>
    <w:rsid w:val="00EB4511"/>
    <w:rsid w:val="00EC03D7"/>
    <w:rsid w:val="00EC3506"/>
    <w:rsid w:val="00ED62C6"/>
    <w:rsid w:val="00ED64C1"/>
    <w:rsid w:val="00EE1298"/>
    <w:rsid w:val="00EE1D8E"/>
    <w:rsid w:val="00EE3446"/>
    <w:rsid w:val="00EE3E78"/>
    <w:rsid w:val="00EE4B1B"/>
    <w:rsid w:val="00EF150D"/>
    <w:rsid w:val="00EF1F5A"/>
    <w:rsid w:val="00EF47BF"/>
    <w:rsid w:val="00F04811"/>
    <w:rsid w:val="00F0488C"/>
    <w:rsid w:val="00F05F5E"/>
    <w:rsid w:val="00F10F11"/>
    <w:rsid w:val="00F15AAA"/>
    <w:rsid w:val="00F15BEF"/>
    <w:rsid w:val="00F24407"/>
    <w:rsid w:val="00F24FAA"/>
    <w:rsid w:val="00F30FD5"/>
    <w:rsid w:val="00F3364D"/>
    <w:rsid w:val="00F36023"/>
    <w:rsid w:val="00F40157"/>
    <w:rsid w:val="00F437CC"/>
    <w:rsid w:val="00F47067"/>
    <w:rsid w:val="00F525EB"/>
    <w:rsid w:val="00F564BD"/>
    <w:rsid w:val="00F63DDE"/>
    <w:rsid w:val="00F63FB7"/>
    <w:rsid w:val="00F649D2"/>
    <w:rsid w:val="00F6602B"/>
    <w:rsid w:val="00F662BF"/>
    <w:rsid w:val="00F7260E"/>
    <w:rsid w:val="00F72717"/>
    <w:rsid w:val="00F73A0C"/>
    <w:rsid w:val="00F756DB"/>
    <w:rsid w:val="00F77FF2"/>
    <w:rsid w:val="00F85066"/>
    <w:rsid w:val="00FA5D4D"/>
    <w:rsid w:val="00FB0EE2"/>
    <w:rsid w:val="00FB542E"/>
    <w:rsid w:val="00FC0E5F"/>
    <w:rsid w:val="00FC1A95"/>
    <w:rsid w:val="00FC56DE"/>
    <w:rsid w:val="00FC684B"/>
    <w:rsid w:val="00FD2AC6"/>
    <w:rsid w:val="00FD3265"/>
    <w:rsid w:val="00FD57E9"/>
    <w:rsid w:val="00FE2F78"/>
    <w:rsid w:val="00FF2EB1"/>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09499C48"/>
  <w15:docId w15:val="{F5EAB12E-294B-48CA-BF70-39BC4620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Textpoznpodarou">
    <w:name w:val="footnote text"/>
    <w:basedOn w:val="Normln"/>
    <w:link w:val="TextpoznpodarouChar"/>
    <w:uiPriority w:val="99"/>
    <w:semiHidden/>
    <w:unhideWhenUsed/>
    <w:rsid w:val="004D19DD"/>
    <w:pPr>
      <w:spacing w:after="0" w:line="240" w:lineRule="auto"/>
    </w:pPr>
    <w:rPr>
      <w:rFonts w:eastAsia="Calibri"/>
      <w:szCs w:val="20"/>
      <w:lang w:eastAsia="en-US"/>
    </w:rPr>
  </w:style>
  <w:style w:type="character" w:customStyle="1" w:styleId="TextpoznpodarouChar">
    <w:name w:val="Text pozn. pod čarou Char"/>
    <w:basedOn w:val="Standardnpsmoodstavce"/>
    <w:link w:val="Textpoznpodarou"/>
    <w:uiPriority w:val="99"/>
    <w:semiHidden/>
    <w:rsid w:val="004D19DD"/>
    <w:rPr>
      <w:rFonts w:ascii="Arial" w:hAnsi="Arial"/>
    </w:rPr>
  </w:style>
  <w:style w:type="character" w:styleId="Znakapoznpodarou">
    <w:name w:val="footnote reference"/>
    <w:basedOn w:val="Standardnpsmoodstavce"/>
    <w:uiPriority w:val="99"/>
    <w:semiHidden/>
    <w:unhideWhenUsed/>
    <w:rsid w:val="004D19DD"/>
    <w:rPr>
      <w:vertAlign w:val="superscript"/>
    </w:rPr>
  </w:style>
  <w:style w:type="paragraph" w:styleId="Nadpisobsahu">
    <w:name w:val="TOC Heading"/>
    <w:basedOn w:val="Nadpis1"/>
    <w:next w:val="Normln"/>
    <w:uiPriority w:val="39"/>
    <w:unhideWhenUsed/>
    <w:qFormat/>
    <w:rsid w:val="004D19DD"/>
    <w:pPr>
      <w:spacing w:before="240" w:after="0" w:line="259" w:lineRule="auto"/>
      <w:contextualSpacing w:val="0"/>
      <w:outlineLvl w:val="9"/>
    </w:pPr>
    <w:rPr>
      <w:rFonts w:asciiTheme="majorHAnsi" w:eastAsiaTheme="majorEastAsia" w:hAnsiTheme="majorHAnsi" w:cstheme="majorBidi"/>
      <w:b w:val="0"/>
      <w:bCs w:val="0"/>
      <w:color w:val="365F91" w:themeColor="accent1" w:themeShade="BF"/>
      <w:szCs w:val="32"/>
    </w:rPr>
  </w:style>
  <w:style w:type="character" w:styleId="Sledovanodkaz">
    <w:name w:val="FollowedHyperlink"/>
    <w:basedOn w:val="Standardnpsmoodstavce"/>
    <w:uiPriority w:val="99"/>
    <w:semiHidden/>
    <w:unhideWhenUsed/>
    <w:rsid w:val="002B43DC"/>
    <w:rPr>
      <w:color w:val="800080" w:themeColor="followedHyperlink"/>
      <w:u w:val="single"/>
    </w:rPr>
  </w:style>
  <w:style w:type="character" w:styleId="Odkaznakoment">
    <w:name w:val="annotation reference"/>
    <w:basedOn w:val="Standardnpsmoodstavce"/>
    <w:uiPriority w:val="99"/>
    <w:semiHidden/>
    <w:unhideWhenUsed/>
    <w:rsid w:val="005F7FD0"/>
    <w:rPr>
      <w:sz w:val="16"/>
      <w:szCs w:val="16"/>
    </w:rPr>
  </w:style>
  <w:style w:type="paragraph" w:styleId="Textkomente">
    <w:name w:val="annotation text"/>
    <w:basedOn w:val="Normln"/>
    <w:link w:val="TextkomenteChar"/>
    <w:uiPriority w:val="99"/>
    <w:semiHidden/>
    <w:unhideWhenUsed/>
    <w:rsid w:val="005F7FD0"/>
    <w:pPr>
      <w:spacing w:line="240" w:lineRule="auto"/>
    </w:pPr>
    <w:rPr>
      <w:szCs w:val="20"/>
    </w:rPr>
  </w:style>
  <w:style w:type="character" w:customStyle="1" w:styleId="TextkomenteChar">
    <w:name w:val="Text komentáře Char"/>
    <w:basedOn w:val="Standardnpsmoodstavce"/>
    <w:link w:val="Textkomente"/>
    <w:uiPriority w:val="99"/>
    <w:semiHidden/>
    <w:rsid w:val="005F7FD0"/>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5F7FD0"/>
    <w:rPr>
      <w:b/>
      <w:bCs/>
    </w:rPr>
  </w:style>
  <w:style w:type="character" w:customStyle="1" w:styleId="PedmtkomenteChar">
    <w:name w:val="Předmět komentáře Char"/>
    <w:basedOn w:val="TextkomenteChar"/>
    <w:link w:val="Pedmtkomente"/>
    <w:uiPriority w:val="99"/>
    <w:semiHidden/>
    <w:rsid w:val="005F7FD0"/>
    <w:rPr>
      <w:rFonts w:ascii="Arial" w:eastAsia="Times New Roman" w:hAnsi="Arial"/>
      <w:b/>
      <w:bCs/>
      <w:lang w:eastAsia="cs-CZ"/>
    </w:rPr>
  </w:style>
  <w:style w:type="paragraph" w:styleId="Revize">
    <w:name w:val="Revision"/>
    <w:hidden/>
    <w:uiPriority w:val="99"/>
    <w:semiHidden/>
    <w:rsid w:val="002C5F3D"/>
    <w:rPr>
      <w:rFonts w:ascii="Arial" w:eastAsia="Times New Roman" w:hAnsi="Arial"/>
      <w:szCs w:val="24"/>
      <w:lang w:eastAsia="cs-CZ"/>
    </w:rPr>
  </w:style>
  <w:style w:type="character" w:customStyle="1" w:styleId="content">
    <w:name w:val="content"/>
    <w:basedOn w:val="Standardnpsmoodstavce"/>
    <w:rsid w:val="000D4C4C"/>
  </w:style>
  <w:style w:type="paragraph" w:styleId="Odstavecseseznamem">
    <w:name w:val="List Paragraph"/>
    <w:basedOn w:val="Normln"/>
    <w:uiPriority w:val="34"/>
    <w:rsid w:val="00D341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052325">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384371715">
      <w:bodyDiv w:val="1"/>
      <w:marLeft w:val="0"/>
      <w:marRight w:val="0"/>
      <w:marTop w:val="0"/>
      <w:marBottom w:val="0"/>
      <w:divBdr>
        <w:top w:val="none" w:sz="0" w:space="0" w:color="auto"/>
        <w:left w:val="none" w:sz="0" w:space="0" w:color="auto"/>
        <w:bottom w:val="none" w:sz="0" w:space="0" w:color="auto"/>
        <w:right w:val="none" w:sz="0" w:space="0" w:color="auto"/>
      </w:divBdr>
    </w:div>
    <w:div w:id="417871351">
      <w:bodyDiv w:val="1"/>
      <w:marLeft w:val="0"/>
      <w:marRight w:val="0"/>
      <w:marTop w:val="0"/>
      <w:marBottom w:val="0"/>
      <w:divBdr>
        <w:top w:val="none" w:sz="0" w:space="0" w:color="auto"/>
        <w:left w:val="none" w:sz="0" w:space="0" w:color="auto"/>
        <w:bottom w:val="none" w:sz="0" w:space="0" w:color="auto"/>
        <w:right w:val="none" w:sz="0" w:space="0" w:color="auto"/>
      </w:divBdr>
    </w:div>
    <w:div w:id="45653016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85155380">
          <w:marLeft w:val="0"/>
          <w:marRight w:val="0"/>
          <w:marTop w:val="0"/>
          <w:marBottom w:val="0"/>
          <w:divBdr>
            <w:top w:val="none" w:sz="0" w:space="0" w:color="auto"/>
            <w:left w:val="none" w:sz="0" w:space="0" w:color="auto"/>
            <w:bottom w:val="single" w:sz="6" w:space="9" w:color="C8C8C8"/>
            <w:right w:val="none" w:sz="0" w:space="0" w:color="auto"/>
          </w:divBdr>
          <w:divsChild>
            <w:div w:id="1449467794">
              <w:marLeft w:val="0"/>
              <w:marRight w:val="0"/>
              <w:marTop w:val="0"/>
              <w:marBottom w:val="0"/>
              <w:divBdr>
                <w:top w:val="none" w:sz="0" w:space="0" w:color="auto"/>
                <w:left w:val="none" w:sz="0" w:space="0" w:color="auto"/>
                <w:bottom w:val="none" w:sz="0" w:space="0" w:color="auto"/>
                <w:right w:val="none" w:sz="0" w:space="0" w:color="auto"/>
              </w:divBdr>
            </w:div>
            <w:div w:id="10380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10941051">
      <w:bodyDiv w:val="1"/>
      <w:marLeft w:val="0"/>
      <w:marRight w:val="0"/>
      <w:marTop w:val="0"/>
      <w:marBottom w:val="0"/>
      <w:divBdr>
        <w:top w:val="none" w:sz="0" w:space="0" w:color="auto"/>
        <w:left w:val="none" w:sz="0" w:space="0" w:color="auto"/>
        <w:bottom w:val="none" w:sz="0" w:space="0" w:color="auto"/>
        <w:right w:val="none" w:sz="0" w:space="0" w:color="auto"/>
      </w:divBdr>
    </w:div>
    <w:div w:id="658340484">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03804660">
          <w:marLeft w:val="0"/>
          <w:marRight w:val="0"/>
          <w:marTop w:val="0"/>
          <w:marBottom w:val="0"/>
          <w:divBdr>
            <w:top w:val="none" w:sz="0" w:space="0" w:color="auto"/>
            <w:left w:val="none" w:sz="0" w:space="0" w:color="auto"/>
            <w:bottom w:val="single" w:sz="6" w:space="9" w:color="C8C8C8"/>
            <w:right w:val="none" w:sz="0" w:space="0" w:color="auto"/>
          </w:divBdr>
          <w:divsChild>
            <w:div w:id="1246106508">
              <w:marLeft w:val="0"/>
              <w:marRight w:val="0"/>
              <w:marTop w:val="0"/>
              <w:marBottom w:val="0"/>
              <w:divBdr>
                <w:top w:val="none" w:sz="0" w:space="0" w:color="auto"/>
                <w:left w:val="none" w:sz="0" w:space="0" w:color="auto"/>
                <w:bottom w:val="none" w:sz="0" w:space="0" w:color="auto"/>
                <w:right w:val="none" w:sz="0" w:space="0" w:color="auto"/>
              </w:divBdr>
            </w:div>
            <w:div w:id="20671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15852351">
      <w:bodyDiv w:val="1"/>
      <w:marLeft w:val="0"/>
      <w:marRight w:val="0"/>
      <w:marTop w:val="0"/>
      <w:marBottom w:val="0"/>
      <w:divBdr>
        <w:top w:val="none" w:sz="0" w:space="0" w:color="auto"/>
        <w:left w:val="none" w:sz="0" w:space="0" w:color="auto"/>
        <w:bottom w:val="none" w:sz="0" w:space="0" w:color="auto"/>
        <w:right w:val="none" w:sz="0" w:space="0" w:color="auto"/>
      </w:divBdr>
    </w:div>
    <w:div w:id="1071659005">
      <w:bodyDiv w:val="1"/>
      <w:marLeft w:val="240"/>
      <w:marRight w:val="240"/>
      <w:marTop w:val="240"/>
      <w:marBottom w:val="60"/>
      <w:divBdr>
        <w:top w:val="none" w:sz="0" w:space="0" w:color="auto"/>
        <w:left w:val="none" w:sz="0" w:space="0" w:color="auto"/>
        <w:bottom w:val="none" w:sz="0" w:space="0" w:color="auto"/>
        <w:right w:val="none" w:sz="0" w:space="0" w:color="auto"/>
      </w:divBdr>
      <w:divsChild>
        <w:div w:id="678311181">
          <w:marLeft w:val="0"/>
          <w:marRight w:val="0"/>
          <w:marTop w:val="0"/>
          <w:marBottom w:val="0"/>
          <w:divBdr>
            <w:top w:val="none" w:sz="0" w:space="0" w:color="auto"/>
            <w:left w:val="none" w:sz="0" w:space="0" w:color="auto"/>
            <w:bottom w:val="single" w:sz="6" w:space="9" w:color="C8C8C8"/>
            <w:right w:val="none" w:sz="0" w:space="0" w:color="auto"/>
          </w:divBdr>
          <w:divsChild>
            <w:div w:id="4986296">
              <w:marLeft w:val="0"/>
              <w:marRight w:val="0"/>
              <w:marTop w:val="0"/>
              <w:marBottom w:val="0"/>
              <w:divBdr>
                <w:top w:val="none" w:sz="0" w:space="0" w:color="auto"/>
                <w:left w:val="none" w:sz="0" w:space="0" w:color="auto"/>
                <w:bottom w:val="none" w:sz="0" w:space="0" w:color="auto"/>
                <w:right w:val="none" w:sz="0" w:space="0" w:color="auto"/>
              </w:divBdr>
            </w:div>
            <w:div w:id="8178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18935290">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618678934">
      <w:bodyDiv w:val="1"/>
      <w:marLeft w:val="0"/>
      <w:marRight w:val="0"/>
      <w:marTop w:val="0"/>
      <w:marBottom w:val="0"/>
      <w:divBdr>
        <w:top w:val="none" w:sz="0" w:space="0" w:color="auto"/>
        <w:left w:val="none" w:sz="0" w:space="0" w:color="auto"/>
        <w:bottom w:val="none" w:sz="0" w:space="0" w:color="auto"/>
        <w:right w:val="none" w:sz="0" w:space="0" w:color="auto"/>
      </w:divBdr>
    </w:div>
    <w:div w:id="1855344247">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smt.cz/vzdelavani/skolstvi-v-cr/statistika-skolstvi/statistickerocenky-skolstvi-zamestnanci-a-mzdove-prostredky" TargetMode="External"/><Relationship Id="rId13" Type="http://schemas.openxmlformats.org/officeDocument/2006/relationships/chart" Target="charts/chart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yperlink" Target="https://www.czso.cz/csu/czso/klasifikace_zamestnani_-cz_isc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zso.cz/csu/czso/struktura-mezd-zamestnancu-2020" TargetMode="External"/><Relationship Id="rId14" Type="http://schemas.openxmlformats.org/officeDocument/2006/relationships/chart" Target="charts/chart4.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BFS2\DATA\DATA\ZPRAC\TECHNOL\oddeleni_6301\2_Vzd&#283;l&#225;v&#225;n&#237;\Vzd&#283;l&#225;v&#225;n&#237;%20AH\anal&#253;za_mzdy%20u&#269;itel&#233;\2020\1_soubory%20na%20web\Grafy%20do%20textu_MM.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BFS2\DATA\DATA\ZPRAC\TECHNOL\oddeleni_6301\2_Vzd&#283;l&#225;v&#225;n&#237;\Vzd&#283;l&#225;v&#225;n&#237;%20AH\anal&#253;za_mzdy%20u&#269;itel&#233;\2020\1_soubory%20na%20web\Grafy%20do%20textu_MM.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BFS2\DATA\DATA\ZPRAC\TECHNOL\oddeleni_6301\2_Vzd&#283;l&#225;v&#225;n&#237;\Vzd&#283;l&#225;v&#225;n&#237;%20AH\anal&#253;za_mzdy%20u&#269;itel&#233;\2020\1_soubory%20na%20web\Grafy%20do%20textu_MM.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ABFS2\DATA\DATA\ZPRAC\TECHNOL\oddeleni_6301\2_Vzd&#283;l&#225;v&#225;n&#237;\Vzd&#283;l&#225;v&#225;n&#237;%20AH\anal&#253;za_mzdy%20u&#269;itel&#233;\2020\Grafy%20do%20textu_AH.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ABFS2\DATA\DATA\ZPRAC\TECHNOL\oddeleni_6301\2_Vzd&#283;l&#225;v&#225;n&#237;\Vzd&#283;l&#225;v&#225;n&#237;%20AH\anal&#253;za_mzdy%20u&#269;itel&#233;\2020\1_soubory%20na%20web\Grafy%20do%20textu_M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9.2592592592592587E-2"/>
          <c:w val="0.93888888888888888"/>
          <c:h val="0.67452646544181982"/>
        </c:manualLayout>
      </c:layout>
      <c:barChart>
        <c:barDir val="col"/>
        <c:grouping val="clustered"/>
        <c:varyColors val="0"/>
        <c:ser>
          <c:idx val="4"/>
          <c:order val="4"/>
          <c:tx>
            <c:strRef>
              <c:f>G1_MM!$F$2</c:f>
              <c:strCache>
                <c:ptCount val="1"/>
                <c:pt idx="0">
                  <c:v> 2017</c:v>
                </c:pt>
              </c:strCache>
            </c:strRef>
          </c:tx>
          <c:spPr>
            <a:solidFill>
              <a:srgbClr val="FF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(G1_MM!$A$3,G1_MM!$A$5:$A$7)</c:f>
              <c:strCache>
                <c:ptCount val="4"/>
                <c:pt idx="0">
                  <c:v> Regionální školství celkem</c:v>
                </c:pt>
                <c:pt idx="1">
                  <c:v> Mateřské školy</c:v>
                </c:pt>
                <c:pt idx="2">
                  <c:v> Základní školy</c:v>
                </c:pt>
                <c:pt idx="3">
                  <c:v> Střední školy</c:v>
                </c:pt>
              </c:strCache>
              <c:extLst/>
            </c:strRef>
          </c:cat>
          <c:val>
            <c:numRef>
              <c:f>(G1_MM!$F$3,G1_MM!$F$5:$F$7)</c:f>
              <c:numCache>
                <c:formatCode>#\ ##0.0</c:formatCode>
                <c:ptCount val="4"/>
                <c:pt idx="0">
                  <c:v>31.0004174</c:v>
                </c:pt>
                <c:pt idx="1">
                  <c:v>26.720254199999999</c:v>
                </c:pt>
                <c:pt idx="2">
                  <c:v>32.114154299999996</c:v>
                </c:pt>
                <c:pt idx="3">
                  <c:v>32.283097399999996</c:v>
                </c:pt>
              </c:numCache>
              <c:extLst/>
            </c:numRef>
          </c:val>
          <c:extLst>
            <c:ext xmlns:c16="http://schemas.microsoft.com/office/drawing/2014/chart" uri="{C3380CC4-5D6E-409C-BE32-E72D297353CC}">
              <c16:uniqueId val="{00000000-F58F-494E-B035-5A9FCBAEC4C4}"/>
            </c:ext>
          </c:extLst>
        </c:ser>
        <c:ser>
          <c:idx val="5"/>
          <c:order val="5"/>
          <c:tx>
            <c:strRef>
              <c:f>G1_MM!$G$2</c:f>
              <c:strCache>
                <c:ptCount val="1"/>
                <c:pt idx="0">
                  <c:v> 2018</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(G1_MM!$A$3,G1_MM!$A$5:$A$7)</c:f>
              <c:strCache>
                <c:ptCount val="4"/>
                <c:pt idx="0">
                  <c:v> Regionální školství celkem</c:v>
                </c:pt>
                <c:pt idx="1">
                  <c:v> Mateřské školy</c:v>
                </c:pt>
                <c:pt idx="2">
                  <c:v> Základní školy</c:v>
                </c:pt>
                <c:pt idx="3">
                  <c:v> Střední školy</c:v>
                </c:pt>
              </c:strCache>
              <c:extLst/>
            </c:strRef>
          </c:cat>
          <c:val>
            <c:numRef>
              <c:f>(G1_MM!$G$3,G1_MM!$G$5:$G$7)</c:f>
              <c:numCache>
                <c:formatCode>#\ ##0.0</c:formatCode>
                <c:ptCount val="4"/>
                <c:pt idx="0">
                  <c:v>34.495597400000001</c:v>
                </c:pt>
                <c:pt idx="1">
                  <c:v>29.3825407</c:v>
                </c:pt>
                <c:pt idx="2">
                  <c:v>35.6922809</c:v>
                </c:pt>
                <c:pt idx="3">
                  <c:v>36.433638700000003</c:v>
                </c:pt>
              </c:numCache>
              <c:extLst/>
            </c:numRef>
          </c:val>
          <c:extLst>
            <c:ext xmlns:c16="http://schemas.microsoft.com/office/drawing/2014/chart" uri="{C3380CC4-5D6E-409C-BE32-E72D297353CC}">
              <c16:uniqueId val="{00000001-F58F-494E-B035-5A9FCBAEC4C4}"/>
            </c:ext>
          </c:extLst>
        </c:ser>
        <c:ser>
          <c:idx val="6"/>
          <c:order val="6"/>
          <c:tx>
            <c:strRef>
              <c:f>G1_MM!$H$2</c:f>
              <c:strCache>
                <c:ptCount val="1"/>
                <c:pt idx="0">
                  <c:v>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(G1_MM!$A$3,G1_MM!$A$5:$A$7)</c:f>
              <c:strCache>
                <c:ptCount val="4"/>
                <c:pt idx="0">
                  <c:v> Regionální školství celkem</c:v>
                </c:pt>
                <c:pt idx="1">
                  <c:v> Mateřské školy</c:v>
                </c:pt>
                <c:pt idx="2">
                  <c:v> Základní školy</c:v>
                </c:pt>
                <c:pt idx="3">
                  <c:v> Střední školy</c:v>
                </c:pt>
              </c:strCache>
              <c:extLst/>
            </c:strRef>
          </c:cat>
          <c:val>
            <c:numRef>
              <c:f>(G1_MM!$H$3,G1_MM!$H$5:$H$7)</c:f>
              <c:numCache>
                <c:formatCode>#\ ##0.0</c:formatCode>
                <c:ptCount val="4"/>
                <c:pt idx="0">
                  <c:v>39.655879599999999</c:v>
                </c:pt>
                <c:pt idx="1">
                  <c:v>33.622974900000003</c:v>
                </c:pt>
                <c:pt idx="2">
                  <c:v>41.207345099999998</c:v>
                </c:pt>
                <c:pt idx="3">
                  <c:v>41.866616499999999</c:v>
                </c:pt>
              </c:numCache>
              <c:extLst/>
            </c:numRef>
          </c:val>
          <c:extLst>
            <c:ext xmlns:c16="http://schemas.microsoft.com/office/drawing/2014/chart" uri="{C3380CC4-5D6E-409C-BE32-E72D297353CC}">
              <c16:uniqueId val="{00000002-F58F-494E-B035-5A9FCBAEC4C4}"/>
            </c:ext>
          </c:extLst>
        </c:ser>
        <c:ser>
          <c:idx val="7"/>
          <c:order val="7"/>
          <c:tx>
            <c:strRef>
              <c:f>G1_MM!$I$2</c:f>
              <c:strCache>
                <c:ptCount val="1"/>
                <c:pt idx="0">
                  <c:v> 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(G1_MM!$A$3,G1_MM!$A$5:$A$7)</c:f>
              <c:strCache>
                <c:ptCount val="4"/>
                <c:pt idx="0">
                  <c:v> Regionální školství celkem</c:v>
                </c:pt>
                <c:pt idx="1">
                  <c:v> Mateřské školy</c:v>
                </c:pt>
                <c:pt idx="2">
                  <c:v> Základní školy</c:v>
                </c:pt>
                <c:pt idx="3">
                  <c:v> Střední školy</c:v>
                </c:pt>
              </c:strCache>
              <c:extLst/>
            </c:strRef>
          </c:cat>
          <c:val>
            <c:numRef>
              <c:f>(G1_MM!$I$3,G1_MM!$I$5:$I$7)</c:f>
              <c:numCache>
                <c:formatCode>#\ ##0.0</c:formatCode>
                <c:ptCount val="4"/>
                <c:pt idx="0">
                  <c:v>43.317928099999996</c:v>
                </c:pt>
                <c:pt idx="1">
                  <c:v>36.501663899999997</c:v>
                </c:pt>
                <c:pt idx="2">
                  <c:v>45.067118700000002</c:v>
                </c:pt>
                <c:pt idx="3">
                  <c:v>45.760044100000002</c:v>
                </c:pt>
              </c:numCache>
              <c:extLst/>
            </c:numRef>
          </c:val>
          <c:extLst>
            <c:ext xmlns:c16="http://schemas.microsoft.com/office/drawing/2014/chart" uri="{C3380CC4-5D6E-409C-BE32-E72D297353CC}">
              <c16:uniqueId val="{00000003-F58F-494E-B035-5A9FCBAEC4C4}"/>
            </c:ext>
          </c:extLst>
        </c:ser>
        <c:dLbls>
          <c:showLegendKey val="0"/>
          <c:showVal val="0"/>
          <c:showCatName val="0"/>
          <c:showSerName val="0"/>
          <c:showPercent val="0"/>
          <c:showBubbleSize val="0"/>
        </c:dLbls>
        <c:gapWidth val="150"/>
        <c:overlap val="-30"/>
        <c:axId val="2073187199"/>
        <c:axId val="2073203839"/>
        <c:extLst>
          <c:ext xmlns:c15="http://schemas.microsoft.com/office/drawing/2012/chart" uri="{02D57815-91ED-43cb-92C2-25804820EDAC}">
            <c15:filteredBarSeries>
              <c15:ser>
                <c:idx val="0"/>
                <c:order val="0"/>
                <c:tx>
                  <c:strRef>
                    <c:extLst>
                      <c:ext uri="{02D57815-91ED-43cb-92C2-25804820EDAC}">
                        <c15:formulaRef>
                          <c15:sqref>G1_MM!$B$2</c15:sqref>
                        </c15:formulaRef>
                      </c:ext>
                    </c:extLst>
                    <c:strCache>
                      <c:ptCount val="1"/>
                      <c:pt idx="0">
                        <c:v>2013</c:v>
                      </c:pt>
                    </c:strCache>
                  </c:strRef>
                </c:tx>
                <c:spPr>
                  <a:solidFill>
                    <a:schemeClr val="accent1"/>
                  </a:solidFill>
                  <a:ln>
                    <a:noFill/>
                  </a:ln>
                  <a:effectLst/>
                </c:spPr>
                <c:invertIfNegative val="0"/>
                <c:cat>
                  <c:strRef>
                    <c:extLst>
                      <c:ext uri="{02D57815-91ED-43cb-92C2-25804820EDAC}">
                        <c15:formulaRef>
                          <c15:sqref>(G1_MM!$A$3,G1_MM!$A$5:$A$7)</c15:sqref>
                        </c15:formulaRef>
                      </c:ext>
                    </c:extLst>
                    <c:strCache>
                      <c:ptCount val="4"/>
                      <c:pt idx="0">
                        <c:v> Regionální školství celkem</c:v>
                      </c:pt>
                      <c:pt idx="1">
                        <c:v> Mateřské školy</c:v>
                      </c:pt>
                      <c:pt idx="2">
                        <c:v> Základní školy</c:v>
                      </c:pt>
                      <c:pt idx="3">
                        <c:v> Střední školy</c:v>
                      </c:pt>
                    </c:strCache>
                  </c:strRef>
                </c:cat>
                <c:val>
                  <c:numRef>
                    <c:extLst>
                      <c:ext uri="{02D57815-91ED-43cb-92C2-25804820EDAC}">
                        <c15:formulaRef>
                          <c15:sqref>(G1_MM!$B$3,G1_MM!$B$5:$B$7)</c15:sqref>
                        </c15:formulaRef>
                      </c:ext>
                    </c:extLst>
                    <c:numCache>
                      <c:formatCode>#\ ##0.0</c:formatCode>
                      <c:ptCount val="4"/>
                      <c:pt idx="0">
                        <c:v>26.158901099999998</c:v>
                      </c:pt>
                      <c:pt idx="1">
                        <c:v>23.0122435</c:v>
                      </c:pt>
                      <c:pt idx="2">
                        <c:v>26.7561</c:v>
                      </c:pt>
                      <c:pt idx="3">
                        <c:v>27.159154999999998</c:v>
                      </c:pt>
                    </c:numCache>
                  </c:numRef>
                </c:val>
                <c:extLst>
                  <c:ext xmlns:c16="http://schemas.microsoft.com/office/drawing/2014/chart" uri="{C3380CC4-5D6E-409C-BE32-E72D297353CC}">
                    <c16:uniqueId val="{00000004-F58F-494E-B035-5A9FCBAEC4C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G1_MM!$C$2</c15:sqref>
                        </c15:formulaRef>
                      </c:ext>
                    </c:extLst>
                    <c:strCache>
                      <c:ptCount val="1"/>
                      <c:pt idx="0">
                        <c:v>2014</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(G1_MM!$A$3,G1_MM!$A$5:$A$7)</c15:sqref>
                        </c15:formulaRef>
                      </c:ext>
                    </c:extLst>
                    <c:strCache>
                      <c:ptCount val="4"/>
                      <c:pt idx="0">
                        <c:v> Regionální školství celkem</c:v>
                      </c:pt>
                      <c:pt idx="1">
                        <c:v> Mateřské školy</c:v>
                      </c:pt>
                      <c:pt idx="2">
                        <c:v> Základní školy</c:v>
                      </c:pt>
                      <c:pt idx="3">
                        <c:v> Střední školy</c:v>
                      </c:pt>
                    </c:strCache>
                  </c:strRef>
                </c:cat>
                <c:val>
                  <c:numRef>
                    <c:extLst xmlns:c15="http://schemas.microsoft.com/office/drawing/2012/chart">
                      <c:ext xmlns:c15="http://schemas.microsoft.com/office/drawing/2012/chart" uri="{02D57815-91ED-43cb-92C2-25804820EDAC}">
                        <c15:formulaRef>
                          <c15:sqref>(G1_MM!$C$3,G1_MM!$C$5:$C$7)</c15:sqref>
                        </c15:formulaRef>
                      </c:ext>
                    </c:extLst>
                    <c:numCache>
                      <c:formatCode>#\ ##0.0</c:formatCode>
                      <c:ptCount val="4"/>
                      <c:pt idx="0">
                        <c:v>26.828860899999999</c:v>
                      </c:pt>
                      <c:pt idx="1">
                        <c:v>23.572899899999999</c:v>
                      </c:pt>
                      <c:pt idx="2">
                        <c:v>27.517529700000001</c:v>
                      </c:pt>
                      <c:pt idx="3">
                        <c:v>27.852859899999999</c:v>
                      </c:pt>
                    </c:numCache>
                  </c:numRef>
                </c:val>
                <c:extLst xmlns:c15="http://schemas.microsoft.com/office/drawing/2012/chart">
                  <c:ext xmlns:c16="http://schemas.microsoft.com/office/drawing/2014/chart" uri="{C3380CC4-5D6E-409C-BE32-E72D297353CC}">
                    <c16:uniqueId val="{00000005-F58F-494E-B035-5A9FCBAEC4C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G1_MM!$D$2</c15:sqref>
                        </c15:formulaRef>
                      </c:ext>
                    </c:extLst>
                    <c:strCache>
                      <c:ptCount val="1"/>
                      <c:pt idx="0">
                        <c:v>2015</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(G1_MM!$A$3,G1_MM!$A$5:$A$7)</c15:sqref>
                        </c15:formulaRef>
                      </c:ext>
                    </c:extLst>
                    <c:strCache>
                      <c:ptCount val="4"/>
                      <c:pt idx="0">
                        <c:v> Regionální školství celkem</c:v>
                      </c:pt>
                      <c:pt idx="1">
                        <c:v> Mateřské školy</c:v>
                      </c:pt>
                      <c:pt idx="2">
                        <c:v> Základní školy</c:v>
                      </c:pt>
                      <c:pt idx="3">
                        <c:v> Střední školy</c:v>
                      </c:pt>
                    </c:strCache>
                  </c:strRef>
                </c:cat>
                <c:val>
                  <c:numRef>
                    <c:extLst xmlns:c15="http://schemas.microsoft.com/office/drawing/2012/chart">
                      <c:ext xmlns:c15="http://schemas.microsoft.com/office/drawing/2012/chart" uri="{02D57815-91ED-43cb-92C2-25804820EDAC}">
                        <c15:formulaRef>
                          <c15:sqref>(G1_MM!$D$3,G1_MM!$D$5:$D$7)</c15:sqref>
                        </c15:formulaRef>
                      </c:ext>
                    </c:extLst>
                    <c:numCache>
                      <c:formatCode>#\ ##0.0</c:formatCode>
                      <c:ptCount val="4"/>
                      <c:pt idx="0">
                        <c:v>27.577776399999998</c:v>
                      </c:pt>
                      <c:pt idx="1">
                        <c:v>23.981170300000002</c:v>
                      </c:pt>
                      <c:pt idx="2">
                        <c:v>28.365492699999997</c:v>
                      </c:pt>
                      <c:pt idx="3">
                        <c:v>28.951870599999999</c:v>
                      </c:pt>
                    </c:numCache>
                  </c:numRef>
                </c:val>
                <c:extLst xmlns:c15="http://schemas.microsoft.com/office/drawing/2012/chart">
                  <c:ext xmlns:c16="http://schemas.microsoft.com/office/drawing/2014/chart" uri="{C3380CC4-5D6E-409C-BE32-E72D297353CC}">
                    <c16:uniqueId val="{00000006-F58F-494E-B035-5A9FCBAEC4C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G1_MM!$E$2</c15:sqref>
                        </c15:formulaRef>
                      </c:ext>
                    </c:extLst>
                    <c:strCache>
                      <c:ptCount val="1"/>
                      <c:pt idx="0">
                        <c:v>2016</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(G1_MM!$A$3,G1_MM!$A$5:$A$7)</c15:sqref>
                        </c15:formulaRef>
                      </c:ext>
                    </c:extLst>
                    <c:strCache>
                      <c:ptCount val="4"/>
                      <c:pt idx="0">
                        <c:v> Regionální školství celkem</c:v>
                      </c:pt>
                      <c:pt idx="1">
                        <c:v> Mateřské školy</c:v>
                      </c:pt>
                      <c:pt idx="2">
                        <c:v> Základní školy</c:v>
                      </c:pt>
                      <c:pt idx="3">
                        <c:v> Střední školy</c:v>
                      </c:pt>
                    </c:strCache>
                  </c:strRef>
                </c:cat>
                <c:val>
                  <c:numRef>
                    <c:extLst xmlns:c15="http://schemas.microsoft.com/office/drawing/2012/chart">
                      <c:ext xmlns:c15="http://schemas.microsoft.com/office/drawing/2012/chart" uri="{02D57815-91ED-43cb-92C2-25804820EDAC}">
                        <c15:formulaRef>
                          <c15:sqref>(G1_MM!$E$3,G1_MM!$E$5:$E$7)</c15:sqref>
                        </c15:formulaRef>
                      </c:ext>
                    </c:extLst>
                    <c:numCache>
                      <c:formatCode>#\ ##0.0</c:formatCode>
                      <c:ptCount val="4"/>
                      <c:pt idx="0">
                        <c:v>28.942627400000003</c:v>
                      </c:pt>
                      <c:pt idx="1">
                        <c:v>25.056880899999999</c:v>
                      </c:pt>
                      <c:pt idx="2">
                        <c:v>29.778933700000003</c:v>
                      </c:pt>
                      <c:pt idx="3">
                        <c:v>30.276944400000001</c:v>
                      </c:pt>
                    </c:numCache>
                  </c:numRef>
                </c:val>
                <c:extLst xmlns:c15="http://schemas.microsoft.com/office/drawing/2012/chart">
                  <c:ext xmlns:c16="http://schemas.microsoft.com/office/drawing/2014/chart" uri="{C3380CC4-5D6E-409C-BE32-E72D297353CC}">
                    <c16:uniqueId val="{00000007-F58F-494E-B035-5A9FCBAEC4C4}"/>
                  </c:ext>
                </c:extLst>
              </c15:ser>
            </c15:filteredBarSeries>
          </c:ext>
        </c:extLst>
      </c:barChart>
      <c:catAx>
        <c:axId val="207318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73203839"/>
        <c:crosses val="autoZero"/>
        <c:auto val="1"/>
        <c:lblAlgn val="ctr"/>
        <c:lblOffset val="100"/>
        <c:noMultiLvlLbl val="0"/>
      </c:catAx>
      <c:valAx>
        <c:axId val="2073203839"/>
        <c:scaling>
          <c:orientation val="minMax"/>
          <c:max val="46"/>
          <c:min val="0"/>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73187199"/>
        <c:crosses val="autoZero"/>
        <c:crossBetween val="between"/>
      </c:valAx>
      <c:spPr>
        <a:noFill/>
        <a:ln>
          <a:noFill/>
        </a:ln>
        <a:effectLst/>
      </c:spPr>
    </c:plotArea>
    <c:legend>
      <c:legendPos val="b"/>
      <c:layout>
        <c:manualLayout>
          <c:xMode val="edge"/>
          <c:yMode val="edge"/>
          <c:x val="0.32772331583552056"/>
          <c:y val="0.90349263633712451"/>
          <c:w val="0.39455314960629922"/>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111279461279461E-2"/>
          <c:y val="5.0925925925925923E-2"/>
          <c:w val="0.86926313131313127"/>
          <c:h val="0.62824803149606301"/>
        </c:manualLayout>
      </c:layout>
      <c:barChart>
        <c:barDir val="col"/>
        <c:grouping val="clustered"/>
        <c:varyColors val="0"/>
        <c:ser>
          <c:idx val="0"/>
          <c:order val="0"/>
          <c:tx>
            <c:strRef>
              <c:f>G2_MM!$A$3</c:f>
              <c:strCache>
                <c:ptCount val="1"/>
                <c:pt idx="0">
                  <c:v> Průměrná hrubá měsíční mzda učitelů v regionálním školství celkem (tis. Kč)</c:v>
                </c:pt>
              </c:strCache>
            </c:strRef>
          </c:tx>
          <c:spPr>
            <a:solidFill>
              <a:schemeClr val="accent1"/>
            </a:solidFill>
            <a:ln>
              <a:noFill/>
            </a:ln>
            <a:effectLst/>
          </c:spPr>
          <c:invertIfNegative val="0"/>
          <c:cat>
            <c:numRef>
              <c:f>G2_MM!$C$2:$J$2</c:f>
              <c:numCache>
                <c:formatCode>General</c:formatCode>
                <c:ptCount val="8"/>
                <c:pt idx="0">
                  <c:v>2013</c:v>
                </c:pt>
                <c:pt idx="1">
                  <c:v>2014</c:v>
                </c:pt>
                <c:pt idx="2">
                  <c:v>2015</c:v>
                </c:pt>
                <c:pt idx="3">
                  <c:v>2016</c:v>
                </c:pt>
                <c:pt idx="4">
                  <c:v>2017</c:v>
                </c:pt>
                <c:pt idx="5">
                  <c:v>2018</c:v>
                </c:pt>
                <c:pt idx="6">
                  <c:v>2019</c:v>
                </c:pt>
                <c:pt idx="7">
                  <c:v>2020</c:v>
                </c:pt>
              </c:numCache>
              <c:extLst/>
            </c:numRef>
          </c:cat>
          <c:val>
            <c:numRef>
              <c:f>G2_MM!$C$3:$J$3</c:f>
              <c:numCache>
                <c:formatCode>#\ ##0.0</c:formatCode>
                <c:ptCount val="8"/>
                <c:pt idx="0">
                  <c:v>26.158901099999998</c:v>
                </c:pt>
                <c:pt idx="1">
                  <c:v>26.828860899999999</c:v>
                </c:pt>
                <c:pt idx="2">
                  <c:v>27.577776399999998</c:v>
                </c:pt>
                <c:pt idx="3">
                  <c:v>28.942627400000003</c:v>
                </c:pt>
                <c:pt idx="4">
                  <c:v>31.0004174</c:v>
                </c:pt>
                <c:pt idx="5">
                  <c:v>34.495597400000001</c:v>
                </c:pt>
                <c:pt idx="6">
                  <c:v>39.655879599999999</c:v>
                </c:pt>
                <c:pt idx="7">
                  <c:v>43.317928099999996</c:v>
                </c:pt>
              </c:numCache>
              <c:extLst/>
            </c:numRef>
          </c:val>
          <c:extLst>
            <c:ext xmlns:c16="http://schemas.microsoft.com/office/drawing/2014/chart" uri="{C3380CC4-5D6E-409C-BE32-E72D297353CC}">
              <c16:uniqueId val="{00000000-4BB6-49D5-90A2-4737B499CC76}"/>
            </c:ext>
          </c:extLst>
        </c:ser>
        <c:dLbls>
          <c:showLegendKey val="0"/>
          <c:showVal val="0"/>
          <c:showCatName val="0"/>
          <c:showSerName val="0"/>
          <c:showPercent val="0"/>
          <c:showBubbleSize val="0"/>
        </c:dLbls>
        <c:gapWidth val="100"/>
        <c:axId val="2066412895"/>
        <c:axId val="2066424543"/>
      </c:barChart>
      <c:lineChart>
        <c:grouping val="standard"/>
        <c:varyColors val="0"/>
        <c:ser>
          <c:idx val="1"/>
          <c:order val="1"/>
          <c:tx>
            <c:strRef>
              <c:f>G2_MM!$A$4</c:f>
              <c:strCache>
                <c:ptCount val="1"/>
                <c:pt idx="0">
                  <c:v> % průměrné mzdy zaměstnanců v ČR celkem</c:v>
                </c:pt>
              </c:strCache>
            </c:strRef>
          </c:tx>
          <c:spPr>
            <a:ln w="28575" cap="rnd">
              <a:solidFill>
                <a:schemeClr val="accent2"/>
              </a:solidFill>
              <a:round/>
            </a:ln>
            <a:effectLst/>
          </c:spPr>
          <c:marker>
            <c:symbol val="diamond"/>
            <c:size val="8"/>
            <c:spPr>
              <a:solidFill>
                <a:schemeClr val="tx1"/>
              </a:solidFill>
              <a:ln w="9525">
                <a:noFill/>
              </a:ln>
              <a:effectLst/>
            </c:spPr>
          </c:marker>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G2_MM!$C$2:$J$2</c:f>
              <c:numCache>
                <c:formatCode>General</c:formatCode>
                <c:ptCount val="8"/>
                <c:pt idx="0">
                  <c:v>2013</c:v>
                </c:pt>
                <c:pt idx="1">
                  <c:v>2014</c:v>
                </c:pt>
                <c:pt idx="2">
                  <c:v>2015</c:v>
                </c:pt>
                <c:pt idx="3">
                  <c:v>2016</c:v>
                </c:pt>
                <c:pt idx="4">
                  <c:v>2017</c:v>
                </c:pt>
                <c:pt idx="5">
                  <c:v>2018</c:v>
                </c:pt>
                <c:pt idx="6">
                  <c:v>2019</c:v>
                </c:pt>
                <c:pt idx="7">
                  <c:v>2020</c:v>
                </c:pt>
              </c:numCache>
              <c:extLst/>
            </c:numRef>
          </c:cat>
          <c:val>
            <c:numRef>
              <c:f>G2_MM!$C$4:$J$4</c:f>
              <c:numCache>
                <c:formatCode>0%</c:formatCode>
                <c:ptCount val="8"/>
                <c:pt idx="0">
                  <c:v>0.99801232688565866</c:v>
                </c:pt>
                <c:pt idx="1">
                  <c:v>1.0010021975971943</c:v>
                </c:pt>
                <c:pt idx="2">
                  <c:v>0.99161398007982449</c:v>
                </c:pt>
                <c:pt idx="3">
                  <c:v>0.99594204910142514</c:v>
                </c:pt>
                <c:pt idx="4">
                  <c:v>0.99652201782859318</c:v>
                </c:pt>
                <c:pt idx="5">
                  <c:v>1.0240943115893479</c:v>
                </c:pt>
                <c:pt idx="6">
                  <c:v>1.0913710861230272</c:v>
                </c:pt>
                <c:pt idx="7">
                  <c:v>1.1243626473774255</c:v>
                </c:pt>
              </c:numCache>
              <c:extLst/>
            </c:numRef>
          </c:val>
          <c:smooth val="0"/>
          <c:extLst>
            <c:ext xmlns:c16="http://schemas.microsoft.com/office/drawing/2014/chart" uri="{C3380CC4-5D6E-409C-BE32-E72D297353CC}">
              <c16:uniqueId val="{00000001-4BB6-49D5-90A2-4737B499CC76}"/>
            </c:ext>
          </c:extLst>
        </c:ser>
        <c:ser>
          <c:idx val="2"/>
          <c:order val="2"/>
          <c:tx>
            <c:strRef>
              <c:f>G2_MM!$A$5</c:f>
              <c:strCache>
                <c:ptCount val="1"/>
                <c:pt idx="0">
                  <c:v> % průměrné mzdy všech zaměstnanců s vysokoškolským (magisterským či doktorským) vzděláním</c:v>
                </c:pt>
              </c:strCache>
            </c:strRef>
          </c:tx>
          <c:spPr>
            <a:ln w="28575" cap="rnd">
              <a:solidFill>
                <a:srgbClr val="92D050"/>
              </a:solidFill>
              <a:round/>
            </a:ln>
            <a:effectLst/>
          </c:spPr>
          <c:marker>
            <c:symbol val="triangle"/>
            <c:size val="8"/>
            <c:spPr>
              <a:solidFill>
                <a:schemeClr val="tx1">
                  <a:lumMod val="95000"/>
                  <a:lumOff val="5000"/>
                </a:schemeClr>
              </a:solidFill>
              <a:ln w="9525">
                <a:noFill/>
              </a:ln>
              <a:effectLst/>
            </c:spPr>
          </c:marker>
          <c:dLbls>
            <c:spPr>
              <a:solidFill>
                <a:schemeClr val="accent3">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G2_MM!$C$2:$J$2</c:f>
              <c:numCache>
                <c:formatCode>General</c:formatCode>
                <c:ptCount val="8"/>
                <c:pt idx="0">
                  <c:v>2013</c:v>
                </c:pt>
                <c:pt idx="1">
                  <c:v>2014</c:v>
                </c:pt>
                <c:pt idx="2">
                  <c:v>2015</c:v>
                </c:pt>
                <c:pt idx="3">
                  <c:v>2016</c:v>
                </c:pt>
                <c:pt idx="4">
                  <c:v>2017</c:v>
                </c:pt>
                <c:pt idx="5">
                  <c:v>2018</c:v>
                </c:pt>
                <c:pt idx="6">
                  <c:v>2019</c:v>
                </c:pt>
                <c:pt idx="7">
                  <c:v>2020</c:v>
                </c:pt>
              </c:numCache>
              <c:extLst/>
            </c:numRef>
          </c:cat>
          <c:val>
            <c:numRef>
              <c:f>G2_MM!$C$5:$J$5</c:f>
              <c:numCache>
                <c:formatCode>0%</c:formatCode>
                <c:ptCount val="8"/>
                <c:pt idx="0">
                  <c:v>0.61137119525046701</c:v>
                </c:pt>
                <c:pt idx="1">
                  <c:v>0.61830284881754849</c:v>
                </c:pt>
                <c:pt idx="2">
                  <c:v>0.62168305376564359</c:v>
                </c:pt>
                <c:pt idx="3">
                  <c:v>0.63048019281863033</c:v>
                </c:pt>
                <c:pt idx="4">
                  <c:v>0.64138543728399977</c:v>
                </c:pt>
                <c:pt idx="5">
                  <c:v>0.66834719637788798</c:v>
                </c:pt>
                <c:pt idx="6">
                  <c:v>0.71096494046361414</c:v>
                </c:pt>
                <c:pt idx="7">
                  <c:v>0.74182827524418815</c:v>
                </c:pt>
              </c:numCache>
              <c:extLst/>
            </c:numRef>
          </c:val>
          <c:smooth val="0"/>
          <c:extLst>
            <c:ext xmlns:c16="http://schemas.microsoft.com/office/drawing/2014/chart" uri="{C3380CC4-5D6E-409C-BE32-E72D297353CC}">
              <c16:uniqueId val="{00000002-4BB6-49D5-90A2-4737B499CC76}"/>
            </c:ext>
          </c:extLst>
        </c:ser>
        <c:dLbls>
          <c:showLegendKey val="0"/>
          <c:showVal val="0"/>
          <c:showCatName val="0"/>
          <c:showSerName val="0"/>
          <c:showPercent val="0"/>
          <c:showBubbleSize val="0"/>
        </c:dLbls>
        <c:marker val="1"/>
        <c:smooth val="0"/>
        <c:axId val="2066417887"/>
        <c:axId val="2066412479"/>
      </c:lineChart>
      <c:catAx>
        <c:axId val="206641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66424543"/>
        <c:crosses val="autoZero"/>
        <c:auto val="1"/>
        <c:lblAlgn val="ctr"/>
        <c:lblOffset val="100"/>
        <c:noMultiLvlLbl val="0"/>
      </c:catAx>
      <c:valAx>
        <c:axId val="2066424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b="0"/>
                  <a:t>Tis. Kč</a:t>
                </a:r>
              </a:p>
            </c:rich>
          </c:tx>
          <c:layout>
            <c:manualLayout>
              <c:xMode val="edge"/>
              <c:yMode val="edge"/>
              <c:x val="1.514526652211636E-2"/>
              <c:y val="0.303294217946965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66412895"/>
        <c:crosses val="autoZero"/>
        <c:crossBetween val="between"/>
      </c:valAx>
      <c:valAx>
        <c:axId val="2066412479"/>
        <c:scaling>
          <c:orientation val="minMax"/>
          <c:max val="1.2"/>
          <c:min val="0.2"/>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66417887"/>
        <c:crosses val="max"/>
        <c:crossBetween val="between"/>
        <c:majorUnit val="5.000000000000001E-2"/>
      </c:valAx>
      <c:catAx>
        <c:axId val="2066417887"/>
        <c:scaling>
          <c:orientation val="minMax"/>
        </c:scaling>
        <c:delete val="1"/>
        <c:axPos val="b"/>
        <c:numFmt formatCode="General" sourceLinked="1"/>
        <c:majorTickMark val="none"/>
        <c:minorTickMark val="none"/>
        <c:tickLblPos val="nextTo"/>
        <c:crossAx val="2066412479"/>
        <c:crosses val="autoZero"/>
        <c:auto val="1"/>
        <c:lblAlgn val="ctr"/>
        <c:lblOffset val="100"/>
        <c:noMultiLvlLbl val="0"/>
      </c:catAx>
      <c:spPr>
        <a:noFill/>
        <a:ln>
          <a:noFill/>
        </a:ln>
        <a:effectLst/>
      </c:spPr>
    </c:plotArea>
    <c:legend>
      <c:legendPos val="b"/>
      <c:layout>
        <c:manualLayout>
          <c:xMode val="edge"/>
          <c:yMode val="edge"/>
          <c:x val="4.2306734006734001E-2"/>
          <c:y val="0.76776388888888891"/>
          <c:w val="0.9389048821548821"/>
          <c:h val="0.20871759259259259"/>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latin typeface="Arial" panose="020B0604020202020204" pitchFamily="34" charset="0"/>
          <a:cs typeface="Arial" panose="020B0604020202020204" pitchFamily="34" charset="0"/>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G3_MM!$C$2</c:f>
              <c:strCache>
                <c:ptCount val="1"/>
                <c:pt idx="0">
                  <c:v> Průměrná hrubá měsíční mzda učitelů v tis. Kč</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G3_MM!$A$3:$B$8</c:f>
              <c:multiLvlStrCache>
                <c:ptCount val="6"/>
                <c:lvl>
                  <c:pt idx="0">
                    <c:v>2015</c:v>
                  </c:pt>
                  <c:pt idx="1">
                    <c:v>2020</c:v>
                  </c:pt>
                  <c:pt idx="2">
                    <c:v>2015</c:v>
                  </c:pt>
                  <c:pt idx="3">
                    <c:v>2020</c:v>
                  </c:pt>
                  <c:pt idx="4">
                    <c:v>2015</c:v>
                  </c:pt>
                  <c:pt idx="5">
                    <c:v>2020</c:v>
                  </c:pt>
                </c:lvl>
                <c:lvl>
                  <c:pt idx="0">
                    <c:v>Mateřské školy</c:v>
                  </c:pt>
                  <c:pt idx="2">
                    <c:v>Základní školy</c:v>
                  </c:pt>
                  <c:pt idx="4">
                    <c:v>Střední školy</c:v>
                  </c:pt>
                </c:lvl>
              </c:multiLvlStrCache>
            </c:multiLvlStrRef>
          </c:cat>
          <c:val>
            <c:numRef>
              <c:f>G3_MM!$C$3:$C$8</c:f>
              <c:numCache>
                <c:formatCode>#\ ##0.0</c:formatCode>
                <c:ptCount val="6"/>
                <c:pt idx="0">
                  <c:v>23.981170300000002</c:v>
                </c:pt>
                <c:pt idx="1">
                  <c:v>36.501663899999997</c:v>
                </c:pt>
                <c:pt idx="2">
                  <c:v>28.365492699999997</c:v>
                </c:pt>
                <c:pt idx="3">
                  <c:v>45.067118700000002</c:v>
                </c:pt>
                <c:pt idx="4">
                  <c:v>28.951870599999999</c:v>
                </c:pt>
                <c:pt idx="5">
                  <c:v>45.760044100000002</c:v>
                </c:pt>
              </c:numCache>
            </c:numRef>
          </c:val>
          <c:extLst>
            <c:ext xmlns:c16="http://schemas.microsoft.com/office/drawing/2014/chart" uri="{C3380CC4-5D6E-409C-BE32-E72D297353CC}">
              <c16:uniqueId val="{00000000-3183-4BD2-BAA4-35B3FB8178EC}"/>
            </c:ext>
          </c:extLst>
        </c:ser>
        <c:dLbls>
          <c:showLegendKey val="0"/>
          <c:showVal val="0"/>
          <c:showCatName val="0"/>
          <c:showSerName val="0"/>
          <c:showPercent val="0"/>
          <c:showBubbleSize val="0"/>
        </c:dLbls>
        <c:gapWidth val="100"/>
        <c:axId val="1900821775"/>
        <c:axId val="1900823023"/>
      </c:barChart>
      <c:scatterChart>
        <c:scatterStyle val="lineMarker"/>
        <c:varyColors val="0"/>
        <c:ser>
          <c:idx val="1"/>
          <c:order val="1"/>
          <c:tx>
            <c:strRef>
              <c:f>G3_MM!$D$2</c:f>
              <c:strCache>
                <c:ptCount val="1"/>
                <c:pt idx="0">
                  <c:v> % průměrné mzdy zaměstnanců v ČR celkem</c:v>
                </c:pt>
              </c:strCache>
            </c:strRef>
          </c:tx>
          <c:spPr>
            <a:ln w="25400" cap="rnd">
              <a:noFill/>
              <a:round/>
            </a:ln>
            <a:effectLst/>
          </c:spPr>
          <c:marker>
            <c:symbol val="circle"/>
            <c:size val="5"/>
            <c:spPr>
              <a:solidFill>
                <a:srgbClr val="FF0000"/>
              </a:solidFill>
              <a:ln w="9525">
                <a:solidFill>
                  <a:schemeClr val="accent2"/>
                </a:solidFill>
              </a:ln>
              <a:effectLst/>
            </c:spPr>
          </c:marker>
          <c:dLbls>
            <c:spPr>
              <a:solidFill>
                <a:schemeClr val="accent2">
                  <a:lumMod val="20000"/>
                  <a:lumOff val="80000"/>
                </a:schemeClr>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multiLvlStrRef>
              <c:f>G3_MM!$A$3:$B$8</c:f>
              <c:multiLvlStrCache>
                <c:ptCount val="6"/>
                <c:lvl>
                  <c:pt idx="0">
                    <c:v>2015</c:v>
                  </c:pt>
                  <c:pt idx="1">
                    <c:v>2020</c:v>
                  </c:pt>
                  <c:pt idx="2">
                    <c:v>2015</c:v>
                  </c:pt>
                  <c:pt idx="3">
                    <c:v>2020</c:v>
                  </c:pt>
                  <c:pt idx="4">
                    <c:v>2015</c:v>
                  </c:pt>
                  <c:pt idx="5">
                    <c:v>2020</c:v>
                  </c:pt>
                </c:lvl>
                <c:lvl>
                  <c:pt idx="0">
                    <c:v>Mateřské školy</c:v>
                  </c:pt>
                  <c:pt idx="2">
                    <c:v>Základní školy</c:v>
                  </c:pt>
                  <c:pt idx="4">
                    <c:v>Střední školy</c:v>
                  </c:pt>
                </c:lvl>
              </c:multiLvlStrCache>
            </c:multiLvlStrRef>
          </c:xVal>
          <c:yVal>
            <c:numRef>
              <c:f>G3_MM!$D$3:$D$8</c:f>
              <c:numCache>
                <c:formatCode>0%</c:formatCode>
                <c:ptCount val="6"/>
                <c:pt idx="0">
                  <c:v>0.86229083096616455</c:v>
                </c:pt>
                <c:pt idx="1">
                  <c:v>0.94743929953300343</c:v>
                </c:pt>
                <c:pt idx="2">
                  <c:v>1.0199378914817876</c:v>
                </c:pt>
                <c:pt idx="3">
                  <c:v>1.1697647397684445</c:v>
                </c:pt>
                <c:pt idx="4">
                  <c:v>1.0410222789543706</c:v>
                </c:pt>
                <c:pt idx="5">
                  <c:v>1.187750351531327</c:v>
                </c:pt>
              </c:numCache>
            </c:numRef>
          </c:yVal>
          <c:smooth val="0"/>
          <c:extLst>
            <c:ext xmlns:c16="http://schemas.microsoft.com/office/drawing/2014/chart" uri="{C3380CC4-5D6E-409C-BE32-E72D297353CC}">
              <c16:uniqueId val="{00000001-3183-4BD2-BAA4-35B3FB8178EC}"/>
            </c:ext>
          </c:extLst>
        </c:ser>
        <c:ser>
          <c:idx val="2"/>
          <c:order val="2"/>
          <c:tx>
            <c:strRef>
              <c:f>G3_MM!$E$2</c:f>
              <c:strCache>
                <c:ptCount val="1"/>
                <c:pt idx="0">
                  <c:v> % průměrné mzdy všech zaměstnanců s vysokoškolským (magisterským či doktorským) vzděláním</c:v>
                </c:pt>
              </c:strCache>
            </c:strRef>
          </c:tx>
          <c:spPr>
            <a:ln w="25400" cap="rnd">
              <a:noFill/>
              <a:round/>
            </a:ln>
            <a:effectLst/>
          </c:spPr>
          <c:marker>
            <c:symbol val="triangle"/>
            <c:size val="7"/>
            <c:spPr>
              <a:solidFill>
                <a:srgbClr val="92D050"/>
              </a:solidFill>
              <a:ln w="9525">
                <a:solidFill>
                  <a:sysClr val="windowText" lastClr="000000"/>
                </a:solidFill>
              </a:ln>
              <a:effectLst/>
            </c:spPr>
          </c:marker>
          <c:dLbls>
            <c:spPr>
              <a:solidFill>
                <a:schemeClr val="accent3">
                  <a:lumMod val="40000"/>
                  <a:lumOff val="60000"/>
                </a:schemeClr>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multiLvlStrRef>
              <c:f>G3_MM!$A$3:$B$8</c:f>
              <c:multiLvlStrCache>
                <c:ptCount val="6"/>
                <c:lvl>
                  <c:pt idx="0">
                    <c:v>2015</c:v>
                  </c:pt>
                  <c:pt idx="1">
                    <c:v>2020</c:v>
                  </c:pt>
                  <c:pt idx="2">
                    <c:v>2015</c:v>
                  </c:pt>
                  <c:pt idx="3">
                    <c:v>2020</c:v>
                  </c:pt>
                  <c:pt idx="4">
                    <c:v>2015</c:v>
                  </c:pt>
                  <c:pt idx="5">
                    <c:v>2020</c:v>
                  </c:pt>
                </c:lvl>
                <c:lvl>
                  <c:pt idx="0">
                    <c:v>Mateřské školy</c:v>
                  </c:pt>
                  <c:pt idx="2">
                    <c:v>Základní školy</c:v>
                  </c:pt>
                  <c:pt idx="4">
                    <c:v>Střední školy</c:v>
                  </c:pt>
                </c:lvl>
              </c:multiLvlStrCache>
            </c:multiLvlStrRef>
          </c:xVal>
          <c:yVal>
            <c:numRef>
              <c:f>G3_MM!$E$3:$E$8</c:f>
              <c:numCache>
                <c:formatCode>0%</c:formatCode>
                <c:ptCount val="6"/>
                <c:pt idx="0">
                  <c:v>0.54060512235417058</c:v>
                </c:pt>
                <c:pt idx="1">
                  <c:v>0.62509837294088044</c:v>
                </c:pt>
                <c:pt idx="2">
                  <c:v>0.6394404634923021</c:v>
                </c:pt>
                <c:pt idx="3">
                  <c:v>0.77178351786049759</c:v>
                </c:pt>
                <c:pt idx="4">
                  <c:v>0.65265912181504804</c:v>
                </c:pt>
                <c:pt idx="5">
                  <c:v>0.78365000540736829</c:v>
                </c:pt>
              </c:numCache>
            </c:numRef>
          </c:yVal>
          <c:smooth val="0"/>
          <c:extLst>
            <c:ext xmlns:c16="http://schemas.microsoft.com/office/drawing/2014/chart" uri="{C3380CC4-5D6E-409C-BE32-E72D297353CC}">
              <c16:uniqueId val="{00000002-3183-4BD2-BAA4-35B3FB8178EC}"/>
            </c:ext>
          </c:extLst>
        </c:ser>
        <c:dLbls>
          <c:showLegendKey val="0"/>
          <c:showVal val="0"/>
          <c:showCatName val="0"/>
          <c:showSerName val="0"/>
          <c:showPercent val="0"/>
          <c:showBubbleSize val="0"/>
        </c:dLbls>
        <c:axId val="2108807471"/>
        <c:axId val="2108807055"/>
      </c:scatterChart>
      <c:catAx>
        <c:axId val="190082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900823023"/>
        <c:crosses val="autoZero"/>
        <c:auto val="1"/>
        <c:lblAlgn val="ctr"/>
        <c:lblOffset val="100"/>
        <c:noMultiLvlLbl val="0"/>
      </c:catAx>
      <c:valAx>
        <c:axId val="1900823023"/>
        <c:scaling>
          <c:orientation val="minMax"/>
        </c:scaling>
        <c:delete val="0"/>
        <c:axPos val="l"/>
        <c:numFmt formatCode="#\ ##0.0" sourceLinked="1"/>
        <c:majorTickMark val="none"/>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00821775"/>
        <c:crosses val="autoZero"/>
        <c:crossBetween val="between"/>
      </c:valAx>
      <c:valAx>
        <c:axId val="2108807055"/>
        <c:scaling>
          <c:orientation val="minMax"/>
          <c:max val="1.2"/>
          <c:min val="0.2"/>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108807471"/>
        <c:crosses val="max"/>
        <c:crossBetween val="midCat"/>
      </c:valAx>
      <c:valAx>
        <c:axId val="2108807471"/>
        <c:scaling>
          <c:orientation val="minMax"/>
        </c:scaling>
        <c:delete val="1"/>
        <c:axPos val="b"/>
        <c:numFmt formatCode="General" sourceLinked="1"/>
        <c:majorTickMark val="out"/>
        <c:minorTickMark val="none"/>
        <c:tickLblPos val="nextTo"/>
        <c:crossAx val="2108807055"/>
        <c:crosses val="autoZero"/>
        <c:crossBetween val="midCat"/>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legendEntry>
      <c:layout>
        <c:manualLayout>
          <c:xMode val="edge"/>
          <c:yMode val="edge"/>
          <c:x val="4.4603535353535353E-2"/>
          <c:y val="0.83130648148148145"/>
          <c:w val="0.904378787878788"/>
          <c:h val="0.14517499999999997"/>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255813953488372E-2"/>
          <c:y val="5.2757793764988008E-2"/>
          <c:w val="0.95348837209302328"/>
          <c:h val="0.66375422496648351"/>
        </c:manualLayout>
      </c:layout>
      <c:barChart>
        <c:barDir val="col"/>
        <c:grouping val="clustered"/>
        <c:varyColors val="0"/>
        <c:ser>
          <c:idx val="0"/>
          <c:order val="0"/>
          <c:tx>
            <c:strRef>
              <c:f>List1!$B$2</c:f>
              <c:strCache>
                <c:ptCount val="1"/>
                <c:pt idx="0">
                  <c:v> učitelé ve mzdové sféře (průměrná hrubá měsíční mzda)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List1!$A$3:$A$5</c:f>
              <c:numCache>
                <c:formatCode>General</c:formatCode>
                <c:ptCount val="3"/>
                <c:pt idx="0">
                  <c:v>2018</c:v>
                </c:pt>
                <c:pt idx="1">
                  <c:v>2019</c:v>
                </c:pt>
                <c:pt idx="2">
                  <c:v>2020</c:v>
                </c:pt>
              </c:numCache>
            </c:numRef>
          </c:cat>
          <c:val>
            <c:numRef>
              <c:f>List1!$B$3:$B$5</c:f>
              <c:numCache>
                <c:formatCode>#\ ##0.0_ ;\-#\ ##0.0\ </c:formatCode>
                <c:ptCount val="3"/>
                <c:pt idx="0">
                  <c:v>24.4043861</c:v>
                </c:pt>
                <c:pt idx="1">
                  <c:v>26.4572021</c:v>
                </c:pt>
                <c:pt idx="2">
                  <c:v>26.8046644</c:v>
                </c:pt>
              </c:numCache>
            </c:numRef>
          </c:val>
          <c:extLst>
            <c:ext xmlns:c16="http://schemas.microsoft.com/office/drawing/2014/chart" uri="{C3380CC4-5D6E-409C-BE32-E72D297353CC}">
              <c16:uniqueId val="{00000000-5752-4A30-A7E2-430C2A88C555}"/>
            </c:ext>
          </c:extLst>
        </c:ser>
        <c:ser>
          <c:idx val="1"/>
          <c:order val="1"/>
          <c:tx>
            <c:strRef>
              <c:f>List1!$C$2</c:f>
              <c:strCache>
                <c:ptCount val="1"/>
                <c:pt idx="0">
                  <c:v> učitelé v platové sféře (průměrný hrubý měsíční plat)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List1!$A$3:$A$5</c:f>
              <c:numCache>
                <c:formatCode>General</c:formatCode>
                <c:ptCount val="3"/>
                <c:pt idx="0">
                  <c:v>2018</c:v>
                </c:pt>
                <c:pt idx="1">
                  <c:v>2019</c:v>
                </c:pt>
                <c:pt idx="2">
                  <c:v>2020</c:v>
                </c:pt>
              </c:numCache>
            </c:numRef>
          </c:cat>
          <c:val>
            <c:numRef>
              <c:f>List1!$C$3:$C$5</c:f>
              <c:numCache>
                <c:formatCode>#\ ##0.0_ ;\-#\ ##0.0\ </c:formatCode>
                <c:ptCount val="3"/>
                <c:pt idx="0">
                  <c:v>29.834607399999999</c:v>
                </c:pt>
                <c:pt idx="1">
                  <c:v>34.231739699999999</c:v>
                </c:pt>
                <c:pt idx="2">
                  <c:v>37.347569999999997</c:v>
                </c:pt>
              </c:numCache>
            </c:numRef>
          </c:val>
          <c:extLst>
            <c:ext xmlns:c16="http://schemas.microsoft.com/office/drawing/2014/chart" uri="{C3380CC4-5D6E-409C-BE32-E72D297353CC}">
              <c16:uniqueId val="{00000001-5752-4A30-A7E2-430C2A88C555}"/>
            </c:ext>
          </c:extLst>
        </c:ser>
        <c:dLbls>
          <c:showLegendKey val="0"/>
          <c:showVal val="0"/>
          <c:showCatName val="0"/>
          <c:showSerName val="0"/>
          <c:showPercent val="0"/>
          <c:showBubbleSize val="0"/>
        </c:dLbls>
        <c:gapWidth val="100"/>
        <c:overlap val="-10"/>
        <c:axId val="1305612720"/>
        <c:axId val="1305613552"/>
      </c:barChart>
      <c:catAx>
        <c:axId val="130561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crossAx val="1305613552"/>
        <c:crosses val="autoZero"/>
        <c:auto val="1"/>
        <c:lblAlgn val="ctr"/>
        <c:lblOffset val="100"/>
        <c:noMultiLvlLbl val="0"/>
      </c:catAx>
      <c:valAx>
        <c:axId val="130561355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 ##0.0_ ;\-#\ ##0.0\ "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305612720"/>
        <c:crosses val="autoZero"/>
        <c:crossBetween val="between"/>
      </c:valAx>
      <c:spPr>
        <a:noFill/>
        <a:ln>
          <a:noFill/>
        </a:ln>
        <a:effectLst/>
      </c:spPr>
    </c:plotArea>
    <c:legend>
      <c:legendPos val="b"/>
      <c:layout>
        <c:manualLayout>
          <c:xMode val="edge"/>
          <c:yMode val="edge"/>
          <c:x val="0.18130902928472525"/>
          <c:y val="0.81720833412262917"/>
          <c:w val="0.62425837518341698"/>
          <c:h val="0.15071468111393854"/>
        </c:manualLayout>
      </c:layout>
      <c:overlay val="0"/>
      <c:spPr>
        <a:noFill/>
        <a:ln>
          <a:solidFill>
            <a:schemeClr val="bg1">
              <a:lumMod val="65000"/>
            </a:schemeClr>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11120320486257E-2"/>
          <c:y val="4.1904761904761903E-2"/>
          <c:w val="0.91458791759688784"/>
          <c:h val="0.85486546009554032"/>
        </c:manualLayout>
      </c:layout>
      <c:lineChart>
        <c:grouping val="standard"/>
        <c:varyColors val="0"/>
        <c:ser>
          <c:idx val="0"/>
          <c:order val="0"/>
          <c:tx>
            <c:strRef>
              <c:f>'G1'!$A$55</c:f>
              <c:strCache>
                <c:ptCount val="1"/>
                <c:pt idx="0">
                  <c:v> mzdy učitelů v regionálním školství</c:v>
                </c:pt>
              </c:strCache>
            </c:strRef>
          </c:tx>
          <c:spPr>
            <a:ln w="28575" cap="rnd">
              <a:solidFill>
                <a:schemeClr val="accent1"/>
              </a:solidFill>
              <a:round/>
            </a:ln>
            <a:effectLst/>
          </c:spPr>
          <c:marker>
            <c:symbol val="none"/>
          </c:marker>
          <c:cat>
            <c:numRef>
              <c:f>'G1'!$B$54:$I$54</c:f>
              <c:numCache>
                <c:formatCode>General</c:formatCode>
                <c:ptCount val="8"/>
                <c:pt idx="0">
                  <c:v>2013</c:v>
                </c:pt>
                <c:pt idx="1">
                  <c:v>2014</c:v>
                </c:pt>
                <c:pt idx="2">
                  <c:v>2015</c:v>
                </c:pt>
                <c:pt idx="3">
                  <c:v>2016</c:v>
                </c:pt>
                <c:pt idx="4">
                  <c:v>2017</c:v>
                </c:pt>
                <c:pt idx="5">
                  <c:v>2018</c:v>
                </c:pt>
                <c:pt idx="6">
                  <c:v>2019</c:v>
                </c:pt>
                <c:pt idx="7">
                  <c:v>2020</c:v>
                </c:pt>
              </c:numCache>
            </c:numRef>
          </c:cat>
          <c:val>
            <c:numRef>
              <c:f>'G1'!$B$55:$I$55</c:f>
              <c:numCache>
                <c:formatCode>General</c:formatCode>
                <c:ptCount val="8"/>
                <c:pt idx="0">
                  <c:v>100</c:v>
                </c:pt>
                <c:pt idx="1">
                  <c:v>102.1496370936009</c:v>
                </c:pt>
                <c:pt idx="2">
                  <c:v>104.68609465097138</c:v>
                </c:pt>
                <c:pt idx="3">
                  <c:v>109.10338766967236</c:v>
                </c:pt>
                <c:pt idx="4">
                  <c:v>114.14019985844992</c:v>
                </c:pt>
                <c:pt idx="5">
                  <c:v>124.35551543327976</c:v>
                </c:pt>
                <c:pt idx="6">
                  <c:v>138.99810623224613</c:v>
                </c:pt>
                <c:pt idx="7">
                  <c:v>147.08067866619635</c:v>
                </c:pt>
              </c:numCache>
            </c:numRef>
          </c:val>
          <c:smooth val="0"/>
          <c:extLst>
            <c:ext xmlns:c16="http://schemas.microsoft.com/office/drawing/2014/chart" uri="{C3380CC4-5D6E-409C-BE32-E72D297353CC}">
              <c16:uniqueId val="{00000000-1581-4371-B6F0-B7AFAD779960}"/>
            </c:ext>
          </c:extLst>
        </c:ser>
        <c:ser>
          <c:idx val="1"/>
          <c:order val="1"/>
          <c:tx>
            <c:strRef>
              <c:f>'G1'!$A$56</c:f>
              <c:strCache>
                <c:ptCount val="1"/>
                <c:pt idx="0">
                  <c:v> mzdy zaměstnanců v ČR celkem</c:v>
                </c:pt>
              </c:strCache>
            </c:strRef>
          </c:tx>
          <c:spPr>
            <a:ln w="28575" cap="rnd">
              <a:solidFill>
                <a:schemeClr val="accent2"/>
              </a:solidFill>
              <a:round/>
            </a:ln>
            <a:effectLst/>
          </c:spPr>
          <c:marker>
            <c:symbol val="none"/>
          </c:marker>
          <c:cat>
            <c:numRef>
              <c:f>'G1'!$B$54:$I$54</c:f>
              <c:numCache>
                <c:formatCode>General</c:formatCode>
                <c:ptCount val="8"/>
                <c:pt idx="0">
                  <c:v>2013</c:v>
                </c:pt>
                <c:pt idx="1">
                  <c:v>2014</c:v>
                </c:pt>
                <c:pt idx="2">
                  <c:v>2015</c:v>
                </c:pt>
                <c:pt idx="3">
                  <c:v>2016</c:v>
                </c:pt>
                <c:pt idx="4">
                  <c:v>2017</c:v>
                </c:pt>
                <c:pt idx="5">
                  <c:v>2018</c:v>
                </c:pt>
                <c:pt idx="6">
                  <c:v>2019</c:v>
                </c:pt>
                <c:pt idx="7">
                  <c:v>2020</c:v>
                </c:pt>
              </c:numCache>
            </c:numRef>
          </c:cat>
          <c:val>
            <c:numRef>
              <c:f>'G1'!$B$56:$I$56</c:f>
              <c:numCache>
                <c:formatCode>General</c:formatCode>
                <c:ptCount val="8"/>
                <c:pt idx="0">
                  <c:v>100</c:v>
                </c:pt>
                <c:pt idx="1">
                  <c:v>101.09519585530302</c:v>
                </c:pt>
                <c:pt idx="2">
                  <c:v>104.58636730303847</c:v>
                </c:pt>
                <c:pt idx="3">
                  <c:v>108.52577294588784</c:v>
                </c:pt>
                <c:pt idx="4">
                  <c:v>113.46984216593259</c:v>
                </c:pt>
                <c:pt idx="5">
                  <c:v>120.29672910768639</c:v>
                </c:pt>
                <c:pt idx="6">
                  <c:v>126.17263133172941</c:v>
                </c:pt>
                <c:pt idx="7">
                  <c:v>130.55247850678433</c:v>
                </c:pt>
              </c:numCache>
            </c:numRef>
          </c:val>
          <c:smooth val="0"/>
          <c:extLst>
            <c:ext xmlns:c16="http://schemas.microsoft.com/office/drawing/2014/chart" uri="{C3380CC4-5D6E-409C-BE32-E72D297353CC}">
              <c16:uniqueId val="{00000001-1581-4371-B6F0-B7AFAD779960}"/>
            </c:ext>
          </c:extLst>
        </c:ser>
        <c:ser>
          <c:idx val="2"/>
          <c:order val="2"/>
          <c:tx>
            <c:strRef>
              <c:f>'G1'!$A$57</c:f>
              <c:strCache>
                <c:ptCount val="1"/>
                <c:pt idx="0">
                  <c:v> mzdy zaměstnanců v platové sféře</c:v>
                </c:pt>
              </c:strCache>
            </c:strRef>
          </c:tx>
          <c:spPr>
            <a:ln w="28575" cap="rnd">
              <a:solidFill>
                <a:schemeClr val="accent3"/>
              </a:solidFill>
              <a:round/>
            </a:ln>
            <a:effectLst/>
          </c:spPr>
          <c:marker>
            <c:symbol val="none"/>
          </c:marker>
          <c:cat>
            <c:numRef>
              <c:f>'G1'!$B$54:$I$54</c:f>
              <c:numCache>
                <c:formatCode>General</c:formatCode>
                <c:ptCount val="8"/>
                <c:pt idx="0">
                  <c:v>2013</c:v>
                </c:pt>
                <c:pt idx="1">
                  <c:v>2014</c:v>
                </c:pt>
                <c:pt idx="2">
                  <c:v>2015</c:v>
                </c:pt>
                <c:pt idx="3">
                  <c:v>2016</c:v>
                </c:pt>
                <c:pt idx="4">
                  <c:v>2017</c:v>
                </c:pt>
                <c:pt idx="5">
                  <c:v>2018</c:v>
                </c:pt>
                <c:pt idx="6">
                  <c:v>2019</c:v>
                </c:pt>
                <c:pt idx="7">
                  <c:v>2020</c:v>
                </c:pt>
              </c:numCache>
            </c:numRef>
          </c:cat>
          <c:val>
            <c:numRef>
              <c:f>'G1'!$B$57:$I$57</c:f>
              <c:numCache>
                <c:formatCode>General</c:formatCode>
                <c:ptCount val="8"/>
                <c:pt idx="0">
                  <c:v>100</c:v>
                </c:pt>
                <c:pt idx="1">
                  <c:v>102.54720521204817</c:v>
                </c:pt>
                <c:pt idx="2">
                  <c:v>106.68213730547144</c:v>
                </c:pt>
                <c:pt idx="3">
                  <c:v>111.7749955867462</c:v>
                </c:pt>
                <c:pt idx="4">
                  <c:v>118.32355974755673</c:v>
                </c:pt>
                <c:pt idx="5">
                  <c:v>128.41260256996406</c:v>
                </c:pt>
                <c:pt idx="6">
                  <c:v>136.34571381531865</c:v>
                </c:pt>
                <c:pt idx="7">
                  <c:v>145.24047075922536</c:v>
                </c:pt>
              </c:numCache>
            </c:numRef>
          </c:val>
          <c:smooth val="0"/>
          <c:extLst>
            <c:ext xmlns:c16="http://schemas.microsoft.com/office/drawing/2014/chart" uri="{C3380CC4-5D6E-409C-BE32-E72D297353CC}">
              <c16:uniqueId val="{00000002-1581-4371-B6F0-B7AFAD779960}"/>
            </c:ext>
          </c:extLst>
        </c:ser>
        <c:dLbls>
          <c:showLegendKey val="0"/>
          <c:showVal val="0"/>
          <c:showCatName val="0"/>
          <c:showSerName val="0"/>
          <c:showPercent val="0"/>
          <c:showBubbleSize val="0"/>
        </c:dLbls>
        <c:smooth val="0"/>
        <c:axId val="1131553920"/>
        <c:axId val="1131554336"/>
      </c:lineChart>
      <c:catAx>
        <c:axId val="11315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31554336"/>
        <c:crosses val="autoZero"/>
        <c:auto val="1"/>
        <c:lblAlgn val="ctr"/>
        <c:lblOffset val="100"/>
        <c:noMultiLvlLbl val="0"/>
      </c:catAx>
      <c:valAx>
        <c:axId val="113155433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31553920"/>
        <c:crosses val="autoZero"/>
        <c:crossBetween val="between"/>
        <c:majorUnit val="5"/>
      </c:valAx>
      <c:spPr>
        <a:noFill/>
        <a:ln>
          <a:noFill/>
        </a:ln>
        <a:effectLst/>
      </c:spPr>
    </c:plotArea>
    <c:legend>
      <c:legendPos val="b"/>
      <c:layout>
        <c:manualLayout>
          <c:xMode val="edge"/>
          <c:yMode val="edge"/>
          <c:x val="0.61217664829650409"/>
          <c:y val="0.67930562972062836"/>
          <c:w val="0.36200010332687116"/>
          <c:h val="0.19986665720097413"/>
        </c:manualLayout>
      </c:layout>
      <c:overlay val="0"/>
      <c:spPr>
        <a:solidFill>
          <a:sysClr val="window" lastClr="FFFFFF"/>
        </a:solidFill>
        <a:ln>
          <a:solidFill>
            <a:schemeClr val="bg1">
              <a:lumMod val="6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78280360940281E-2"/>
          <c:y val="4.6125833333333331E-2"/>
          <c:w val="0.88816270228995098"/>
          <c:h val="0.60902204203526389"/>
        </c:manualLayout>
      </c:layout>
      <c:barChart>
        <c:barDir val="col"/>
        <c:grouping val="clustered"/>
        <c:varyColors val="0"/>
        <c:ser>
          <c:idx val="0"/>
          <c:order val="0"/>
          <c:tx>
            <c:strRef>
              <c:f>G6_MM!$C$3</c:f>
              <c:strCache>
                <c:ptCount val="1"/>
                <c:pt idx="0">
                  <c:v>2015</c:v>
                </c:pt>
              </c:strCache>
            </c:strRef>
          </c:tx>
          <c:spPr>
            <a:solidFill>
              <a:schemeClr val="accent1"/>
            </a:solidFill>
            <a:ln>
              <a:noFill/>
            </a:ln>
            <a:effectLst/>
          </c:spPr>
          <c:invertIfNegative val="0"/>
          <c:cat>
            <c:multiLvlStrRef>
              <c:f>G6_MM!$A$4:$B$13</c:f>
              <c:multiLvlStrCache>
                <c:ptCount val="10"/>
                <c:lvl>
                  <c:pt idx="0">
                    <c:v>25–29 
let</c:v>
                  </c:pt>
                  <c:pt idx="1">
                    <c:v>30–34 
let</c:v>
                  </c:pt>
                  <c:pt idx="2">
                    <c:v>35–44 
let</c:v>
                  </c:pt>
                  <c:pt idx="3">
                    <c:v>45–54 
let</c:v>
                  </c:pt>
                  <c:pt idx="4">
                    <c:v>55 a více
let</c:v>
                  </c:pt>
                  <c:pt idx="5">
                    <c:v>25–29 
let</c:v>
                  </c:pt>
                  <c:pt idx="6">
                    <c:v>30–34 
let</c:v>
                  </c:pt>
                  <c:pt idx="7">
                    <c:v>35–44 
let</c:v>
                  </c:pt>
                  <c:pt idx="8">
                    <c:v>45–54 
let</c:v>
                  </c:pt>
                  <c:pt idx="9">
                    <c:v>55 a více
let</c:v>
                  </c:pt>
                </c:lvl>
                <c:lvl>
                  <c:pt idx="0">
                    <c:v>Mateřské školy</c:v>
                  </c:pt>
                  <c:pt idx="5">
                    <c:v>Základní školy</c:v>
                  </c:pt>
                </c:lvl>
              </c:multiLvlStrCache>
            </c:multiLvlStrRef>
          </c:cat>
          <c:val>
            <c:numRef>
              <c:f>G6_MM!$C$4:$C$13</c:f>
              <c:numCache>
                <c:formatCode>0.0</c:formatCode>
                <c:ptCount val="10"/>
                <c:pt idx="0">
                  <c:v>22.344687699999998</c:v>
                </c:pt>
                <c:pt idx="1">
                  <c:v>23.368369299999998</c:v>
                </c:pt>
                <c:pt idx="2">
                  <c:v>23.282512499999999</c:v>
                </c:pt>
                <c:pt idx="3">
                  <c:v>24.861681799999999</c:v>
                </c:pt>
                <c:pt idx="4">
                  <c:v>25.3010649</c:v>
                </c:pt>
                <c:pt idx="5">
                  <c:v>25.004524099999998</c:v>
                </c:pt>
                <c:pt idx="6">
                  <c:v>25.586394899999998</c:v>
                </c:pt>
                <c:pt idx="7">
                  <c:v>27.399434299999999</c:v>
                </c:pt>
                <c:pt idx="8">
                  <c:v>29.514521999999999</c:v>
                </c:pt>
                <c:pt idx="9">
                  <c:v>30.687267299999998</c:v>
                </c:pt>
              </c:numCache>
            </c:numRef>
          </c:val>
          <c:extLst>
            <c:ext xmlns:c16="http://schemas.microsoft.com/office/drawing/2014/chart" uri="{C3380CC4-5D6E-409C-BE32-E72D297353CC}">
              <c16:uniqueId val="{00000000-20B9-4517-AC71-4B2027E3CFF1}"/>
            </c:ext>
          </c:extLst>
        </c:ser>
        <c:ser>
          <c:idx val="1"/>
          <c:order val="1"/>
          <c:tx>
            <c:strRef>
              <c:f>G6_MM!$D$3</c:f>
              <c:strCache>
                <c:ptCount val="1"/>
                <c:pt idx="0">
                  <c:v>2020</c:v>
                </c:pt>
              </c:strCache>
            </c:strRef>
          </c:tx>
          <c:spPr>
            <a:solidFill>
              <a:schemeClr val="accent2"/>
            </a:solidFill>
            <a:ln>
              <a:noFill/>
            </a:ln>
            <a:effectLst/>
          </c:spPr>
          <c:invertIfNegative val="0"/>
          <c:cat>
            <c:multiLvlStrRef>
              <c:f>G6_MM!$A$4:$B$13</c:f>
              <c:multiLvlStrCache>
                <c:ptCount val="10"/>
                <c:lvl>
                  <c:pt idx="0">
                    <c:v>25–29 
let</c:v>
                  </c:pt>
                  <c:pt idx="1">
                    <c:v>30–34 
let</c:v>
                  </c:pt>
                  <c:pt idx="2">
                    <c:v>35–44 
let</c:v>
                  </c:pt>
                  <c:pt idx="3">
                    <c:v>45–54 
let</c:v>
                  </c:pt>
                  <c:pt idx="4">
                    <c:v>55 a více
let</c:v>
                  </c:pt>
                  <c:pt idx="5">
                    <c:v>25–29 
let</c:v>
                  </c:pt>
                  <c:pt idx="6">
                    <c:v>30–34 
let</c:v>
                  </c:pt>
                  <c:pt idx="7">
                    <c:v>35–44 
let</c:v>
                  </c:pt>
                  <c:pt idx="8">
                    <c:v>45–54 
let</c:v>
                  </c:pt>
                  <c:pt idx="9">
                    <c:v>55 a více
let</c:v>
                  </c:pt>
                </c:lvl>
                <c:lvl>
                  <c:pt idx="0">
                    <c:v>Mateřské školy</c:v>
                  </c:pt>
                  <c:pt idx="5">
                    <c:v>Základní školy</c:v>
                  </c:pt>
                </c:lvl>
              </c:multiLvlStrCache>
            </c:multiLvlStrRef>
          </c:cat>
          <c:val>
            <c:numRef>
              <c:f>G6_MM!$D$4:$D$13</c:f>
              <c:numCache>
                <c:formatCode>0.0</c:formatCode>
                <c:ptCount val="10"/>
                <c:pt idx="0">
                  <c:v>33.477780799999998</c:v>
                </c:pt>
                <c:pt idx="1">
                  <c:v>33.8621257</c:v>
                </c:pt>
                <c:pt idx="2">
                  <c:v>35.354135499999998</c:v>
                </c:pt>
                <c:pt idx="3">
                  <c:v>37.719932200000002</c:v>
                </c:pt>
                <c:pt idx="4">
                  <c:v>39.378843099999997</c:v>
                </c:pt>
                <c:pt idx="5">
                  <c:v>39.166911500000005</c:v>
                </c:pt>
                <c:pt idx="6">
                  <c:v>40.8338672</c:v>
                </c:pt>
                <c:pt idx="7">
                  <c:v>43.220082900000001</c:v>
                </c:pt>
                <c:pt idx="8">
                  <c:v>46.588236700000003</c:v>
                </c:pt>
                <c:pt idx="9">
                  <c:v>48.701470800000003</c:v>
                </c:pt>
              </c:numCache>
            </c:numRef>
          </c:val>
          <c:extLst>
            <c:ext xmlns:c16="http://schemas.microsoft.com/office/drawing/2014/chart" uri="{C3380CC4-5D6E-409C-BE32-E72D297353CC}">
              <c16:uniqueId val="{00000001-20B9-4517-AC71-4B2027E3CFF1}"/>
            </c:ext>
          </c:extLst>
        </c:ser>
        <c:dLbls>
          <c:showLegendKey val="0"/>
          <c:showVal val="0"/>
          <c:showCatName val="0"/>
          <c:showSerName val="0"/>
          <c:showPercent val="0"/>
          <c:showBubbleSize val="0"/>
        </c:dLbls>
        <c:gapWidth val="200"/>
        <c:overlap val="-25"/>
        <c:axId val="1392723872"/>
        <c:axId val="1392726368"/>
      </c:barChart>
      <c:catAx>
        <c:axId val="139272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crossAx val="1392726368"/>
        <c:crosses val="autoZero"/>
        <c:auto val="1"/>
        <c:lblAlgn val="ctr"/>
        <c:lblOffset val="100"/>
        <c:noMultiLvlLbl val="0"/>
      </c:catAx>
      <c:valAx>
        <c:axId val="1392726368"/>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cs-CZ">
                    <a:solidFill>
                      <a:schemeClr val="tx1">
                        <a:lumMod val="75000"/>
                        <a:lumOff val="25000"/>
                      </a:schemeClr>
                    </a:solidFill>
                  </a:rPr>
                  <a:t>Tis. Kč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crossAx val="1392723872"/>
        <c:crosses val="autoZero"/>
        <c:crossBetween val="between"/>
        <c:majorUnit val="5"/>
      </c:valAx>
      <c:spPr>
        <a:noFill/>
        <a:ln>
          <a:noFill/>
        </a:ln>
        <a:effectLst/>
      </c:spPr>
    </c:plotArea>
    <c:legend>
      <c:legendPos val="b"/>
      <c:layout>
        <c:manualLayout>
          <c:xMode val="edge"/>
          <c:yMode val="edge"/>
          <c:x val="0.34398676442816911"/>
          <c:y val="0.88891300384585337"/>
          <c:w val="0.33310206662123437"/>
          <c:h val="7.7065071399502472E-2"/>
        </c:manualLayout>
      </c:layout>
      <c:overlay val="0"/>
      <c:spPr>
        <a:no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99217010096191E-2"/>
          <c:y val="3.3434650455927049E-2"/>
          <c:w val="0.86515531532826917"/>
          <c:h val="0.51538305052293987"/>
        </c:manualLayout>
      </c:layout>
      <c:barChart>
        <c:barDir val="col"/>
        <c:grouping val="clustered"/>
        <c:varyColors val="0"/>
        <c:ser>
          <c:idx val="0"/>
          <c:order val="0"/>
          <c:tx>
            <c:strRef>
              <c:f>'G7'!$L$3</c:f>
              <c:strCache>
                <c:ptCount val="1"/>
                <c:pt idx="0">
                  <c:v> průměrná hrubá mzda učitelů v regionálním školství</c:v>
                </c:pt>
              </c:strCache>
            </c:strRef>
          </c:tx>
          <c:spPr>
            <a:solidFill>
              <a:schemeClr val="accent1"/>
            </a:solidFill>
            <a:ln>
              <a:noFill/>
            </a:ln>
            <a:effectLst/>
          </c:spPr>
          <c:invertIfNegative val="0"/>
          <c:cat>
            <c:strRef>
              <c:f>'G7'!$K$4:$K$18</c:f>
              <c:strCache>
                <c:ptCount val="15"/>
                <c:pt idx="0">
                  <c:v>Česká republika</c:v>
                </c:pt>
                <c:pt idx="1">
                  <c:v>Karlovarský</c:v>
                </c:pt>
                <c:pt idx="2">
                  <c:v>Zlínský</c:v>
                </c:pt>
                <c:pt idx="3">
                  <c:v>Olomoucký</c:v>
                </c:pt>
                <c:pt idx="4">
                  <c:v>Pardubický</c:v>
                </c:pt>
                <c:pt idx="5">
                  <c:v>Moravskoslezský</c:v>
                </c:pt>
                <c:pt idx="6">
                  <c:v>Jihočeský</c:v>
                </c:pt>
                <c:pt idx="7">
                  <c:v>Královéhradecký</c:v>
                </c:pt>
                <c:pt idx="8">
                  <c:v>Jihomoravský</c:v>
                </c:pt>
                <c:pt idx="9">
                  <c:v>Kraj Vysočina</c:v>
                </c:pt>
                <c:pt idx="10">
                  <c:v>Liberecký</c:v>
                </c:pt>
                <c:pt idx="11">
                  <c:v>Plzeňský</c:v>
                </c:pt>
                <c:pt idx="12">
                  <c:v>Ústecký</c:v>
                </c:pt>
                <c:pt idx="13">
                  <c:v>Středočeský</c:v>
                </c:pt>
                <c:pt idx="14">
                  <c:v>Hl. m. Praha</c:v>
                </c:pt>
              </c:strCache>
            </c:strRef>
          </c:cat>
          <c:val>
            <c:numRef>
              <c:f>'G7'!$L$4:$L$18</c:f>
              <c:numCache>
                <c:formatCode>General</c:formatCode>
                <c:ptCount val="15"/>
                <c:pt idx="0">
                  <c:v>43.317928099999996</c:v>
                </c:pt>
                <c:pt idx="1">
                  <c:v>43.583616499999998</c:v>
                </c:pt>
                <c:pt idx="2">
                  <c:v>43.373951500000004</c:v>
                </c:pt>
                <c:pt idx="3">
                  <c:v>42.6970265</c:v>
                </c:pt>
                <c:pt idx="4">
                  <c:v>42.859945199999999</c:v>
                </c:pt>
                <c:pt idx="5">
                  <c:v>43.357436900000003</c:v>
                </c:pt>
                <c:pt idx="6">
                  <c:v>43.469119599999999</c:v>
                </c:pt>
                <c:pt idx="7">
                  <c:v>42.609511900000001</c:v>
                </c:pt>
                <c:pt idx="8">
                  <c:v>43.184862800000005</c:v>
                </c:pt>
                <c:pt idx="9">
                  <c:v>44.460811800000002</c:v>
                </c:pt>
                <c:pt idx="10">
                  <c:v>43.810350400000004</c:v>
                </c:pt>
                <c:pt idx="11">
                  <c:v>44.044824500000004</c:v>
                </c:pt>
                <c:pt idx="12">
                  <c:v>43.910530400000006</c:v>
                </c:pt>
                <c:pt idx="13">
                  <c:v>43.787153799999999</c:v>
                </c:pt>
                <c:pt idx="14">
                  <c:v>44.233091600000002</c:v>
                </c:pt>
              </c:numCache>
            </c:numRef>
          </c:val>
          <c:extLst>
            <c:ext xmlns:c16="http://schemas.microsoft.com/office/drawing/2014/chart" uri="{C3380CC4-5D6E-409C-BE32-E72D297353CC}">
              <c16:uniqueId val="{00000000-74B1-4EC7-B997-7D1B20B88429}"/>
            </c:ext>
          </c:extLst>
        </c:ser>
        <c:ser>
          <c:idx val="1"/>
          <c:order val="1"/>
          <c:tx>
            <c:strRef>
              <c:f>'G7'!$M$3</c:f>
              <c:strCache>
                <c:ptCount val="1"/>
                <c:pt idx="0">
                  <c:v> průměrná hrubá mzda zaměstnanců s vysokoškolským vzděláním</c:v>
                </c:pt>
              </c:strCache>
            </c:strRef>
          </c:tx>
          <c:spPr>
            <a:solidFill>
              <a:schemeClr val="accent2"/>
            </a:solidFill>
            <a:ln>
              <a:noFill/>
            </a:ln>
            <a:effectLst/>
          </c:spPr>
          <c:invertIfNegative val="0"/>
          <c:cat>
            <c:strRef>
              <c:f>'G7'!$K$4:$K$18</c:f>
              <c:strCache>
                <c:ptCount val="15"/>
                <c:pt idx="0">
                  <c:v>Česká republika</c:v>
                </c:pt>
                <c:pt idx="1">
                  <c:v>Karlovarský</c:v>
                </c:pt>
                <c:pt idx="2">
                  <c:v>Zlínský</c:v>
                </c:pt>
                <c:pt idx="3">
                  <c:v>Olomoucký</c:v>
                </c:pt>
                <c:pt idx="4">
                  <c:v>Pardubický</c:v>
                </c:pt>
                <c:pt idx="5">
                  <c:v>Moravskoslezský</c:v>
                </c:pt>
                <c:pt idx="6">
                  <c:v>Jihočeský</c:v>
                </c:pt>
                <c:pt idx="7">
                  <c:v>Královéhradecký</c:v>
                </c:pt>
                <c:pt idx="8">
                  <c:v>Jihomoravský</c:v>
                </c:pt>
                <c:pt idx="9">
                  <c:v>Kraj Vysočina</c:v>
                </c:pt>
                <c:pt idx="10">
                  <c:v>Liberecký</c:v>
                </c:pt>
                <c:pt idx="11">
                  <c:v>Plzeňský</c:v>
                </c:pt>
                <c:pt idx="12">
                  <c:v>Ústecký</c:v>
                </c:pt>
                <c:pt idx="13">
                  <c:v>Středočeský</c:v>
                </c:pt>
                <c:pt idx="14">
                  <c:v>Hl. m. Praha</c:v>
                </c:pt>
              </c:strCache>
            </c:strRef>
          </c:cat>
          <c:val>
            <c:numRef>
              <c:f>'G7'!$M$4:$M$18</c:f>
              <c:numCache>
                <c:formatCode>General</c:formatCode>
                <c:ptCount val="15"/>
                <c:pt idx="0">
                  <c:v>58.393471299999995</c:v>
                </c:pt>
                <c:pt idx="1">
                  <c:v>48.0781487</c:v>
                </c:pt>
                <c:pt idx="2">
                  <c:v>49.728595599999998</c:v>
                </c:pt>
                <c:pt idx="3">
                  <c:v>49.370850900000001</c:v>
                </c:pt>
                <c:pt idx="4">
                  <c:v>49.8177302</c:v>
                </c:pt>
                <c:pt idx="5">
                  <c:v>50.624892000000003</c:v>
                </c:pt>
                <c:pt idx="6">
                  <c:v>51.026834900000004</c:v>
                </c:pt>
                <c:pt idx="7">
                  <c:v>51.554374199999998</c:v>
                </c:pt>
                <c:pt idx="8">
                  <c:v>52.636243900000004</c:v>
                </c:pt>
                <c:pt idx="9">
                  <c:v>54.278641199999996</c:v>
                </c:pt>
                <c:pt idx="10">
                  <c:v>53.750059800000002</c:v>
                </c:pt>
                <c:pt idx="11">
                  <c:v>54.264381300000004</c:v>
                </c:pt>
                <c:pt idx="12">
                  <c:v>55.965405700000005</c:v>
                </c:pt>
                <c:pt idx="13">
                  <c:v>59.021461700000003</c:v>
                </c:pt>
                <c:pt idx="14">
                  <c:v>67.804293699999988</c:v>
                </c:pt>
              </c:numCache>
            </c:numRef>
          </c:val>
          <c:extLst>
            <c:ext xmlns:c16="http://schemas.microsoft.com/office/drawing/2014/chart" uri="{C3380CC4-5D6E-409C-BE32-E72D297353CC}">
              <c16:uniqueId val="{00000001-74B1-4EC7-B997-7D1B20B88429}"/>
            </c:ext>
          </c:extLst>
        </c:ser>
        <c:dLbls>
          <c:showLegendKey val="0"/>
          <c:showVal val="0"/>
          <c:showCatName val="0"/>
          <c:showSerName val="0"/>
          <c:showPercent val="0"/>
          <c:showBubbleSize val="0"/>
        </c:dLbls>
        <c:gapWidth val="219"/>
        <c:overlap val="-27"/>
        <c:axId val="1797904432"/>
        <c:axId val="1594647472"/>
      </c:barChart>
      <c:lineChart>
        <c:grouping val="standard"/>
        <c:varyColors val="0"/>
        <c:ser>
          <c:idx val="2"/>
          <c:order val="2"/>
          <c:tx>
            <c:strRef>
              <c:f>'G7'!$N$3</c:f>
              <c:strCache>
                <c:ptCount val="1"/>
                <c:pt idx="0">
                  <c:v> průměrná mzda učitelů v regionálním školství
– % průměrné mzdy zaměstnanců s vysokoškolským vzděláním</c:v>
                </c:pt>
              </c:strCache>
            </c:strRef>
          </c:tx>
          <c:spPr>
            <a:ln w="25400" cap="rnd">
              <a:noFill/>
              <a:round/>
            </a:ln>
            <a:effectLst/>
          </c:spPr>
          <c:marker>
            <c:symbol val="circle"/>
            <c:size val="5"/>
            <c:spPr>
              <a:solidFill>
                <a:srgbClr val="92D050"/>
              </a:solidFill>
              <a:ln w="9525">
                <a:solidFill>
                  <a:schemeClr val="accent3">
                    <a:lumMod val="50000"/>
                  </a:schemeClr>
                </a:solidFill>
              </a:ln>
              <a:effectLst/>
            </c:spPr>
          </c:marker>
          <c:dLbls>
            <c:dLbl>
              <c:idx val="0"/>
              <c:layout>
                <c:manualLayout>
                  <c:x val="-3.6563602407138421E-2"/>
                  <c:y val="-0.111425989927763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B1-4EC7-B997-7D1B20B88429}"/>
                </c:ext>
              </c:extLst>
            </c:dLbl>
            <c:dLbl>
              <c:idx val="14"/>
              <c:layout>
                <c:manualLayout>
                  <c:x val="-3.9558892283952214E-2"/>
                  <c:y val="-0.119404843626757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B1-4EC7-B997-7D1B20B88429}"/>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'G7'!$K$4:$K$18</c:f>
              <c:strCache>
                <c:ptCount val="15"/>
                <c:pt idx="0">
                  <c:v>Česká republika</c:v>
                </c:pt>
                <c:pt idx="1">
                  <c:v>Karlovarský</c:v>
                </c:pt>
                <c:pt idx="2">
                  <c:v>Zlínský</c:v>
                </c:pt>
                <c:pt idx="3">
                  <c:v>Olomoucký</c:v>
                </c:pt>
                <c:pt idx="4">
                  <c:v>Pardubický</c:v>
                </c:pt>
                <c:pt idx="5">
                  <c:v>Moravskoslezský</c:v>
                </c:pt>
                <c:pt idx="6">
                  <c:v>Jihočeský</c:v>
                </c:pt>
                <c:pt idx="7">
                  <c:v>Královéhradecký</c:v>
                </c:pt>
                <c:pt idx="8">
                  <c:v>Jihomoravský</c:v>
                </c:pt>
                <c:pt idx="9">
                  <c:v>Kraj Vysočina</c:v>
                </c:pt>
                <c:pt idx="10">
                  <c:v>Liberecký</c:v>
                </c:pt>
                <c:pt idx="11">
                  <c:v>Plzeňský</c:v>
                </c:pt>
                <c:pt idx="12">
                  <c:v>Ústecký</c:v>
                </c:pt>
                <c:pt idx="13">
                  <c:v>Středočeský</c:v>
                </c:pt>
                <c:pt idx="14">
                  <c:v>Hl. m. Praha</c:v>
                </c:pt>
              </c:strCache>
            </c:strRef>
          </c:cat>
          <c:val>
            <c:numRef>
              <c:f>'G7'!$N$4:$N$18</c:f>
              <c:numCache>
                <c:formatCode>General</c:formatCode>
                <c:ptCount val="15"/>
                <c:pt idx="0">
                  <c:v>0.74182827524418815</c:v>
                </c:pt>
                <c:pt idx="1">
                  <c:v>0.90651611342098115</c:v>
                </c:pt>
                <c:pt idx="2">
                  <c:v>0.87221348153254519</c:v>
                </c:pt>
                <c:pt idx="3">
                  <c:v>0.86482257691855979</c:v>
                </c:pt>
                <c:pt idx="4">
                  <c:v>0.86033516637415963</c:v>
                </c:pt>
                <c:pt idx="5">
                  <c:v>0.85644502510741161</c:v>
                </c:pt>
                <c:pt idx="6">
                  <c:v>0.85188743697681302</c:v>
                </c:pt>
                <c:pt idx="7">
                  <c:v>0.82649654003558837</c:v>
                </c:pt>
                <c:pt idx="8">
                  <c:v>0.82043967426786701</c:v>
                </c:pt>
                <c:pt idx="9">
                  <c:v>0.81912168059210744</c:v>
                </c:pt>
                <c:pt idx="10">
                  <c:v>0.81507537969287991</c:v>
                </c:pt>
                <c:pt idx="11">
                  <c:v>0.81167099752780192</c:v>
                </c:pt>
                <c:pt idx="12">
                  <c:v>0.78460130594568356</c:v>
                </c:pt>
                <c:pt idx="13">
                  <c:v>0.74188528272250498</c:v>
                </c:pt>
                <c:pt idx="14">
                  <c:v>0.6523641673152627</c:v>
                </c:pt>
              </c:numCache>
            </c:numRef>
          </c:val>
          <c:smooth val="0"/>
          <c:extLst>
            <c:ext xmlns:c16="http://schemas.microsoft.com/office/drawing/2014/chart" uri="{C3380CC4-5D6E-409C-BE32-E72D297353CC}">
              <c16:uniqueId val="{00000004-74B1-4EC7-B997-7D1B20B88429}"/>
            </c:ext>
          </c:extLst>
        </c:ser>
        <c:dLbls>
          <c:showLegendKey val="0"/>
          <c:showVal val="0"/>
          <c:showCatName val="0"/>
          <c:showSerName val="0"/>
          <c:showPercent val="0"/>
          <c:showBubbleSize val="0"/>
        </c:dLbls>
        <c:marker val="1"/>
        <c:smooth val="0"/>
        <c:axId val="1791951376"/>
        <c:axId val="1791957200"/>
      </c:lineChart>
      <c:catAx>
        <c:axId val="179790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594647472"/>
        <c:crosses val="autoZero"/>
        <c:auto val="1"/>
        <c:lblAlgn val="ctr"/>
        <c:lblOffset val="100"/>
        <c:noMultiLvlLbl val="0"/>
      </c:catAx>
      <c:valAx>
        <c:axId val="1594647472"/>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Tis. Kč</a:t>
                </a:r>
              </a:p>
            </c:rich>
          </c:tx>
          <c:layout>
            <c:manualLayout>
              <c:xMode val="edge"/>
              <c:yMode val="edge"/>
              <c:x val="1.6600954554886905E-2"/>
              <c:y val="0.2138496718277311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797904432"/>
        <c:crosses val="autoZero"/>
        <c:crossBetween val="between"/>
      </c:valAx>
      <c:valAx>
        <c:axId val="1791957200"/>
        <c:scaling>
          <c:orientation val="minMax"/>
          <c:max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791951376"/>
        <c:crosses val="max"/>
        <c:crossBetween val="between"/>
      </c:valAx>
      <c:catAx>
        <c:axId val="1791951376"/>
        <c:scaling>
          <c:orientation val="minMax"/>
        </c:scaling>
        <c:delete val="1"/>
        <c:axPos val="b"/>
        <c:numFmt formatCode="General" sourceLinked="1"/>
        <c:majorTickMark val="out"/>
        <c:minorTickMark val="none"/>
        <c:tickLblPos val="nextTo"/>
        <c:crossAx val="1791957200"/>
        <c:crosses val="autoZero"/>
        <c:auto val="1"/>
        <c:lblAlgn val="ctr"/>
        <c:lblOffset val="100"/>
        <c:noMultiLvlLbl val="0"/>
      </c:catAx>
      <c:spPr>
        <a:noFill/>
        <a:ln>
          <a:noFill/>
        </a:ln>
        <a:effectLst/>
      </c:spPr>
    </c:plotArea>
    <c:legend>
      <c:legendPos val="b"/>
      <c:layout>
        <c:manualLayout>
          <c:xMode val="edge"/>
          <c:yMode val="edge"/>
          <c:x val="0.14274484365528184"/>
          <c:y val="0.74291603420800534"/>
          <c:w val="0.70959146292644115"/>
          <c:h val="0.23315002047888375"/>
        </c:manualLayout>
      </c:layout>
      <c:overlay val="0"/>
      <c:spPr>
        <a:noFill/>
        <a:ln>
          <a:solidFill>
            <a:schemeClr val="bg1">
              <a:lumMod val="6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B1BDD-37CA-4813-AF62-4EF33DD04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Template>
  <TotalTime>441</TotalTime>
  <Pages>15</Pages>
  <Words>3714</Words>
  <Characters>21919</Characters>
  <Application>Microsoft Office Word</Application>
  <DocSecurity>0</DocSecurity>
  <Lines>182</Lines>
  <Paragraphs>51</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25582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Jitka Wichová</cp:lastModifiedBy>
  <cp:revision>25</cp:revision>
  <cp:lastPrinted>2021-08-17T14:13:00Z</cp:lastPrinted>
  <dcterms:created xsi:type="dcterms:W3CDTF">2021-08-03T12:56:00Z</dcterms:created>
  <dcterms:modified xsi:type="dcterms:W3CDTF">2021-08-17T14:13:00Z</dcterms:modified>
  <cp:category/>
</cp:coreProperties>
</file>