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FD2" w:rsidRDefault="001D130E">
      <w:pPr>
        <w:spacing w:after="2" w:line="259" w:lineRule="auto"/>
        <w:ind w:left="-5" w:right="0"/>
        <w:jc w:val="left"/>
      </w:pPr>
      <w:r>
        <w:rPr>
          <w:b/>
        </w:rPr>
        <w:t>REGISTRACE A PŘIHLÁŠENÍ UŽIVATELE</w:t>
      </w:r>
      <w:r w:rsidR="00E23FAF">
        <w:rPr>
          <w:b/>
        </w:rPr>
        <w:t>/KY</w:t>
      </w:r>
      <w:r>
        <w:rPr>
          <w:b/>
        </w:rPr>
        <w:t xml:space="preserve"> – 1. krok</w:t>
      </w:r>
      <w:r>
        <w:t xml:space="preserve"> </w:t>
      </w:r>
    </w:p>
    <w:p w:rsidR="00972FD2" w:rsidRDefault="001D13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line="325" w:lineRule="auto"/>
        <w:ind w:left="-5" w:right="0"/>
      </w:pPr>
      <w:r>
        <w:t>Pro přístup do portálu IS KP14+ je nutné provést registraci nové</w:t>
      </w:r>
      <w:r w:rsidR="00980F9A">
        <w:t>/ho uživatel</w:t>
      </w:r>
      <w:r w:rsidR="007B01D2">
        <w:t>ky</w:t>
      </w:r>
      <w:r w:rsidR="00980F9A">
        <w:t>/le</w:t>
      </w:r>
      <w:bookmarkStart w:id="0" w:name="_GoBack"/>
      <w:bookmarkEnd w:id="0"/>
      <w:r w:rsidR="004C1213">
        <w:t xml:space="preserve"> přes tlačítko Registrace na </w:t>
      </w:r>
      <w:r>
        <w:t>úvodní stránce:</w:t>
      </w:r>
      <w:hyperlink r:id="rId5">
        <w:r>
          <w:t xml:space="preserve"> </w:t>
        </w:r>
      </w:hyperlink>
      <w:hyperlink r:id="rId6">
        <w:r>
          <w:rPr>
            <w:color w:val="004B8D"/>
            <w:u w:val="single" w:color="004B8D"/>
          </w:rPr>
          <w:t>https://mseu.mssf.cz//</w:t>
        </w:r>
      </w:hyperlink>
      <w:hyperlink r:id="rId7">
        <w:r>
          <w:t xml:space="preserve"> </w:t>
        </w:r>
      </w:hyperlink>
      <w:r>
        <w:t xml:space="preserve">, kde jsou rovněž popsány požadavky na softwarové a hardwarové vybavení. </w:t>
      </w:r>
    </w:p>
    <w:p w:rsidR="00972FD2" w:rsidRDefault="001D130E">
      <w:pPr>
        <w:spacing w:after="0" w:line="259" w:lineRule="auto"/>
        <w:ind w:left="0" w:right="-18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682865" cy="4440792"/>
                <wp:effectExtent l="0" t="0" r="0" b="0"/>
                <wp:docPr id="2390" name="Group 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2865" cy="4440792"/>
                          <a:chOff x="0" y="0"/>
                          <a:chExt cx="7682865" cy="4440792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35052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70294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105346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14055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175602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210832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245884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2809367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31614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351193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386435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" y="119616"/>
                            <a:ext cx="7682611" cy="4321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5232019" y="1534537"/>
                            <a:ext cx="132397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5" h="390525">
                                <a:moveTo>
                                  <a:pt x="0" y="195326"/>
                                </a:moveTo>
                                <a:cubicBezTo>
                                  <a:pt x="0" y="87503"/>
                                  <a:pt x="296418" y="0"/>
                                  <a:pt x="661924" y="0"/>
                                </a:cubicBezTo>
                                <a:cubicBezTo>
                                  <a:pt x="1027557" y="0"/>
                                  <a:pt x="1323975" y="87503"/>
                                  <a:pt x="1323975" y="195326"/>
                                </a:cubicBezTo>
                                <a:cubicBezTo>
                                  <a:pt x="1323975" y="303149"/>
                                  <a:pt x="1027557" y="390525"/>
                                  <a:pt x="661924" y="390525"/>
                                </a:cubicBezTo>
                                <a:cubicBezTo>
                                  <a:pt x="296418" y="390525"/>
                                  <a:pt x="0" y="303149"/>
                                  <a:pt x="0" y="195326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E31B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021969" y="2182364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281432" y="0"/>
                                  <a:pt x="628650" y="0"/>
                                </a:cubicBezTo>
                                <a:cubicBezTo>
                                  <a:pt x="975868" y="0"/>
                                  <a:pt x="1257300" y="51181"/>
                                  <a:pt x="1257300" y="114300"/>
                                </a:cubicBezTo>
                                <a:cubicBezTo>
                                  <a:pt x="1257300" y="177419"/>
                                  <a:pt x="975868" y="228600"/>
                                  <a:pt x="628650" y="228600"/>
                                </a:cubicBezTo>
                                <a:cubicBezTo>
                                  <a:pt x="281432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0" o:spid="_x0000_s1026" style="width:604.95pt;height:349.65pt;mso-position-horizontal-relative:char;mso-position-vertical-relative:line" coordsize="76828,444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">
                <v:rect id="Rectangle 22" o:spid="_x0000_s1027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top:350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top:702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top:1053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top:1405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top:1756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top:2108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top:2458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top:2809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top:3161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top:3511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top:3864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9" type="#_x0000_t75" style="position:absolute;left:2;top:1196;width:76826;height:43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zJvDAAAA2wAAAA8AAABkcnMvZG93bnJldi54bWxEj0+LwjAUxO8LfofwBC/LmqqoS9coKiys&#10;R/+geHs0b9tq81KSqPXbG0HwOMzMb5jJrDGVuJLzpWUFvW4CgjizuuRcwW77+/UNwgdkjZVlUnAn&#10;D7Np62OCqbY3XtN1E3IRIexTVFCEUKdS+qwgg75ra+Lo/VtnMETpcqkd3iLcVLKfJCNpsOS4UGBN&#10;y4Ky8+ZiFKyaw/bY+1ycMo/+ONwf9uuxM0p12s38B0SgJrzDr/afVjAYwfNL/A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DMm8MAAADbAAAADwAAAAAAAAAAAAAAAACf&#10;AgAAZHJzL2Rvd25yZXYueG1sUEsFBgAAAAAEAAQA9wAAAI8DAAAAAA==&#10;">
                  <v:imagedata r:id="rId9" o:title=""/>
                </v:shape>
                <v:shape id="Shape 37" o:spid="_x0000_s1040" style="position:absolute;left:52320;top:15345;width:13239;height:3905;visibility:visible;mso-wrap-style:square;v-text-anchor:top" coordsize="1323975,39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GhMUA&#10;AADbAAAADwAAAGRycy9kb3ducmV2LnhtbESPQWvCQBSE70L/w/KEXkQ3VloldRWxCBYEaRTB2yP7&#10;mg1m34bsauK/7woFj8PMfMPMl52txI0aXzpWMB4lIIhzp0suFBwPm+EMhA/IGivHpOBOHpaLl94c&#10;U+1a/qFbFgoRIexTVGBCqFMpfW7Ioh+5mjh6v66xGKJsCqkbbCPcVvItST6kxZLjgsGa1obyS3a1&#10;Cr4Hk/edKfdrGhzHxbk6tV/BrZR67XerTxCBuvAM/7e3WsFkCo8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saExQAAANsAAAAPAAAAAAAAAAAAAAAAAJgCAABkcnMv&#10;ZG93bnJldi54bWxQSwUGAAAAAAQABAD1AAAAigMAAAAA&#10;" path="m,195326c,87503,296418,,661924,v365633,,662051,87503,662051,195326c1323975,303149,1027557,390525,661924,390525,296418,390525,,303149,,195326xe" filled="f" strokecolor="#e31b23" strokeweight="4.5pt">
                  <v:stroke miterlimit="83231f" joinstyle="miter"/>
                  <v:path arrowok="t" textboxrect="0,0,1323975,390525"/>
                </v:shape>
                <v:shape id="Shape 38" o:spid="_x0000_s1041" style="position:absolute;left:10219;top:21823;width:12573;height:2286;visibility:visible;mso-wrap-style:square;v-text-anchor:top" coordsize="1257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FscEA&#10;AADbAAAADwAAAGRycy9kb3ducmV2LnhtbERPTWuDQBC9F/oflin01qyJIMW6iqQNNKdiEkqPgztV&#10;0Z0VdzXm32cPhR4f7zsrVjOIhSbXWVaw3UQgiGurO24UXM6Hl1cQziNrHCyTghs5KPLHhwxTba9c&#10;0XLyjQgh7FJU0Ho/plK6uiWDbmNH4sD92smgD3BqpJ7wGsLNIHdRlEiDHYeGFkfat1T3p9koKOPy&#10;6/g+V7fz0sXf/U+y4EcvlXp+Wss3EJ5W/y/+c39qBXEYG76E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+hbHBAAAA2wAAAA8AAAAAAAAAAAAAAAAAmAIAAGRycy9kb3du&#10;cmV2LnhtbFBLBQYAAAAABAAEAPUAAACGAwAAAAA=&#10;" path="m,114300c,51181,281432,,628650,v347218,,628650,51181,628650,114300c1257300,177419,975868,228600,628650,228600,281432,228600,,177419,,114300xe" filled="f" strokecolor="red" strokeweight="3pt">
                  <v:stroke miterlimit="83231f" joinstyle="miter"/>
                  <v:path arrowok="t" textboxrect="0,0,1257300,228600"/>
                </v:shape>
                <w10:anchorlock/>
              </v:group>
            </w:pict>
          </mc:Fallback>
        </mc:AlternateContent>
      </w:r>
    </w:p>
    <w:p w:rsidR="004C1213" w:rsidRDefault="004C1213">
      <w:pPr>
        <w:ind w:left="-5" w:right="0"/>
      </w:pPr>
    </w:p>
    <w:p w:rsidR="004C1213" w:rsidRDefault="004C1213">
      <w:pPr>
        <w:ind w:left="-5" w:right="0"/>
      </w:pPr>
    </w:p>
    <w:p w:rsidR="00972FD2" w:rsidRDefault="001D130E">
      <w:pPr>
        <w:ind w:left="-5" w:right="0"/>
      </w:pPr>
      <w:r>
        <w:lastRenderedPageBreak/>
        <w:t>Uživatel</w:t>
      </w:r>
      <w:r w:rsidR="00BB435A">
        <w:t>/</w:t>
      </w:r>
      <w:proofErr w:type="spellStart"/>
      <w:r w:rsidR="00BB435A">
        <w:t>ka</w:t>
      </w:r>
      <w:proofErr w:type="spellEnd"/>
      <w:r>
        <w:t xml:space="preserve"> vyplní všechna povinná pole. Povinná pole jsou podbarvena žlu</w:t>
      </w:r>
      <w:r w:rsidR="004C1213">
        <w:t>tou barvou. E-mailovou adresu a </w:t>
      </w:r>
      <w:r>
        <w:t xml:space="preserve">mobilní telefon vyplní podle skutečnosti.  </w:t>
      </w:r>
    </w:p>
    <w:p w:rsidR="00972FD2" w:rsidRDefault="001D130E">
      <w:pPr>
        <w:ind w:left="-5" w:right="0"/>
      </w:pPr>
      <w:r>
        <w:t>Po vyplnění registračních údajů, klikne uživatel</w:t>
      </w:r>
      <w:r w:rsidR="00BB435A">
        <w:t>/</w:t>
      </w:r>
      <w:proofErr w:type="spellStart"/>
      <w:r w:rsidR="00BB435A">
        <w:t>ka</w:t>
      </w:r>
      <w:proofErr w:type="spellEnd"/>
      <w:r>
        <w:t xml:space="preserve"> na tlačítko „</w:t>
      </w:r>
      <w:r>
        <w:rPr>
          <w:b/>
        </w:rPr>
        <w:t>Odeslat registrační údaje</w:t>
      </w:r>
      <w:r>
        <w:t xml:space="preserve">“. </w:t>
      </w:r>
    </w:p>
    <w:p w:rsidR="00972FD2" w:rsidRDefault="001D130E">
      <w:pPr>
        <w:spacing w:after="0" w:line="259" w:lineRule="auto"/>
        <w:ind w:left="0" w:right="-84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00060" cy="5245756"/>
                <wp:effectExtent l="0" t="0" r="0" b="0"/>
                <wp:docPr id="2421" name="Group 2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5245756"/>
                          <a:chOff x="0" y="0"/>
                          <a:chExt cx="8100060" cy="5245756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3520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0" y="70256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105498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14055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175755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210807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24585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0" y="281089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0" y="31614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351345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0" y="386397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421601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0" y="456692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37514" y="10435"/>
                            <a:ext cx="7162546" cy="5235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3614039" y="4132703"/>
                            <a:ext cx="16383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514350">
                                <a:moveTo>
                                  <a:pt x="0" y="257175"/>
                                </a:moveTo>
                                <a:cubicBezTo>
                                  <a:pt x="0" y="115189"/>
                                  <a:pt x="366776" y="0"/>
                                  <a:pt x="819150" y="0"/>
                                </a:cubicBezTo>
                                <a:cubicBezTo>
                                  <a:pt x="1271524" y="0"/>
                                  <a:pt x="1638300" y="115189"/>
                                  <a:pt x="1638300" y="257175"/>
                                </a:cubicBezTo>
                                <a:cubicBezTo>
                                  <a:pt x="1638300" y="399288"/>
                                  <a:pt x="1271524" y="514350"/>
                                  <a:pt x="819150" y="514350"/>
                                </a:cubicBezTo>
                                <a:cubicBezTo>
                                  <a:pt x="366776" y="514350"/>
                                  <a:pt x="0" y="399288"/>
                                  <a:pt x="0" y="257175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A711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21" o:spid="_x0000_s1042" style="width:637.8pt;height:413.05pt;mso-position-horizontal-relative:char;mso-position-vertical-relative:line" coordsize="81000,524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3/wA3Z/8Ackf+3tdh4m62P/X0f/RUlcf/AM3Z/wDckf8At7XYeJutj/19&#10;H/0VJXVV+KHojhwe1X/EyvRRRWh0BVPxB/yAb7/r2k/9BNXKp+IP+QDff9e0n/oJoW4FyiiigAoo&#10;ooAKKKKACiiigAooooAKKKKACiiigAooooAKKKKACiiigAooooAKseGet9/19D/0VHVerHhnrff9&#10;fQ/9FR1lW+EqO5x//N2f/ckf+3teiV53/wA3Z/8Ackf+3teiUsR9j0Ry4H/l7/if6BRRRXOd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zv/AJuz/wC5I/8Ab2uw8TdbH/r6P/oqSuP/AObs/wDuSP8A29rsPE3Wx/6+j/6K&#10;krqq/FD0Rw4Par/iZXooorQ6Aqn4g/5AN9/17Sf+gmrlU/EH/IBvv+vaT/0E0LcC5RRRQAUUUUAF&#10;FFFABRRRQAUUUUAFFFFABRRRQAUUUUAFFFFABRRRQAUUUUAFWPDPW+/6+h/6KjqvVjwz1vv+vof+&#10;io6yrfCVHc4//m7P/uSP/b2vRK87/wCbs/8AuSP/AG9r0SliPseiOXA/8vf8T/QKKKK5z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/E3Wx/6+j/6KkrUrL8TdbH/r6P8A6Kkqo/EhPYr0UUV2GQVT8Qf8gG+/69pP/QTVyqfi&#10;D/kA33/XtJ/6CaFuBcooooAKKKKACiiigAooooAKKKKACiiigAooooAKKKKACiiigAooooAKKKKA&#10;CrHhnrff9fQ/9FR1Xqx4Z633/X0P/RUdZVvhKjualFFFcx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P/wAJb48/6JPqH/g7sv8A45TP+En8bnr8Ir3/AMHNj/8AF0UU7+QhP+En&#10;8b/9EivP/BzY/wDxdH/CT+N/+iRXn/g5sf8A4uiinfyAcnirx0n3fhLfL9Nasf8A45VEnxj4i+JX&#10;hXUdR8D3WjWejXF1JPPLqNtMCJLaSMcRuWzuKjgHr2xRRRfyCx6RRRRU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">
                <v:rect id="Rectangle 59" o:spid="_x0000_s1043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44" style="position:absolute;top:352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45" style="position:absolute;top:702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46" style="position:absolute;top:10549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47" style="position:absolute;top:1405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48" style="position:absolute;top:1757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49" style="position:absolute;top:2108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50" style="position:absolute;top:24585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51" style="position:absolute;top:28108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52" style="position:absolute;top:3161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53" style="position:absolute;top:3513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54" style="position:absolute;top:38639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55" style="position:absolute;top:4216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56" style="position:absolute;top:4566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" o:spid="_x0000_s1057" type="#_x0000_t75" style="position:absolute;left:9375;top:104;width:71625;height:52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jRbFAAAA2wAAAA8AAABkcnMvZG93bnJldi54bWxEj0FrwkAUhO9C/8PyCr1I3WjRSuomFKW0&#10;4EVjDx4f2WeSJvs2ZLdJ+u+7guBxmJlvmE06mkb01LnKsoL5LAJBnFtdcaHg+/TxvAbhPLLGxjIp&#10;+CMHafIw2WCs7cBH6jNfiABhF6OC0vs2ltLlJRl0M9sSB+9iO4M+yK6QusMhwE0jF1G0kgYrDgsl&#10;trQtKa+zX6NgqS+f427Nve2n2Xlvj4fzT31Q6ulxfH8D4Wn09/Ct/aUVvL7A9Uv4AT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Y0WxQAAANsAAAAPAAAAAAAAAAAAAAAA&#10;AJ8CAABkcnMvZG93bnJldi54bWxQSwUGAAAAAAQABAD3AAAAkQMAAAAA&#10;">
                  <v:imagedata r:id="rId11" o:title=""/>
                </v:shape>
                <v:shape id="Shape 74" o:spid="_x0000_s1058" style="position:absolute;left:36140;top:41327;width:16383;height:5143;visibility:visible;mso-wrap-style:square;v-text-anchor:top" coordsize="163830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1RsUA&#10;AADbAAAADwAAAGRycy9kb3ducmV2LnhtbESPQWvCQBSE74X+h+UJvRSzUaSW1FWKEMihFNSCPT6z&#10;z2xq9m2S3Wr8965Q6HGYmW+YxWqwjThT72vHCiZJCoK4dLrmSsHXLh+/gvABWWPjmBRcycNq+fiw&#10;wEy7C2/ovA2ViBD2GSowIbSZlL40ZNEnriWO3tH1FkOUfSV1j5cIt42cpumLtFhzXDDY0tpQedr+&#10;WgXNbv+NBX4cO98dPp9/2nw2NblST6Ph/Q1EoCH8h//ahVYwn8H9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VGxQAAANsAAAAPAAAAAAAAAAAAAAAAAJgCAABkcnMv&#10;ZG93bnJldi54bWxQSwUGAAAAAAQABAD1AAAAigMAAAAA&#10;" path="m,257175c,115189,366776,,819150,v452374,,819150,115189,819150,257175c1638300,399288,1271524,514350,819150,514350,366776,514350,,399288,,257175xe" filled="f" strokecolor="#a71117" strokeweight="4.5pt">
                  <v:stroke miterlimit="83231f" joinstyle="miter"/>
                  <v:path arrowok="t" textboxrect="0,0,1638300,514350"/>
                </v:shape>
                <w10:anchorlock/>
              </v:group>
            </w:pict>
          </mc:Fallback>
        </mc:AlternateContent>
      </w:r>
    </w:p>
    <w:p w:rsidR="004C1213" w:rsidRDefault="004C1213">
      <w:pPr>
        <w:spacing w:after="160" w:line="331" w:lineRule="auto"/>
        <w:ind w:left="-5" w:right="0"/>
      </w:pPr>
    </w:p>
    <w:p w:rsidR="00972FD2" w:rsidRDefault="001D130E" w:rsidP="004C1213">
      <w:pPr>
        <w:spacing w:after="160" w:line="331" w:lineRule="auto"/>
        <w:ind w:left="0" w:right="0" w:firstLine="0"/>
      </w:pPr>
      <w:r>
        <w:lastRenderedPageBreak/>
        <w:t xml:space="preserve">Po odeslání registračních údajů systém zašle na zadané telefonní číslo zprávu s aktivačním klíčem a zobrazí v registračním formuláři nové pole „Aktivační klíč“.  </w:t>
      </w:r>
    </w:p>
    <w:p w:rsidR="00972FD2" w:rsidRDefault="001D130E">
      <w:pPr>
        <w:ind w:left="-5" w:right="0"/>
      </w:pPr>
      <w:r>
        <w:t>Do tohoto pole přepíše uživatel</w:t>
      </w:r>
      <w:r w:rsidR="00C1194D">
        <w:t>/</w:t>
      </w:r>
      <w:proofErr w:type="spellStart"/>
      <w:r w:rsidR="00C1194D">
        <w:t>ka</w:t>
      </w:r>
      <w:proofErr w:type="spellEnd"/>
      <w:r>
        <w:t xml:space="preserve"> aktivační klíč ze zprávy a klikne na tlačítko „Odeslat“.  </w:t>
      </w:r>
    </w:p>
    <w:p w:rsidR="00972FD2" w:rsidRDefault="001D130E">
      <w:pPr>
        <w:spacing w:after="0" w:line="259" w:lineRule="auto"/>
        <w:ind w:left="0" w:right="-114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292211" cy="5649731"/>
                <wp:effectExtent l="0" t="0" r="0" b="0"/>
                <wp:docPr id="2607" name="Group 2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2211" cy="5649731"/>
                          <a:chOff x="0" y="0"/>
                          <a:chExt cx="8292211" cy="5649731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0" y="3520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70256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0" y="105498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0" y="14055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0" y="175602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0" y="210807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0" y="245884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0" y="281089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0" y="31614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351345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0" y="386397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0" y="421640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5519" y="56015"/>
                            <a:ext cx="8076693" cy="559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Shape 108"/>
                        <wps:cNvSpPr/>
                        <wps:spPr>
                          <a:xfrm>
                            <a:off x="6242939" y="3537580"/>
                            <a:ext cx="14954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25" h="676275">
                                <a:moveTo>
                                  <a:pt x="0" y="338074"/>
                                </a:moveTo>
                                <a:cubicBezTo>
                                  <a:pt x="0" y="151384"/>
                                  <a:pt x="334772" y="0"/>
                                  <a:pt x="747776" y="0"/>
                                </a:cubicBezTo>
                                <a:cubicBezTo>
                                  <a:pt x="1160652" y="0"/>
                                  <a:pt x="1495425" y="151384"/>
                                  <a:pt x="1495425" y="338074"/>
                                </a:cubicBezTo>
                                <a:cubicBezTo>
                                  <a:pt x="1495425" y="524891"/>
                                  <a:pt x="1160652" y="676275"/>
                                  <a:pt x="747776" y="676275"/>
                                </a:cubicBezTo>
                                <a:cubicBezTo>
                                  <a:pt x="334772" y="676275"/>
                                  <a:pt x="0" y="524891"/>
                                  <a:pt x="0" y="338074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E31B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7" o:spid="_x0000_s1059" style="width:652.95pt;height:444.85pt;mso-position-horizontal-relative:char;mso-position-vertical-relative:line" coordsize="82922,564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vxN1sf+vo/+ipK1Ky/E&#10;3Wx/6+j/AOipKqPxIT2K9FFFdhkFU/EH/IBvv+vaT/0E1cqn4g/5AN9/17Sf+gmhbgc7ov8AyD0q&#10;1VXRf+QelWq7DEKKKKACiiigAooooAKKKKACiiigAooooAhm/wCP6y/6+U/9CFdVRRWFXc0jsFFF&#10;FZFBRRRQAUUUUAFFFFABRRRQAUUUUAFFFFABRRRQAUUUUAFFFFABRRRQAUUUUAFFFFABRRRQAUUU&#10;UAFFFFABVjwz1vv+vof+io6KKyrfCVHc1KKKK5j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">
                <v:rect id="Rectangle 92" o:spid="_x0000_s1060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" o:spid="_x0000_s1061" style="position:absolute;top:352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062" style="position:absolute;top:702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063" style="position:absolute;top:10549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064" style="position:absolute;top:1405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" o:spid="_x0000_s1065" style="position:absolute;top:1756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066" style="position:absolute;top:2108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067" style="position:absolute;top:2458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068" style="position:absolute;top:28108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069" style="position:absolute;top:3161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70" style="position:absolute;top:3513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71" style="position:absolute;top:38639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72" style="position:absolute;top:4216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7" o:spid="_x0000_s1073" type="#_x0000_t75" style="position:absolute;left:2155;top:560;width:80767;height:5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QJjDAAAA3AAAAA8AAABkcnMvZG93bnJldi54bWxET01rAjEQvQv+hzBCb5rYg8rWKFZcLHip&#10;bik9Dpvp7tLNZJtEXfvrm4LQ2zze5yzXvW3FhXxoHGuYThQI4tKZhisNb0U+XoAIEdlg65g03CjA&#10;ejUcLDEz7spHupxiJVIIhww11DF2mZShrMlimLiOOHGfzluMCfpKGo/XFG5b+ajUTFpsODXU2NG2&#10;pvLrdLYa3n3B+49w2+1+ng9qs//OZfGaa/0w6jdPICL18V98d7+YNF/N4e+Zd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dAmMMAAADcAAAADwAAAAAAAAAAAAAAAACf&#10;AgAAZHJzL2Rvd25yZXYueG1sUEsFBgAAAAAEAAQA9wAAAI8DAAAAAA==&#10;">
                  <v:imagedata r:id="rId13" o:title=""/>
                </v:shape>
                <v:shape id="Shape 108" o:spid="_x0000_s1074" style="position:absolute;left:62429;top:35375;width:14954;height:6763;visibility:visible;mso-wrap-style:square;v-text-anchor:top" coordsize="1495425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Ms8YA&#10;AADcAAAADwAAAGRycy9kb3ducmV2LnhtbESPQWsCMRCF70L/Q5hCb5roQWQ1ipS2eGixXQvS27CZ&#10;7q5NJssm6vbfO4dCbzO8N+99s9oMwasL9amNbGE6MaCIq+hari18Hp7HC1ApIzv0kcnCLyXYrO9G&#10;KyxcvPIHXcpcKwnhVKCFJueu0DpVDQVMk9gRi/Yd+4BZ1r7WrserhAevZ8bMdcCWpaHBjh4bqn7K&#10;c7Bg9vXiNDuehulbefT+6/X9af6ytfbhftguQWUa8r/573rnBN8IrTwjE+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dMs8YAAADcAAAADwAAAAAAAAAAAAAAAACYAgAAZHJz&#10;L2Rvd25yZXYueG1sUEsFBgAAAAAEAAQA9QAAAIsDAAAAAA==&#10;" path="m,338074c,151384,334772,,747776,v412876,,747649,151384,747649,338074c1495425,524891,1160652,676275,747776,676275,334772,676275,,524891,,338074xe" filled="f" strokecolor="#e31b23" strokeweight="4.5pt">
                  <v:stroke miterlimit="83231f" joinstyle="miter"/>
                  <v:path arrowok="t" textboxrect="0,0,1495425,676275"/>
                </v:shape>
                <w10:anchorlock/>
              </v:group>
            </w:pict>
          </mc:Fallback>
        </mc:AlternateContent>
      </w:r>
    </w:p>
    <w:p w:rsidR="00972FD2" w:rsidRDefault="001D130E">
      <w:pPr>
        <w:spacing w:after="203" w:line="259" w:lineRule="auto"/>
        <w:ind w:left="0" w:right="0" w:firstLine="0"/>
        <w:jc w:val="left"/>
      </w:pPr>
      <w:r>
        <w:lastRenderedPageBreak/>
        <w:t xml:space="preserve"> </w:t>
      </w:r>
    </w:p>
    <w:p w:rsidR="00972FD2" w:rsidRDefault="001D130E">
      <w:pPr>
        <w:spacing w:after="181"/>
        <w:ind w:left="-5" w:right="0"/>
      </w:pPr>
      <w:r>
        <w:t>Po úspěšném odeslání aktivačního klíče se uživateli</w:t>
      </w:r>
      <w:r w:rsidR="00C1194D">
        <w:t>/</w:t>
      </w:r>
      <w:proofErr w:type="spellStart"/>
      <w:r w:rsidR="00C1194D">
        <w:t>ce</w:t>
      </w:r>
      <w:proofErr w:type="spellEnd"/>
      <w:r>
        <w:t xml:space="preserve"> zobrazí oznámení o</w:t>
      </w:r>
      <w:r w:rsidR="00C1194D">
        <w:t xml:space="preserve"> ověření mobilního telefonu a o </w:t>
      </w:r>
      <w:r>
        <w:t xml:space="preserve">zaslání e-mailu s aktivačním URL odkazem k dokončení registrace a </w:t>
      </w:r>
      <w:r w:rsidR="00980F9A">
        <w:t>zřízení přístupu do aplikace IS </w:t>
      </w:r>
      <w:r>
        <w:t>KP14+. Aktivační URL odkaz je platný pouze 24 hodin. Pokud na něj uživatel</w:t>
      </w:r>
      <w:r w:rsidR="00C1194D">
        <w:t>/</w:t>
      </w:r>
      <w:proofErr w:type="spellStart"/>
      <w:r w:rsidR="00C1194D">
        <w:t>ka</w:t>
      </w:r>
      <w:proofErr w:type="spellEnd"/>
      <w:r>
        <w:t xml:space="preserve"> v této lhůtě neklikne, tak bude muset provést registraci znovu. </w:t>
      </w:r>
      <w:r>
        <w:rPr>
          <w:b/>
          <w:color w:val="E31B23"/>
        </w:rPr>
        <w:t xml:space="preserve">  </w:t>
      </w:r>
    </w:p>
    <w:p w:rsidR="00972FD2" w:rsidRDefault="001D130E">
      <w:pPr>
        <w:spacing w:after="110" w:line="331" w:lineRule="auto"/>
        <w:ind w:left="-5" w:right="0"/>
      </w:pPr>
      <w:r>
        <w:t>Po kliknutí na odkaz bude uživatel</w:t>
      </w:r>
      <w:r w:rsidR="00C1194D">
        <w:t>/</w:t>
      </w:r>
      <w:proofErr w:type="spellStart"/>
      <w:r w:rsidR="00C1194D">
        <w:t>ka</w:t>
      </w:r>
      <w:proofErr w:type="spellEnd"/>
      <w:r>
        <w:t xml:space="preserve"> přesměrován</w:t>
      </w:r>
      <w:r w:rsidR="00C1194D">
        <w:t>/a</w:t>
      </w:r>
      <w:r>
        <w:t xml:space="preserve"> na portál IS KP14+, kde mu systém zobrazí informativní hlášku: „Vaše žádost o registraci do Aplikace MS2014+ byla úspěšně dokončena“. </w:t>
      </w:r>
    </w:p>
    <w:p w:rsidR="00972FD2" w:rsidRDefault="001D130E">
      <w:pPr>
        <w:spacing w:after="16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72FD2" w:rsidRDefault="001D130E">
      <w:pPr>
        <w:spacing w:after="26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72FD2" w:rsidRDefault="001D130E">
      <w:pPr>
        <w:spacing w:after="25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72FD2" w:rsidRDefault="001D130E">
      <w:pPr>
        <w:spacing w:after="25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72FD2" w:rsidRDefault="001D130E">
      <w:pPr>
        <w:spacing w:after="26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72FD2" w:rsidRDefault="001D130E">
      <w:pPr>
        <w:spacing w:after="25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72FD2" w:rsidRDefault="001D130E">
      <w:pPr>
        <w:spacing w:after="25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72FD2" w:rsidRDefault="001D130E">
      <w:pPr>
        <w:spacing w:after="20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72FD2" w:rsidRDefault="001D130E">
      <w:pPr>
        <w:spacing w:after="25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4C1213" w:rsidRDefault="004C1213">
      <w:pPr>
        <w:spacing w:after="319" w:line="259" w:lineRule="auto"/>
        <w:ind w:left="-5" w:right="0"/>
        <w:jc w:val="left"/>
        <w:rPr>
          <w:b/>
        </w:rPr>
      </w:pPr>
    </w:p>
    <w:p w:rsidR="004C1213" w:rsidRDefault="004C1213">
      <w:pPr>
        <w:spacing w:after="319" w:line="259" w:lineRule="auto"/>
        <w:ind w:left="-5" w:right="0"/>
        <w:jc w:val="left"/>
        <w:rPr>
          <w:b/>
        </w:rPr>
      </w:pPr>
    </w:p>
    <w:p w:rsidR="00972FD2" w:rsidRDefault="001D130E">
      <w:pPr>
        <w:spacing w:after="319" w:line="259" w:lineRule="auto"/>
        <w:ind w:left="-5" w:right="0"/>
        <w:jc w:val="left"/>
      </w:pPr>
      <w:r>
        <w:rPr>
          <w:b/>
        </w:rPr>
        <w:lastRenderedPageBreak/>
        <w:t>ŽÁDOST O STATUS EXTERNÍ</w:t>
      </w:r>
      <w:r w:rsidR="00C1194D">
        <w:rPr>
          <w:b/>
        </w:rPr>
        <w:t>/</w:t>
      </w:r>
      <w:r>
        <w:rPr>
          <w:b/>
        </w:rPr>
        <w:t>HO HODNOTITE</w:t>
      </w:r>
      <w:r w:rsidR="00C1194D">
        <w:rPr>
          <w:b/>
        </w:rPr>
        <w:t>LKY/</w:t>
      </w:r>
      <w:r>
        <w:rPr>
          <w:b/>
        </w:rPr>
        <w:t xml:space="preserve">LE – 2. krok </w:t>
      </w:r>
    </w:p>
    <w:p w:rsidR="00972FD2" w:rsidRDefault="001D130E">
      <w:pPr>
        <w:spacing w:after="2" w:line="259" w:lineRule="auto"/>
        <w:ind w:left="-5" w:right="0"/>
        <w:jc w:val="left"/>
      </w:pPr>
      <w:r>
        <w:rPr>
          <w:b/>
        </w:rPr>
        <w:t xml:space="preserve">Přihlášení do aplikace </w:t>
      </w:r>
      <w:r>
        <w:t xml:space="preserve"> </w:t>
      </w:r>
    </w:p>
    <w:p w:rsidR="00972FD2" w:rsidRDefault="001D130E">
      <w:pPr>
        <w:spacing w:after="52"/>
        <w:ind w:left="-5" w:right="0"/>
      </w:pPr>
      <w:r>
        <w:t>Přihlášení do aplikace následně probíhá vyplněním uživatelského jména (zasláno v emailu) a hesla</w:t>
      </w:r>
      <w:r w:rsidR="004C1213">
        <w:t xml:space="preserve"> </w:t>
      </w:r>
      <w:r w:rsidR="00BC0508">
        <w:t>(zvoleno </w:t>
      </w:r>
      <w:r>
        <w:t xml:space="preserve">při registraci). </w:t>
      </w:r>
    </w:p>
    <w:p w:rsidR="00972FD2" w:rsidRDefault="001D130E">
      <w:pPr>
        <w:spacing w:after="4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87769" cy="3581523"/>
                <wp:effectExtent l="0" t="0" r="0" b="0"/>
                <wp:docPr id="2823" name="Group 2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769" cy="3581523"/>
                          <a:chOff x="0" y="0"/>
                          <a:chExt cx="6787769" cy="3581523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0" y="3520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E31B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0" y="70294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E31B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0" y="108203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0" y="14577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0" y="17727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0" y="21816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0" y="2495423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0" y="287947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0" y="322999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47014" y="123947"/>
                            <a:ext cx="6010276" cy="345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Shape 175"/>
                        <wps:cNvSpPr/>
                        <wps:spPr>
                          <a:xfrm>
                            <a:off x="5178044" y="1704589"/>
                            <a:ext cx="160972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590550">
                                <a:moveTo>
                                  <a:pt x="0" y="295275"/>
                                </a:moveTo>
                                <a:cubicBezTo>
                                  <a:pt x="0" y="132207"/>
                                  <a:pt x="360299" y="0"/>
                                  <a:pt x="804926" y="0"/>
                                </a:cubicBezTo>
                                <a:cubicBezTo>
                                  <a:pt x="1249426" y="0"/>
                                  <a:pt x="1609725" y="132207"/>
                                  <a:pt x="1609725" y="295275"/>
                                </a:cubicBezTo>
                                <a:cubicBezTo>
                                  <a:pt x="1609725" y="458343"/>
                                  <a:pt x="1249426" y="590550"/>
                                  <a:pt x="804926" y="590550"/>
                                </a:cubicBezTo>
                                <a:cubicBezTo>
                                  <a:pt x="360299" y="590550"/>
                                  <a:pt x="0" y="458343"/>
                                  <a:pt x="0" y="295275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E31B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23" o:spid="_x0000_s1075" style="width:534.45pt;height:282pt;mso-position-horizontal-relative:char;mso-position-vertical-relative:line" coordsize="67877,358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">
                <v:rect id="Rectangle 160" o:spid="_x0000_s1076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1" o:spid="_x0000_s1077" style="position:absolute;top:352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E31B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78" style="position:absolute;top:702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E31B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79" style="position:absolute;top:108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080" style="position:absolute;top:1457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81" style="position:absolute;top:17727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082" style="position:absolute;top:2181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83" style="position:absolute;top:2495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084" style="position:absolute;top:2879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" o:spid="_x0000_s1085" style="position:absolute;top:32299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4" o:spid="_x0000_s1086" type="#_x0000_t75" style="position:absolute;left:7470;top:1239;width:60102;height:3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/PnCAAAA3AAAAA8AAABkcnMvZG93bnJldi54bWxET01rwkAQvRf6H5Yp9FY3FdES3QRrLXht&#10;0h56m2THJJidDdltjPn1XUHwNo/3OZt0NK0YqHeNZQWvswgEcWl1w5WC7/zz5Q2E88gaW8uk4EIO&#10;0uTxYYOxtmf+oiHzlQgh7GJUUHvfxVK6siaDbmY74sAdbW/QB9hXUvd4DuGmlfMoWkqDDYeGGjva&#10;1VSesj+jACeTUXEoVj+/bTFM+/ePacxzpZ6fxu0ahKfR38U390GH+asFXJ8JF8jk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F/z5wgAAANwAAAAPAAAAAAAAAAAAAAAAAJ8C&#10;AABkcnMvZG93bnJldi54bWxQSwUGAAAAAAQABAD3AAAAjgMAAAAA&#10;">
                  <v:imagedata r:id="rId15" o:title=""/>
                </v:shape>
                <v:shape id="Shape 175" o:spid="_x0000_s1087" style="position:absolute;left:51780;top:17045;width:16097;height:5906;visibility:visible;mso-wrap-style:square;v-text-anchor:top" coordsize="1609725,59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ZucIA&#10;AADcAAAADwAAAGRycy9kb3ducmV2LnhtbERPTWvCQBC9F/oflil4azYWtRJdQykEe/BSLZ6H7JgN&#10;ZmfT3dXE/nq3UOhtHu9z1uVoO3ElH1rHCqZZDoK4drrlRsHXoXpegggRWWPnmBTcKEC5eXxYY6Hd&#10;wJ903cdGpBAOBSowMfaFlKE2ZDFkridO3Ml5izFB30jtcUjhtpMveb6QFltODQZ7ejdUn/cXq6Ba&#10;aB1m4ftn2B3l1vQ3N/idU2ryNL6tQEQa47/4z/2h0/zXOfw+ky6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Nm5wgAAANwAAAAPAAAAAAAAAAAAAAAAAJgCAABkcnMvZG93&#10;bnJldi54bWxQSwUGAAAAAAQABAD1AAAAhwMAAAAA&#10;" path="m,295275c,132207,360299,,804926,v444500,,804799,132207,804799,295275c1609725,458343,1249426,590550,804926,590550,360299,590550,,458343,,295275xe" filled="f" strokecolor="#e31b23" strokeweight="4.5pt">
                  <v:stroke miterlimit="83231f" joinstyle="miter"/>
                  <v:path arrowok="t" textboxrect="0,0,1609725,590550"/>
                </v:shape>
                <w10:anchorlock/>
              </v:group>
            </w:pict>
          </mc:Fallback>
        </mc:AlternateContent>
      </w:r>
    </w:p>
    <w:p w:rsidR="00972FD2" w:rsidRDefault="001D130E">
      <w:pPr>
        <w:spacing w:after="24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A0717" w:rsidRDefault="00EA0717">
      <w:pPr>
        <w:spacing w:after="105"/>
        <w:ind w:left="-5" w:right="0"/>
      </w:pPr>
    </w:p>
    <w:p w:rsidR="00EA0717" w:rsidRDefault="00EA0717">
      <w:pPr>
        <w:spacing w:after="105"/>
        <w:ind w:left="-5" w:right="0"/>
      </w:pPr>
    </w:p>
    <w:p w:rsidR="00EA0717" w:rsidRDefault="00EA0717">
      <w:pPr>
        <w:spacing w:after="105"/>
        <w:ind w:left="-5" w:right="0"/>
      </w:pPr>
    </w:p>
    <w:p w:rsidR="00EA0717" w:rsidRDefault="00EA0717">
      <w:pPr>
        <w:spacing w:after="105"/>
        <w:ind w:left="-5" w:right="0"/>
      </w:pPr>
    </w:p>
    <w:p w:rsidR="00972FD2" w:rsidRDefault="001D130E">
      <w:pPr>
        <w:spacing w:after="105"/>
        <w:ind w:left="-5" w:right="0"/>
      </w:pPr>
      <w:r>
        <w:lastRenderedPageBreak/>
        <w:t>Po přihlášení do ISKP 14+ je uživateli</w:t>
      </w:r>
      <w:r w:rsidR="00FE1D77">
        <w:t>/</w:t>
      </w:r>
      <w:proofErr w:type="spellStart"/>
      <w:r w:rsidR="00FE1D77">
        <w:t>ce</w:t>
      </w:r>
      <w:proofErr w:type="spellEnd"/>
      <w:r>
        <w:t xml:space="preserve"> zobrazeno následující menu: </w:t>
      </w:r>
    </w:p>
    <w:p w:rsidR="00972FD2" w:rsidRDefault="001D130E">
      <w:pPr>
        <w:spacing w:after="237" w:line="259" w:lineRule="auto"/>
        <w:ind w:left="0" w:right="3340" w:firstLine="0"/>
        <w:jc w:val="center"/>
      </w:pPr>
      <w:r>
        <w:rPr>
          <w:noProof/>
        </w:rPr>
        <w:drawing>
          <wp:inline distT="0" distB="0" distL="0" distR="0">
            <wp:extent cx="5410200" cy="1638300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246"/>
        <w:ind w:left="-5" w:right="0"/>
      </w:pPr>
      <w:r>
        <w:t>Uživatel</w:t>
      </w:r>
      <w:r w:rsidR="00205C81">
        <w:t>/</w:t>
      </w:r>
      <w:proofErr w:type="spellStart"/>
      <w:r w:rsidR="00205C81">
        <w:t>ka</w:t>
      </w:r>
      <w:proofErr w:type="spellEnd"/>
      <w:r>
        <w:t xml:space="preserve"> zvolí možnost Hodnotitel</w:t>
      </w:r>
      <w:r w:rsidR="00FE1D77">
        <w:t>/</w:t>
      </w:r>
      <w:proofErr w:type="spellStart"/>
      <w:r w:rsidR="00FE1D77">
        <w:t>ka</w:t>
      </w:r>
      <w:proofErr w:type="spellEnd"/>
      <w:r>
        <w:t>. Následně je mu zobrazena základní stránka pro hodnotitele</w:t>
      </w:r>
      <w:r w:rsidR="00FE1D77">
        <w:t>/</w:t>
      </w:r>
      <w:proofErr w:type="spellStart"/>
      <w:r w:rsidR="00FE1D77">
        <w:t>ky</w:t>
      </w:r>
      <w:proofErr w:type="spellEnd"/>
      <w:r>
        <w:t xml:space="preserve">. </w:t>
      </w:r>
    </w:p>
    <w:p w:rsidR="00972FD2" w:rsidRDefault="001D130E">
      <w:pPr>
        <w:spacing w:after="25"/>
        <w:ind w:left="-5" w:right="0"/>
      </w:pPr>
      <w:r>
        <w:t>V případě prvního přihlášení do modulu pro hodnotitele</w:t>
      </w:r>
      <w:r w:rsidR="00FE1D77">
        <w:t>/</w:t>
      </w:r>
      <w:proofErr w:type="spellStart"/>
      <w:r w:rsidR="00FE1D77">
        <w:t>ky</w:t>
      </w:r>
      <w:proofErr w:type="spellEnd"/>
      <w:r>
        <w:t>, je uživateli</w:t>
      </w:r>
      <w:r w:rsidR="00205C81">
        <w:t>/</w:t>
      </w:r>
      <w:proofErr w:type="spellStart"/>
      <w:r w:rsidR="00205C81">
        <w:t>ce</w:t>
      </w:r>
      <w:proofErr w:type="spellEnd"/>
      <w:r>
        <w:t xml:space="preserve"> zobrazena záložka Žád</w:t>
      </w:r>
      <w:r w:rsidR="00205C81">
        <w:t>ost o </w:t>
      </w:r>
      <w:r>
        <w:t>status hodnotitele</w:t>
      </w:r>
      <w:r w:rsidR="00FE1D77">
        <w:t>/</w:t>
      </w:r>
      <w:proofErr w:type="spellStart"/>
      <w:r w:rsidR="00FE1D77">
        <w:t>ky</w:t>
      </w:r>
      <w:proofErr w:type="spellEnd"/>
      <w:r>
        <w:t xml:space="preserve">. </w:t>
      </w:r>
    </w:p>
    <w:p w:rsidR="00972FD2" w:rsidRDefault="001D130E">
      <w:pPr>
        <w:spacing w:after="202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2788" cy="2692144"/>
                <wp:effectExtent l="0" t="0" r="0" b="0"/>
                <wp:docPr id="2945" name="Group 2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2788" cy="2692144"/>
                          <a:chOff x="0" y="0"/>
                          <a:chExt cx="5792788" cy="2692144"/>
                        </a:xfrm>
                      </wpg:grpSpPr>
                      <wps:wsp>
                        <wps:cNvPr id="191" name="Rectangle 191"/>
                        <wps:cNvSpPr/>
                        <wps:spPr>
                          <a:xfrm>
                            <a:off x="5761101" y="25493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831" cy="265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Shape 197"/>
                        <wps:cNvSpPr/>
                        <wps:spPr>
                          <a:xfrm>
                            <a:off x="2038350" y="343522"/>
                            <a:ext cx="5346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0" h="232410">
                                <a:moveTo>
                                  <a:pt x="418465" y="0"/>
                                </a:moveTo>
                                <a:lnTo>
                                  <a:pt x="534670" y="116205"/>
                                </a:lnTo>
                                <a:lnTo>
                                  <a:pt x="418465" y="232410"/>
                                </a:lnTo>
                                <a:lnTo>
                                  <a:pt x="418465" y="174371"/>
                                </a:lnTo>
                                <a:lnTo>
                                  <a:pt x="0" y="174371"/>
                                </a:lnTo>
                                <a:lnTo>
                                  <a:pt x="0" y="58166"/>
                                </a:lnTo>
                                <a:lnTo>
                                  <a:pt x="418465" y="58166"/>
                                </a:lnTo>
                                <a:lnTo>
                                  <a:pt x="418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972185" y="285737"/>
                            <a:ext cx="108458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80" h="306705">
                                <a:moveTo>
                                  <a:pt x="0" y="153416"/>
                                </a:moveTo>
                                <a:cubicBezTo>
                                  <a:pt x="0" y="68707"/>
                                  <a:pt x="242824" y="0"/>
                                  <a:pt x="542290" y="0"/>
                                </a:cubicBezTo>
                                <a:cubicBezTo>
                                  <a:pt x="841756" y="0"/>
                                  <a:pt x="1084580" y="68707"/>
                                  <a:pt x="1084580" y="153416"/>
                                </a:cubicBezTo>
                                <a:cubicBezTo>
                                  <a:pt x="1084580" y="237998"/>
                                  <a:pt x="841756" y="306705"/>
                                  <a:pt x="542290" y="306705"/>
                                </a:cubicBezTo>
                                <a:cubicBezTo>
                                  <a:pt x="242824" y="306705"/>
                                  <a:pt x="0" y="237998"/>
                                  <a:pt x="0" y="15341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45" o:spid="_x0000_s1088" style="width:456.15pt;height:212pt;mso-position-horizontal-relative:char;mso-position-vertical-relative:line" coordsize="57927,2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+ooor2jjCiiigApk33afTJvu0AX/AIYf8hbUf9xP&#10;5mu0ri/hf/yFtR/3E/ma7SvLxH8RnTT+EKKKKxLCiiigAooooAKKKKACiiigAooooAKKKKACiiig&#10;AooooAKKKKACiiigAooooAKKKKACiioLxmWSAKxG6UA47jBoAn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">
                <v:rect id="Rectangle 191" o:spid="_x0000_s1089" style="position:absolute;left:57611;top:2549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6" o:spid="_x0000_s1090" type="#_x0000_t75" style="position:absolute;width:57598;height:26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KZzCAAAA3AAAAA8AAABkcnMvZG93bnJldi54bWxET0tqwzAQ3RdyBzGB7mq5xYTGjWLcQqEl&#10;ixA7BxikiW0ijYylJu7tq0Cgu3m872yq2VlxoSkMnhU8ZzkIYu3NwJ2CY/v59AoiRGSD1jMp+KUA&#10;1XbxsMHS+Csf6NLETqQQDiUq6GMcSymD7slhyPxInLiTnxzGBKdOmgmvKdxZ+ZLnK+lw4NTQ40gf&#10;Pelz8+MUvBf6XOxMbYti19p5r8cT5d9KPS7n+g1EpDn+i+/uL5Pmr1dweyZd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CmcwgAAANwAAAAPAAAAAAAAAAAAAAAAAJ8C&#10;AABkcnMvZG93bnJldi54bWxQSwUGAAAAAAQABAD3AAAAjgMAAAAA&#10;">
                  <v:imagedata r:id="rId18" o:title=""/>
                </v:shape>
                <v:shape id="Shape 197" o:spid="_x0000_s1091" style="position:absolute;left:20383;top:3435;width:5347;height:2324;visibility:visible;mso-wrap-style:square;v-text-anchor:top" coordsize="534670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x8MMA&#10;AADcAAAADwAAAGRycy9kb3ducmV2LnhtbERP22rCQBB9F/oPyxT6Vje9eEnqKqVQqiKI0Q8Ys2M2&#10;NDsbstsY/94VCr7N4VxntuhtLTpqfeVYwcswAUFcOF1xqeCw/36egvABWWPtmBRcyMNi/jCYYabd&#10;mXfU5aEUMYR9hgpMCE0mpS8MWfRD1xBH7uRaiyHCtpS6xXMMt7V8TZKxtFhxbDDY0Jeh4jf/swpW&#10;KS1PZmve7U/S55vj2ypddyOlnh77zw8QgfpwF/+7lzrOTydweyZe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Kx8MMAAADcAAAADwAAAAAAAAAAAAAAAACYAgAAZHJzL2Rv&#10;d25yZXYueG1sUEsFBgAAAAAEAAQA9QAAAIgDAAAAAA==&#10;" path="m418465,l534670,116205,418465,232410r,-58039l,174371,,58166r418465,l418465,xe" fillcolor="red" stroked="f" strokeweight="0">
                  <v:stroke miterlimit="83231f" joinstyle="miter"/>
                  <v:path arrowok="t" textboxrect="0,0,534670,232410"/>
                </v:shape>
                <v:shape id="Shape 198" o:spid="_x0000_s1092" style="position:absolute;left:9721;top:2857;width:10846;height:3067;visibility:visible;mso-wrap-style:square;v-text-anchor:top" coordsize="1084580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mesYA&#10;AADcAAAADwAAAGRycy9kb3ducmV2LnhtbESPS28CMQyE75X4D5GReivZ9sBjS0AIQcUBpPKoerU2&#10;7j66cbabAMu/x4dK3GzNeObzdN65Wl2oDaVnA6+DBBRx5m3JuYHTcf0yBhUissXaMxm4UYD5rPc0&#10;xdT6K+/pcoi5khAOKRooYmxSrUNWkMMw8A2xaD++dRhlbXNtW7xKuKv1W5IMtcOSpaHAhpYFZb+H&#10;szPw9bHe6+q8OGE+/vtebUfVbvhZGfPc7xbvoCJ18WH+v95YwZ8IrTwjE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OmesYAAADcAAAADwAAAAAAAAAAAAAAAACYAgAAZHJz&#10;L2Rvd25yZXYueG1sUEsFBgAAAAAEAAQA9QAAAIsDAAAAAA==&#10;" path="m,153416c,68707,242824,,542290,v299466,,542290,68707,542290,153416c1084580,237998,841756,306705,542290,306705,242824,306705,,237998,,153416xe" filled="f" strokecolor="red" strokeweight="3pt">
                  <v:stroke miterlimit="83231f" joinstyle="miter"/>
                  <v:path arrowok="t" textboxrect="0,0,1084580,306705"/>
                </v:shape>
                <w10:anchorlock/>
              </v:group>
            </w:pict>
          </mc:Fallback>
        </mc:AlternateContent>
      </w:r>
    </w:p>
    <w:p w:rsidR="00972FD2" w:rsidRDefault="001D130E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EA0717" w:rsidRDefault="00EA0717">
      <w:pPr>
        <w:spacing w:line="330" w:lineRule="auto"/>
        <w:ind w:left="-5" w:right="0"/>
      </w:pPr>
    </w:p>
    <w:p w:rsidR="00972FD2" w:rsidRDefault="001D130E">
      <w:pPr>
        <w:spacing w:line="330" w:lineRule="auto"/>
        <w:ind w:left="-5" w:right="0"/>
      </w:pPr>
      <w:r>
        <w:lastRenderedPageBreak/>
        <w:t>Po stisknutí této volby je žadateli</w:t>
      </w:r>
      <w:r w:rsidR="00443BB2">
        <w:t>/</w:t>
      </w:r>
      <w:proofErr w:type="spellStart"/>
      <w:r w:rsidR="00443BB2">
        <w:t>ce</w:t>
      </w:r>
      <w:proofErr w:type="spellEnd"/>
      <w:r>
        <w:t xml:space="preserve"> o status hodnotitele</w:t>
      </w:r>
      <w:r w:rsidR="00443BB2">
        <w:t>/</w:t>
      </w:r>
      <w:proofErr w:type="spellStart"/>
      <w:r w:rsidR="00443BB2">
        <w:t>ky</w:t>
      </w:r>
      <w:proofErr w:type="spellEnd"/>
      <w:r>
        <w:t xml:space="preserve"> zobrazen nás</w:t>
      </w:r>
      <w:r w:rsidR="00443BB2">
        <w:t>ledující formulář, rozdělený do </w:t>
      </w:r>
      <w:r>
        <w:t>několika datových oblast</w:t>
      </w:r>
      <w:r w:rsidR="00933575">
        <w:t>í. Uživatel</w:t>
      </w:r>
      <w:r w:rsidR="00443BB2">
        <w:t>/</w:t>
      </w:r>
      <w:proofErr w:type="spellStart"/>
      <w:r w:rsidR="00443BB2">
        <w:t>ka</w:t>
      </w:r>
      <w:proofErr w:type="spellEnd"/>
      <w:r w:rsidR="00933575">
        <w:t xml:space="preserve"> začíná na záložce „</w:t>
      </w:r>
      <w:r>
        <w:t>Údaje o hodnotiteli</w:t>
      </w:r>
      <w:r w:rsidR="00443BB2">
        <w:t>/</w:t>
      </w:r>
      <w:proofErr w:type="spellStart"/>
      <w:r w:rsidR="00443BB2">
        <w:t>ce</w:t>
      </w:r>
      <w:proofErr w:type="spellEnd"/>
      <w:r>
        <w:t>“:</w:t>
      </w: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219" w:line="259" w:lineRule="auto"/>
        <w:ind w:left="-39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41073" cy="3484688"/>
                <wp:effectExtent l="0" t="0" r="0" b="0"/>
                <wp:docPr id="3045" name="Group 3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073" cy="3484688"/>
                          <a:chOff x="0" y="0"/>
                          <a:chExt cx="6041073" cy="3484688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6009386" y="334187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8285" y="0"/>
                            <a:ext cx="5760466" cy="3446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Shape 247"/>
                        <wps:cNvSpPr/>
                        <wps:spPr>
                          <a:xfrm>
                            <a:off x="0" y="63500"/>
                            <a:ext cx="134429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95" h="375285">
                                <a:moveTo>
                                  <a:pt x="0" y="187579"/>
                                </a:moveTo>
                                <a:cubicBezTo>
                                  <a:pt x="0" y="83947"/>
                                  <a:pt x="300990" y="0"/>
                                  <a:pt x="672211" y="0"/>
                                </a:cubicBezTo>
                                <a:cubicBezTo>
                                  <a:pt x="1043305" y="0"/>
                                  <a:pt x="1344295" y="83947"/>
                                  <a:pt x="1344295" y="187579"/>
                                </a:cubicBezTo>
                                <a:cubicBezTo>
                                  <a:pt x="1344295" y="291211"/>
                                  <a:pt x="1043305" y="375285"/>
                                  <a:pt x="672211" y="375285"/>
                                </a:cubicBezTo>
                                <a:cubicBezTo>
                                  <a:pt x="300990" y="375285"/>
                                  <a:pt x="0" y="291211"/>
                                  <a:pt x="0" y="18757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5" o:spid="_x0000_s1093" style="width:475.7pt;height:274.4pt;mso-position-horizontal-relative:char;mso-position-vertical-relative:line" coordsize="60410,348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1ov/IHtP8Argn/AKCK6Wua0X/k&#10;D2n/AFwT/wBBFbUd2RMs0UUV0EBRRRQAUUUUAFFFFABRRRQAUUUUAFFFFABRRRQAUUUUAFFFFABR&#10;RRQAUUUUAFFFFABRRRQAUUUUAFXPC/8AyCP+28//AKNeqdXPC/8AyCP+28//AKNesa2yKjuaFFFF&#10;c5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zWi/8ge0/64J/6CK6Wua0X/kD2n/X&#10;BP8A0EVtR3ZEyzRRRXQQFFFFABRRRQAUUUUAFFFFABRRRQAUUUUAFFFFABRRRQAUUUUAFFFFABRR&#10;RQAUUUUAFFFFABRRRQAVc8L/APII/wC28/8A6NeqdXPC/wDyCP8AtvP/AOjXrGtsio7mhRRRXO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1ov/ACB7T/rgn/oIrpa5rRf+QPaf9cE/&#10;9BFbUd2RMs0UUV0EBRRRQAUUUUAFFFFABRRRQAUUUUAFFFFABRRRQAUUUUAFFFFABRRRQAUUUUAF&#10;FFFABRRRQAUUUUAFXPC//II/7bz/APo16p1c8L/8gj/tvP8A+jXrGtsio7mhRRRXO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1ov8AyB7T/rgn/oIrpa5rRf8AkD2n/XBP/QRW1Hdk&#10;TLNFFFdBAUUUUAFFFFABRRRQAUUUUAFFFFABRRRQAUUUUAFFFFABRRRQAUUUUAFFFFABRRRQAUUU&#10;UAFFFFABVzwv/wAgj/tvP/6NeqdXPC//ACCP+28//o16xrbIqO5oUUUVzm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aL/yB7T/AK4J/wCgiulrmtF/5A9p/wBcE/8AQRW1HdkTLNFF&#10;FdBAUUUUAFFFFABRRRQAUUUUAFFFFABRRRQAUUUUAFFFFABRRRQAUUUUAFFFFABRRRQAUUUUAFFF&#10;FABVzwv/AMgj/tvP/wCjXqnVzwv/AMgj/tvP/wCjXrGtsio7mhRRRXO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1ov/IHtP+uCf+giulrmtF/5A9p/1wT/ANBFbUd2RMs0UUV0EBRR&#10;RQAUUUUAFFFFABRRRQAUUUUAFFFFABRRRQAUUUUAFFFFABRRRQAUUUUAFFFFABRRRQAUUUUAFXPC&#10;/wDyCP8AtvP/AOjXqnVzwv8A8gj/ALbz/wDo16xrbIqO5oUUUVzm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rRf+QP&#10;af8AXBP/AEEV0tc1ov8AyB7T/rgn/oIrajuyJlmiiiuggKKKKACiiigAooooAKKKKACiiigAoooo&#10;AKKKKACiiigAooooAKKKKACiiigAooooAKKKKACiiigAq54X/wCQR/23n/8ARr0UVjW2RUdzQooo&#10;rn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">
                <v:rect id="Rectangle 212" o:spid="_x0000_s1094" style="position:absolute;left:60093;top:3341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6" o:spid="_x0000_s1095" type="#_x0000_t75" style="position:absolute;left:2482;width:57605;height:34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WBrCAAAA3AAAAA8AAABkcnMvZG93bnJldi54bWxEj0GLwjAUhO/C/ofwFrxpqkiRrlFEEb1u&#10;VXb39miebbF5KUmq9d9vBMHjMDPfMItVbxpxI+drywom4wQEcWF1zaWC03E3moPwAVljY5kUPMjD&#10;avkxWGCm7Z2/6ZaHUkQI+wwVVCG0mZS+qMigH9uWOHoX6wyGKF0ptcN7hJtGTpMklQZrjgsVtrSp&#10;qLjmnVGwLbvj3+x05jRn1j9be1i7/a9Sw89+/QUiUB/e4Vf7oBVMZyk8z8Qj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LVgawgAAANwAAAAPAAAAAAAAAAAAAAAAAJ8C&#10;AABkcnMvZG93bnJldi54bWxQSwUGAAAAAAQABAD3AAAAjgMAAAAA&#10;">
                  <v:imagedata r:id="rId20" o:title=""/>
                </v:shape>
                <v:shape id="Shape 247" o:spid="_x0000_s1096" style="position:absolute;top:635;width:13442;height:3752;visibility:visible;mso-wrap-style:square;v-text-anchor:top" coordsize="1344295,375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iQcEA&#10;AADcAAAADwAAAGRycy9kb3ducmV2LnhtbESP0YrCMBRE3xf8h3AF39ZUqbpUo4gg7JO4rh9waa5J&#10;sbkpTWq7f28EYR+HmTnDbHaDq8WD2lB5VjCbZiCIS68rNgquv8fPLxAhImusPZOCPwqw244+Nlho&#10;3/MPPS7RiAThUKACG2NTSBlKSw7D1DfEybv51mFMsjVSt9gnuKvlPMuW0mHFacFiQwdL5f3SOQXh&#10;2PXmfN2H3ubVitGcbou8U2oyHvZrEJGG+B9+t7+1gnm+gt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4okHBAAAA3AAAAA8AAAAAAAAAAAAAAAAAmAIAAGRycy9kb3du&#10;cmV2LnhtbFBLBQYAAAAABAAEAPUAAACGAwAAAAA=&#10;" path="m,187579c,83947,300990,,672211,v371094,,672084,83947,672084,187579c1344295,291211,1043305,375285,672211,375285,300990,375285,,291211,,187579xe" filled="f" strokecolor="red" strokeweight="3pt">
                  <v:stroke miterlimit="83231f" joinstyle="miter"/>
                  <v:path arrowok="t" textboxrect="0,0,1344295,375285"/>
                </v:shape>
                <w10:anchorlock/>
              </v:group>
            </w:pict>
          </mc:Fallback>
        </mc:AlternateContent>
      </w:r>
    </w:p>
    <w:p w:rsidR="00972FD2" w:rsidRDefault="001D130E">
      <w:pPr>
        <w:spacing w:after="251"/>
        <w:ind w:left="-5" w:right="0"/>
      </w:pPr>
      <w:r>
        <w:t xml:space="preserve">V této oblasti je potřeba vyplnit postupně veškeré uvedené sekce: </w:t>
      </w:r>
    </w:p>
    <w:p w:rsidR="00972FD2" w:rsidRDefault="001D130E">
      <w:pPr>
        <w:numPr>
          <w:ilvl w:val="0"/>
          <w:numId w:val="1"/>
        </w:numPr>
        <w:spacing w:after="82"/>
        <w:ind w:right="0" w:firstLine="0"/>
      </w:pPr>
      <w:r>
        <w:t xml:space="preserve">osobní údaje včetně podzáložek bankovní účet, adresa, osoba… </w:t>
      </w:r>
    </w:p>
    <w:p w:rsidR="00972FD2" w:rsidRDefault="001D130E">
      <w:pPr>
        <w:numPr>
          <w:ilvl w:val="0"/>
          <w:numId w:val="1"/>
        </w:numPr>
        <w:spacing w:after="86"/>
        <w:ind w:right="0" w:firstLine="0"/>
      </w:pPr>
      <w:r>
        <w:t xml:space="preserve">vzdělání </w:t>
      </w:r>
    </w:p>
    <w:p w:rsidR="00972FD2" w:rsidRDefault="001D130E">
      <w:pPr>
        <w:numPr>
          <w:ilvl w:val="0"/>
          <w:numId w:val="1"/>
        </w:numPr>
        <w:spacing w:after="82"/>
        <w:ind w:right="0" w:firstLine="0"/>
      </w:pPr>
      <w:r>
        <w:t xml:space="preserve">jazykové dovednosti </w:t>
      </w:r>
    </w:p>
    <w:p w:rsidR="00EA0717" w:rsidRDefault="001D130E">
      <w:pPr>
        <w:numPr>
          <w:ilvl w:val="0"/>
          <w:numId w:val="1"/>
        </w:numPr>
        <w:spacing w:after="0" w:line="326" w:lineRule="auto"/>
        <w:ind w:right="0" w:firstLine="0"/>
      </w:pPr>
      <w:r>
        <w:t xml:space="preserve">školení </w:t>
      </w:r>
    </w:p>
    <w:p w:rsidR="00EA0717" w:rsidRDefault="001D130E" w:rsidP="00EA0717">
      <w:pPr>
        <w:spacing w:after="0" w:line="326" w:lineRule="auto"/>
        <w:ind w:left="360" w:right="0" w:firstLine="0"/>
      </w:pPr>
      <w:r>
        <w:rPr>
          <w:rFonts w:ascii="Calibri" w:eastAsia="Calibri" w:hAnsi="Calibri" w:cs="Calibri"/>
        </w:rPr>
        <w:t>-</w:t>
      </w:r>
      <w:r>
        <w:rPr>
          <w:rFonts w:ascii="Arial" w:eastAsia="Arial" w:hAnsi="Arial" w:cs="Arial"/>
        </w:rPr>
        <w:t xml:space="preserve"> </w:t>
      </w:r>
      <w:r w:rsidR="00EA0717">
        <w:rPr>
          <w:rFonts w:ascii="Arial" w:eastAsia="Arial" w:hAnsi="Arial" w:cs="Arial"/>
        </w:rPr>
        <w:tab/>
      </w:r>
      <w:r>
        <w:t xml:space="preserve">zaměstnavatelé </w:t>
      </w:r>
    </w:p>
    <w:p w:rsidR="00EA0717" w:rsidRDefault="00EA0717" w:rsidP="00EA0717">
      <w:pPr>
        <w:spacing w:after="0" w:line="326" w:lineRule="auto"/>
        <w:ind w:left="360" w:right="0" w:firstLine="0"/>
      </w:pPr>
    </w:p>
    <w:p w:rsidR="00972FD2" w:rsidRDefault="001D130E" w:rsidP="00EA0717">
      <w:pPr>
        <w:spacing w:after="0" w:line="326" w:lineRule="auto"/>
        <w:ind w:left="360" w:right="0" w:firstLine="0"/>
      </w:pPr>
      <w:r>
        <w:lastRenderedPageBreak/>
        <w:t xml:space="preserve">Samotná registrace k jednotlivým programům probíhá v rámci datové oblasti „Registrace k programům“ a to na záložce „Přehled programů“: </w:t>
      </w:r>
    </w:p>
    <w:p w:rsidR="00972FD2" w:rsidRDefault="001D130E">
      <w:pPr>
        <w:spacing w:after="218" w:line="259" w:lineRule="auto"/>
        <w:ind w:left="-10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6923" cy="3656899"/>
                <wp:effectExtent l="0" t="0" r="0" b="0"/>
                <wp:docPr id="3048" name="Group 3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923" cy="3656899"/>
                          <a:chOff x="0" y="0"/>
                          <a:chExt cx="5856923" cy="3656899"/>
                        </a:xfrm>
                      </wpg:grpSpPr>
                      <wps:wsp>
                        <wps:cNvPr id="269" name="Rectangle 269"/>
                        <wps:cNvSpPr/>
                        <wps:spPr>
                          <a:xfrm>
                            <a:off x="5825236" y="351409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2FD2" w:rsidRDefault="001D130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4135" y="0"/>
                            <a:ext cx="5760466" cy="361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Shape 295"/>
                        <wps:cNvSpPr/>
                        <wps:spPr>
                          <a:xfrm>
                            <a:off x="0" y="1633855"/>
                            <a:ext cx="99568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680" h="163195">
                                <a:moveTo>
                                  <a:pt x="0" y="81534"/>
                                </a:moveTo>
                                <a:cubicBezTo>
                                  <a:pt x="0" y="36449"/>
                                  <a:pt x="222885" y="0"/>
                                  <a:pt x="497840" y="0"/>
                                </a:cubicBezTo>
                                <a:cubicBezTo>
                                  <a:pt x="772795" y="0"/>
                                  <a:pt x="995680" y="36449"/>
                                  <a:pt x="995680" y="81534"/>
                                </a:cubicBezTo>
                                <a:cubicBezTo>
                                  <a:pt x="995680" y="126619"/>
                                  <a:pt x="772795" y="163195"/>
                                  <a:pt x="497840" y="163195"/>
                                </a:cubicBezTo>
                                <a:cubicBezTo>
                                  <a:pt x="222885" y="163195"/>
                                  <a:pt x="0" y="126619"/>
                                  <a:pt x="0" y="8153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124585" y="1407795"/>
                            <a:ext cx="80518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0" h="463550">
                                <a:moveTo>
                                  <a:pt x="0" y="231775"/>
                                </a:moveTo>
                                <a:cubicBezTo>
                                  <a:pt x="0" y="103759"/>
                                  <a:pt x="180213" y="0"/>
                                  <a:pt x="402590" y="0"/>
                                </a:cubicBezTo>
                                <a:cubicBezTo>
                                  <a:pt x="624967" y="0"/>
                                  <a:pt x="805180" y="103759"/>
                                  <a:pt x="805180" y="231775"/>
                                </a:cubicBezTo>
                                <a:cubicBezTo>
                                  <a:pt x="805180" y="359791"/>
                                  <a:pt x="624967" y="463550"/>
                                  <a:pt x="402590" y="463550"/>
                                </a:cubicBezTo>
                                <a:cubicBezTo>
                                  <a:pt x="180213" y="463550"/>
                                  <a:pt x="0" y="359791"/>
                                  <a:pt x="0" y="2317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8" o:spid="_x0000_s1097" style="width:461.2pt;height:287.95pt;mso-position-horizontal-relative:char;mso-position-vertical-relative:line" coordsize="58569,365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1ov/IHtP8Argn/AKCK6Wua0X/k&#10;D2n/AFwT/wBBFbUd2RMs1ieOv+Qbb/8AX0v/AKC1bdYnjr/kG2//AF9L/wCgtXVH4kZy2KXhX/kZ&#10;pP8Ar2b/ANCWuorl/Cv/ACM0n/Xs3/oS11FOp8Qo7BRRRUFBRRRQAUUUUAFFFFABRRRQAUUUUAFF&#10;FFABRRRQAUUUUAFFFFABRRRQAUUUUAFFFFABRRRQAUUUUAFXPC//ACCP+28//o16p1c8L/8AII/7&#10;bz/+jXrGtsio7mhRRRXO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1ov/IHtP8A&#10;rgn/AKCK6Wua0X/kD2n/AFwT/wBBFbUd2RMs1ieOv+Qbb/8AX0v/AKC1bdYnjr/kG2//AF9L/wCg&#10;tXVH4kZy2KXhX/kZpP8Ar2b/ANCWuorl/Cv/ACM0n/Xs3/oS11FOp8Qo7BRRRUFBRRRQAUUUUAFF&#10;FFABRRRQAUUUUAFFFFABRRRQAUUUUAFFFFABRRRQAUUUUAFFFFABRRRQAUUUUAFXPC//ACCP+28/&#10;/o16p1c8L/8AII/7bz/+jXrGtsio7mhRRRXO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">
                <v:rect id="Rectangle 269" o:spid="_x0000_s1098" style="position:absolute;left:58252;top:3514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972FD2" w:rsidRDefault="001D130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4" o:spid="_x0000_s1099" type="#_x0000_t75" style="position:absolute;left:641;width:57605;height:36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TVzDGAAAA3AAAAA8AAABkcnMvZG93bnJldi54bWxEj9FqwkAURN8L/sNyC30pdaOVUlNXEa3o&#10;k5DUD7jNXpPQ7N24u43Rr+8WBB+HmTnDzBa9aURHzteWFYyGCQjiwuqaSwWHr83LOwgfkDU2lknB&#10;hTws5oOHGabanjmjLg+liBD2KSqoQmhTKX1RkUE/tC1x9I7WGQxRulJqh+cIN40cJ8mbNFhzXKiw&#10;pVVFxU/+axS4bXd6Xe+fs+V3fTXZ536kt8eNUk+P/fIDRKA+3MO39k4rGE8n8H8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NXMMYAAADcAAAADwAAAAAAAAAAAAAA&#10;AACfAgAAZHJzL2Rvd25yZXYueG1sUEsFBgAAAAAEAAQA9wAAAJIDAAAAAA==&#10;">
                  <v:imagedata r:id="rId22" o:title=""/>
                </v:shape>
                <v:shape id="Shape 295" o:spid="_x0000_s1100" style="position:absolute;top:16338;width:9956;height:1632;visibility:visible;mso-wrap-style:square;v-text-anchor:top" coordsize="99568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JU8IA&#10;AADcAAAADwAAAGRycy9kb3ducmV2LnhtbESPQYvCMBSE74L/ITzBi2iqoKzVKCIuetX2sN4ezbMt&#10;Ni+lyWr11xtB8DjMzDfMct2aStyocaVlBeNRBII4s7rkXEGa/A5/QDiPrLGyTAoe5GC96naWGGt7&#10;5yPdTj4XAcIuRgWF93UspcsKMuhGtiYO3sU2Bn2QTS51g/cAN5WcRNFMGiw5LBRY07ag7Hr6NwoO&#10;Zuouj+jvnCa8P/Julwyy9qlUv9duFiA8tf4b/rQPWsFkPoX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UlTwgAAANwAAAAPAAAAAAAAAAAAAAAAAJgCAABkcnMvZG93&#10;bnJldi54bWxQSwUGAAAAAAQABAD1AAAAhwMAAAAA&#10;" path="m,81534c,36449,222885,,497840,,772795,,995680,36449,995680,81534v,45085,-222885,81661,-497840,81661c222885,163195,,126619,,81534xe" filled="f" strokecolor="red" strokeweight="3pt">
                  <v:stroke miterlimit="83231f" joinstyle="miter"/>
                  <v:path arrowok="t" textboxrect="0,0,995680,163195"/>
                </v:shape>
                <v:shape id="Shape 296" o:spid="_x0000_s1101" style="position:absolute;left:11245;top:14077;width:8052;height:4636;visibility:visible;mso-wrap-style:square;v-text-anchor:top" coordsize="805180,46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IX8UA&#10;AADcAAAADwAAAGRycy9kb3ducmV2LnhtbESPT4vCMBTE7wt+h/AEL4umK0vRahQRFwUP4h/w+mie&#10;bbF5qU1q67ffCAt7HGbmN8x82ZlSPKl2hWUFX6MIBHFqdcGZgsv5ZzgB4TyyxtIyKXiRg+Wi9zHH&#10;RNuWj/Q8+UwECLsEFeTeV4mULs3JoBvZijh4N1sb9EHWmdQ1tgFuSjmOolgaLDgs5FjROqf0fmqM&#10;AhvvNq/vR7s313O6+ZTNoem2B6UG/W41A+Gp8//hv/ZOKxhPY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AhfxQAAANwAAAAPAAAAAAAAAAAAAAAAAJgCAABkcnMv&#10;ZG93bnJldi54bWxQSwUGAAAAAAQABAD1AAAAigMAAAAA&#10;" path="m,231775c,103759,180213,,402590,,624967,,805180,103759,805180,231775v,128016,-180213,231775,-402590,231775c180213,463550,,359791,,231775xe" filled="f" strokecolor="red" strokeweight="3pt">
                  <v:stroke miterlimit="83231f" joinstyle="miter"/>
                  <v:path arrowok="t" textboxrect="0,0,805180,463550"/>
                </v:shape>
                <w10:anchorlock/>
              </v:group>
            </w:pict>
          </mc:Fallback>
        </mc:AlternateContent>
      </w:r>
    </w:p>
    <w:p w:rsidR="00972FD2" w:rsidRDefault="001D130E" w:rsidP="00EA0717">
      <w:pPr>
        <w:spacing w:after="88"/>
        <w:ind w:left="-5" w:right="0"/>
      </w:pPr>
      <w:r>
        <w:t>Uživatel</w:t>
      </w:r>
      <w:r w:rsidR="00C868D8">
        <w:t>/</w:t>
      </w:r>
      <w:proofErr w:type="spellStart"/>
      <w:r w:rsidR="00C868D8">
        <w:t>ka</w:t>
      </w:r>
      <w:proofErr w:type="spellEnd"/>
      <w:r>
        <w:t xml:space="preserve"> vytvoří nový záznam OP stisknutím tlačítka Nový záznam. Pro jeho naplnění je nutné v záložce </w:t>
      </w:r>
    </w:p>
    <w:p w:rsidR="00972FD2" w:rsidRDefault="001D130E" w:rsidP="00EA0717">
      <w:pPr>
        <w:spacing w:after="149" w:line="298" w:lineRule="auto"/>
        <w:ind w:left="0" w:right="0" w:firstLine="0"/>
      </w:pPr>
      <w:r>
        <w:t>„Název CZ“ vybrat záznam z číselníku „</w:t>
      </w:r>
      <w:r>
        <w:rPr>
          <w:b/>
          <w:u w:val="single" w:color="000000"/>
        </w:rPr>
        <w:t>Operační program Podnikání a inovace pro</w:t>
      </w:r>
      <w:r w:rsidR="00EA0717">
        <w:rPr>
          <w:b/>
        </w:rPr>
        <w:t> </w:t>
      </w:r>
      <w:r>
        <w:rPr>
          <w:b/>
          <w:u w:val="single" w:color="000000"/>
        </w:rPr>
        <w:t>konkurenceschopnost</w:t>
      </w:r>
      <w:r>
        <w:rPr>
          <w:u w:val="single" w:color="000000"/>
        </w:rPr>
        <w:t>“</w:t>
      </w:r>
      <w:r>
        <w:t xml:space="preserve">. </w:t>
      </w:r>
    </w:p>
    <w:p w:rsidR="00972FD2" w:rsidRDefault="001D130E">
      <w:pPr>
        <w:spacing w:after="203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201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line="330" w:lineRule="auto"/>
        <w:ind w:left="-5" w:right="0"/>
      </w:pPr>
      <w:r>
        <w:lastRenderedPageBreak/>
        <w:t>V číselníku OP jsou uživateli</w:t>
      </w:r>
      <w:r w:rsidR="00C868D8">
        <w:t>/</w:t>
      </w:r>
      <w:proofErr w:type="spellStart"/>
      <w:r w:rsidR="00C868D8">
        <w:t>ce</w:t>
      </w:r>
      <w:proofErr w:type="spellEnd"/>
      <w:r>
        <w:t xml:space="preserve"> zobrazeny pouze ty záznamy OP, u</w:t>
      </w:r>
      <w:r w:rsidR="00C868D8">
        <w:t xml:space="preserve"> nichž došlo k omezení doby pro </w:t>
      </w:r>
      <w:r>
        <w:t>registraci externích hodnotitelů</w:t>
      </w:r>
      <w:r w:rsidR="00C868D8">
        <w:t>/</w:t>
      </w:r>
      <w:proofErr w:type="spellStart"/>
      <w:r w:rsidR="00C868D8">
        <w:t>ek</w:t>
      </w:r>
      <w:proofErr w:type="spellEnd"/>
      <w:r>
        <w:t xml:space="preserve">. </w:t>
      </w:r>
    </w:p>
    <w:p w:rsidR="00972FD2" w:rsidRDefault="001D130E">
      <w:pPr>
        <w:spacing w:after="182" w:line="259" w:lineRule="auto"/>
        <w:ind w:left="0" w:right="2788" w:firstLine="0"/>
        <w:jc w:val="center"/>
      </w:pPr>
      <w:r>
        <w:rPr>
          <w:noProof/>
        </w:rPr>
        <w:drawing>
          <wp:inline distT="0" distB="0" distL="0" distR="0">
            <wp:extent cx="5759704" cy="2025015"/>
            <wp:effectExtent l="0" t="0" r="0" b="0"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704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201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256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182"/>
        <w:ind w:left="-5" w:right="0"/>
      </w:pPr>
      <w:r>
        <w:t>Po výběru programu z číselníku je třeba</w:t>
      </w:r>
      <w:r w:rsidR="00E55112">
        <w:t xml:space="preserve"> kliknout na tlačítko „</w:t>
      </w:r>
      <w:r w:rsidR="00BC0508">
        <w:t>Uložit“</w:t>
      </w:r>
      <w:r>
        <w:t>, zatím neklikat na tlačítko „Registrovat žádost hodnotitele</w:t>
      </w:r>
      <w:r w:rsidR="00C868D8">
        <w:t>/</w:t>
      </w:r>
      <w:proofErr w:type="spellStart"/>
      <w:r w:rsidR="00C868D8">
        <w:t>ky</w:t>
      </w:r>
      <w:proofErr w:type="spellEnd"/>
      <w:r>
        <w:t xml:space="preserve">“. </w:t>
      </w:r>
    </w:p>
    <w:p w:rsidR="00972FD2" w:rsidRDefault="001D130E">
      <w:pPr>
        <w:spacing w:after="201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203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201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203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201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203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256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104"/>
        <w:ind w:left="-5" w:right="0"/>
      </w:pPr>
      <w:r>
        <w:lastRenderedPageBreak/>
        <w:t xml:space="preserve">Po označení záznamu a jeho uložení se tento propíše do příslušných polí záložky: </w:t>
      </w:r>
    </w:p>
    <w:p w:rsidR="00972FD2" w:rsidRDefault="001D130E">
      <w:pPr>
        <w:spacing w:after="182" w:line="259" w:lineRule="auto"/>
        <w:ind w:left="0" w:right="2788" w:firstLine="0"/>
        <w:jc w:val="center"/>
      </w:pPr>
      <w:r>
        <w:rPr>
          <w:noProof/>
        </w:rPr>
        <w:drawing>
          <wp:inline distT="0" distB="0" distL="0" distR="0">
            <wp:extent cx="5759958" cy="4003675"/>
            <wp:effectExtent l="0" t="0" r="0" b="0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162" w:line="331" w:lineRule="auto"/>
        <w:ind w:left="-5" w:right="0"/>
      </w:pPr>
      <w:r>
        <w:t>Registrace hodnotitele</w:t>
      </w:r>
      <w:r w:rsidR="005A6AD7">
        <w:t>/</w:t>
      </w:r>
      <w:proofErr w:type="spellStart"/>
      <w:r w:rsidR="005A6AD7">
        <w:t>ky</w:t>
      </w:r>
      <w:proofErr w:type="spellEnd"/>
      <w:r>
        <w:t xml:space="preserve"> proběhne stiskem tlačítka Registrovat žádost hodnotitele</w:t>
      </w:r>
      <w:r w:rsidR="005A6AD7">
        <w:t>/</w:t>
      </w:r>
      <w:proofErr w:type="spellStart"/>
      <w:r w:rsidR="005A6AD7">
        <w:t>ky</w:t>
      </w:r>
      <w:proofErr w:type="spellEnd"/>
      <w:r>
        <w:t>. Před samotnou registrací proběhne kontrola upozorňující uživatele</w:t>
      </w:r>
      <w:r w:rsidR="005A6AD7">
        <w:t>/</w:t>
      </w:r>
      <w:proofErr w:type="spellStart"/>
      <w:r w:rsidR="005A6AD7">
        <w:t>ky</w:t>
      </w:r>
      <w:proofErr w:type="spellEnd"/>
      <w:r>
        <w:t xml:space="preserve"> na nutnost vyplnění vybraných polí: </w:t>
      </w:r>
    </w:p>
    <w:p w:rsidR="00972FD2" w:rsidRDefault="001D130E">
      <w:pPr>
        <w:numPr>
          <w:ilvl w:val="0"/>
          <w:numId w:val="2"/>
        </w:numPr>
        <w:ind w:right="0" w:hanging="360"/>
      </w:pPr>
      <w:r>
        <w:rPr>
          <w:b/>
        </w:rPr>
        <w:t xml:space="preserve">záložka dokumenty </w:t>
      </w:r>
      <w:r>
        <w:t xml:space="preserve">slouží k vložení profesionálního životopisu </w:t>
      </w:r>
    </w:p>
    <w:p w:rsidR="009264A9" w:rsidRDefault="009264A9" w:rsidP="009264A9">
      <w:pPr>
        <w:ind w:right="0"/>
      </w:pPr>
    </w:p>
    <w:p w:rsidR="009264A9" w:rsidRDefault="009264A9" w:rsidP="009264A9">
      <w:pPr>
        <w:ind w:right="0"/>
      </w:pPr>
    </w:p>
    <w:p w:rsidR="009264A9" w:rsidRDefault="009264A9" w:rsidP="009264A9">
      <w:pPr>
        <w:ind w:right="0"/>
      </w:pPr>
    </w:p>
    <w:p w:rsidR="00972FD2" w:rsidRDefault="001D130E" w:rsidP="000D0A4E">
      <w:pPr>
        <w:numPr>
          <w:ilvl w:val="0"/>
          <w:numId w:val="2"/>
        </w:numPr>
        <w:spacing w:after="34"/>
        <w:ind w:right="0" w:hanging="360"/>
      </w:pPr>
      <w:r>
        <w:rPr>
          <w:b/>
        </w:rPr>
        <w:lastRenderedPageBreak/>
        <w:t>záložka odbornosti hodnotitele</w:t>
      </w:r>
      <w:r w:rsidR="00AD2599">
        <w:rPr>
          <w:b/>
        </w:rPr>
        <w:t>/</w:t>
      </w:r>
      <w:proofErr w:type="spellStart"/>
      <w:r w:rsidR="00AD2599">
        <w:rPr>
          <w:b/>
        </w:rPr>
        <w:t>ky</w:t>
      </w:r>
      <w:proofErr w:type="spellEnd"/>
      <w:r>
        <w:t>: uživatel</w:t>
      </w:r>
      <w:r w:rsidR="00AD2599">
        <w:t>/</w:t>
      </w:r>
      <w:proofErr w:type="spellStart"/>
      <w:r w:rsidR="00AD2599">
        <w:t>ka</w:t>
      </w:r>
      <w:proofErr w:type="spellEnd"/>
      <w:r>
        <w:t xml:space="preserve"> vybere záložku odborn</w:t>
      </w:r>
      <w:r w:rsidR="000D0A4E">
        <w:t>ost</w:t>
      </w:r>
      <w:r w:rsidR="00EB4F14">
        <w:t>i, klikne na „</w:t>
      </w:r>
      <w:r w:rsidR="00281A50">
        <w:t>Nový záznam“ a </w:t>
      </w:r>
      <w:r w:rsidR="00B11D5D">
        <w:t>z </w:t>
      </w:r>
      <w:r w:rsidR="000D0A4E">
        <w:t>čís</w:t>
      </w:r>
      <w:r>
        <w:t>e</w:t>
      </w:r>
      <w:r w:rsidR="000D0A4E">
        <w:t>l</w:t>
      </w:r>
      <w:r>
        <w:t xml:space="preserve">níku vybere své odbornosti. Pro rychlejší zobrazení odborností lze použít filtr </w:t>
      </w:r>
      <w:r w:rsidR="00AD2599">
        <w:t>dle </w:t>
      </w:r>
      <w:r w:rsidR="00F15074">
        <w:t>kódu (MPO), názvu CZ (PO2/PO3/PO4</w:t>
      </w:r>
      <w:r w:rsidR="000D0A4E" w:rsidRPr="000D0A4E">
        <w:t>)</w:t>
      </w:r>
      <w:r>
        <w:t>.</w:t>
      </w:r>
      <w:r>
        <w:rPr>
          <w:rFonts w:ascii="Calibri" w:eastAsia="Calibri" w:hAnsi="Calibri" w:cs="Calibri"/>
          <w:vertAlign w:val="subscript"/>
        </w:rPr>
        <w:t xml:space="preserve"> </w:t>
      </w:r>
    </w:p>
    <w:p w:rsidR="00972FD2" w:rsidRDefault="001D130E">
      <w:pPr>
        <w:spacing w:after="0" w:line="259" w:lineRule="auto"/>
        <w:ind w:left="72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81" w:line="259" w:lineRule="auto"/>
        <w:ind w:left="0" w:right="2505" w:firstLine="0"/>
        <w:jc w:val="center"/>
      </w:pPr>
      <w:r>
        <w:rPr>
          <w:noProof/>
        </w:rPr>
        <w:drawing>
          <wp:inline distT="0" distB="0" distL="0" distR="0">
            <wp:extent cx="5760466" cy="3152140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466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numPr>
          <w:ilvl w:val="0"/>
          <w:numId w:val="2"/>
        </w:numPr>
        <w:spacing w:after="100"/>
        <w:ind w:right="0" w:hanging="360"/>
      </w:pPr>
      <w:r>
        <w:t xml:space="preserve">příklad vyplnění údajů kompetencí k regionům: </w:t>
      </w:r>
    </w:p>
    <w:p w:rsidR="00972FD2" w:rsidRDefault="001D130E">
      <w:pPr>
        <w:spacing w:after="0" w:line="259" w:lineRule="auto"/>
        <w:ind w:left="0" w:right="4204" w:firstLine="0"/>
        <w:jc w:val="center"/>
      </w:pPr>
      <w:r>
        <w:rPr>
          <w:noProof/>
        </w:rPr>
        <w:drawing>
          <wp:inline distT="0" distB="0" distL="0" distR="0">
            <wp:extent cx="4860671" cy="1323340"/>
            <wp:effectExtent l="0" t="0" r="0" b="0"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0671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299" w:line="259" w:lineRule="auto"/>
        <w:ind w:left="14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C1213" w:rsidRDefault="004C1213">
      <w:pPr>
        <w:spacing w:after="103"/>
        <w:ind w:left="-5" w:right="0"/>
      </w:pPr>
    </w:p>
    <w:p w:rsidR="00972FD2" w:rsidRDefault="001D130E">
      <w:pPr>
        <w:spacing w:after="103"/>
        <w:ind w:left="-5" w:right="0"/>
      </w:pPr>
      <w:r>
        <w:lastRenderedPageBreak/>
        <w:t>Registrace hodnotitele</w:t>
      </w:r>
      <w:r w:rsidR="00AD2599">
        <w:t>/</w:t>
      </w:r>
      <w:proofErr w:type="spellStart"/>
      <w:r w:rsidR="00AD2599">
        <w:t>ky</w:t>
      </w:r>
      <w:proofErr w:type="spellEnd"/>
      <w:r>
        <w:t xml:space="preserve"> pro program je stvrzena certifikovaným elektronickým podpisem: </w:t>
      </w:r>
    </w:p>
    <w:p w:rsidR="00972FD2" w:rsidRDefault="001D130E">
      <w:pPr>
        <w:spacing w:after="185" w:line="259" w:lineRule="auto"/>
        <w:ind w:left="0" w:right="4120" w:firstLine="0"/>
        <w:jc w:val="center"/>
      </w:pPr>
      <w:r>
        <w:rPr>
          <w:noProof/>
        </w:rPr>
        <w:drawing>
          <wp:inline distT="0" distB="0" distL="0" distR="0">
            <wp:extent cx="4914900" cy="4457701"/>
            <wp:effectExtent l="0" t="0" r="0" b="0"/>
            <wp:docPr id="420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5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201" w:line="259" w:lineRule="auto"/>
        <w:ind w:left="0" w:right="0" w:firstLine="0"/>
        <w:jc w:val="left"/>
      </w:pPr>
      <w:r>
        <w:t xml:space="preserve"> </w:t>
      </w:r>
    </w:p>
    <w:p w:rsidR="00972FD2" w:rsidRDefault="001D13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D130E" w:rsidRDefault="001D130E">
      <w:pPr>
        <w:spacing w:after="134"/>
        <w:ind w:left="-5" w:right="0"/>
      </w:pPr>
    </w:p>
    <w:p w:rsidR="001D130E" w:rsidRDefault="001D130E">
      <w:pPr>
        <w:spacing w:after="134"/>
        <w:ind w:left="-5" w:right="0"/>
      </w:pPr>
    </w:p>
    <w:p w:rsidR="001D130E" w:rsidRDefault="001D130E">
      <w:pPr>
        <w:spacing w:after="134"/>
        <w:ind w:left="-5" w:right="0"/>
      </w:pPr>
    </w:p>
    <w:p w:rsidR="00972FD2" w:rsidRDefault="001D130E">
      <w:pPr>
        <w:spacing w:after="134"/>
        <w:ind w:left="-5" w:right="0"/>
      </w:pPr>
      <w:r>
        <w:lastRenderedPageBreak/>
        <w:t>Po podání žádosti o registraci hodnotitele</w:t>
      </w:r>
      <w:r w:rsidR="00B8594B">
        <w:t>/</w:t>
      </w:r>
      <w:proofErr w:type="spellStart"/>
      <w:r w:rsidR="00B8594B">
        <w:t>ky</w:t>
      </w:r>
      <w:proofErr w:type="spellEnd"/>
      <w:r>
        <w:t xml:space="preserve"> na program se uživateli</w:t>
      </w:r>
      <w:r w:rsidR="00B8594B">
        <w:t>/</w:t>
      </w:r>
      <w:proofErr w:type="spellStart"/>
      <w:r w:rsidR="00B8594B">
        <w:t>ce</w:t>
      </w:r>
      <w:proofErr w:type="spellEnd"/>
      <w:r>
        <w:t xml:space="preserve"> ISKP14+ a pokud je vše v pořádku, stav registrace se změní ze stavu „Čekající na podání“ na „Čekající na schválení“ – registrace je podána, je uzamčena vůči dalším změnám ze strany externího hodnotitele</w:t>
      </w:r>
      <w:r w:rsidR="00B8594B">
        <w:t>/</w:t>
      </w:r>
      <w:proofErr w:type="spellStart"/>
      <w:r w:rsidR="00B8594B">
        <w:t>ky</w:t>
      </w:r>
      <w:proofErr w:type="spellEnd"/>
      <w:r>
        <w:t>. Pokud při finalizační kontrole systém zjistí nesrovnalost, stav registrace zůstává ve stavu „Čekající na podání“, uživatel</w:t>
      </w:r>
      <w:r w:rsidR="00B8594B">
        <w:t>/</w:t>
      </w:r>
      <w:proofErr w:type="spellStart"/>
      <w:r w:rsidR="00B8594B">
        <w:t>ka</w:t>
      </w:r>
      <w:proofErr w:type="spellEnd"/>
      <w:r w:rsidR="00B8594B">
        <w:t xml:space="preserve"> je informován</w:t>
      </w:r>
      <w:r w:rsidR="002615AA">
        <w:t>/a</w:t>
      </w:r>
      <w:r w:rsidR="00B8594B">
        <w:t xml:space="preserve"> o </w:t>
      </w:r>
      <w:r>
        <w:t>neúspěchu podání a je vyzván</w:t>
      </w:r>
      <w:r w:rsidR="00B8594B">
        <w:t>/a</w:t>
      </w:r>
      <w:r>
        <w:t>, aby doplnil</w:t>
      </w:r>
      <w:r w:rsidR="00B8594B">
        <w:t>/a</w:t>
      </w:r>
      <w:r>
        <w:t xml:space="preserve"> chybějící data.</w:t>
      </w: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15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spacing w:after="236" w:line="259" w:lineRule="auto"/>
        <w:ind w:left="0" w:right="2788" w:firstLine="0"/>
        <w:jc w:val="center"/>
      </w:pPr>
      <w:r>
        <w:rPr>
          <w:noProof/>
        </w:rPr>
        <w:drawing>
          <wp:inline distT="0" distB="0" distL="0" distR="0">
            <wp:extent cx="5760212" cy="3888105"/>
            <wp:effectExtent l="0" t="0" r="0" b="0"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212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972FD2" w:rsidRDefault="001D130E">
      <w:pPr>
        <w:ind w:left="-5" w:right="0"/>
      </w:pPr>
      <w:r>
        <w:t xml:space="preserve">Podaná žádost je dále administrovaná v portálu CSSF 14+. </w:t>
      </w:r>
    </w:p>
    <w:sectPr w:rsidR="00972FD2">
      <w:pgSz w:w="16838" w:h="11906" w:orient="landscape"/>
      <w:pgMar w:top="1135" w:right="2375" w:bottom="374" w:left="255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F1D71"/>
    <w:multiLevelType w:val="hybridMultilevel"/>
    <w:tmpl w:val="6866A8BE"/>
    <w:lvl w:ilvl="0" w:tplc="1B90D862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D214C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689F6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989D1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CC815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A2886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063CD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EC548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8420D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5A2E96"/>
    <w:multiLevelType w:val="hybridMultilevel"/>
    <w:tmpl w:val="D3D8805E"/>
    <w:lvl w:ilvl="0" w:tplc="05C24606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B4425A">
      <w:start w:val="1"/>
      <w:numFmt w:val="bullet"/>
      <w:lvlText w:val="o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AC7BD6">
      <w:start w:val="1"/>
      <w:numFmt w:val="bullet"/>
      <w:lvlText w:val="▪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02293C">
      <w:start w:val="1"/>
      <w:numFmt w:val="bullet"/>
      <w:lvlText w:val="•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9C2FDA">
      <w:start w:val="1"/>
      <w:numFmt w:val="bullet"/>
      <w:lvlText w:val="o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66188A">
      <w:start w:val="1"/>
      <w:numFmt w:val="bullet"/>
      <w:lvlText w:val="▪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B45ECC">
      <w:start w:val="1"/>
      <w:numFmt w:val="bullet"/>
      <w:lvlText w:val="•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6C9C5C">
      <w:start w:val="1"/>
      <w:numFmt w:val="bullet"/>
      <w:lvlText w:val="o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34DAC2">
      <w:start w:val="1"/>
      <w:numFmt w:val="bullet"/>
      <w:lvlText w:val="▪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FD2"/>
    <w:rsid w:val="00081A92"/>
    <w:rsid w:val="00097D69"/>
    <w:rsid w:val="000D0A4E"/>
    <w:rsid w:val="001D130E"/>
    <w:rsid w:val="00205C81"/>
    <w:rsid w:val="002615AA"/>
    <w:rsid w:val="00281A50"/>
    <w:rsid w:val="00443BB2"/>
    <w:rsid w:val="004C1213"/>
    <w:rsid w:val="00556492"/>
    <w:rsid w:val="005A6AD7"/>
    <w:rsid w:val="00752F92"/>
    <w:rsid w:val="007B01D2"/>
    <w:rsid w:val="008405E5"/>
    <w:rsid w:val="009264A9"/>
    <w:rsid w:val="00933575"/>
    <w:rsid w:val="00972FD2"/>
    <w:rsid w:val="00980F9A"/>
    <w:rsid w:val="00AD2599"/>
    <w:rsid w:val="00AE4ADA"/>
    <w:rsid w:val="00B11D5D"/>
    <w:rsid w:val="00B8594B"/>
    <w:rsid w:val="00BB435A"/>
    <w:rsid w:val="00BC0508"/>
    <w:rsid w:val="00BD3125"/>
    <w:rsid w:val="00C1194D"/>
    <w:rsid w:val="00C868D8"/>
    <w:rsid w:val="00CE3370"/>
    <w:rsid w:val="00E23FAF"/>
    <w:rsid w:val="00E55112"/>
    <w:rsid w:val="00EA0717"/>
    <w:rsid w:val="00EB4F14"/>
    <w:rsid w:val="00F15074"/>
    <w:rsid w:val="00FE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0E89B1-CACA-4294-ACDE-8798A016C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" w:line="269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0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F9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2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hyperlink" Target="https://mseu.mssf.cz/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seu.mssf.cz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g"/><Relationship Id="rId5" Type="http://schemas.openxmlformats.org/officeDocument/2006/relationships/hyperlink" Target="https://mseu.mssf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2" Type="http://schemas.openxmlformats.org/officeDocument/2006/relationships/image" Target="media/image15.jpeg"/><Relationship Id="rId27" Type="http://schemas.openxmlformats.org/officeDocument/2006/relationships/image" Target="media/image1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4E60FAC</Template>
  <TotalTime>55</TotalTime>
  <Pages>13</Pages>
  <Words>622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Normal MPO B&amp;W</vt:lpstr>
    </vt:vector>
  </TitlesOfParts>
  <Company>Ministerstvo průmyslu a obchodu</Company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MPO B&amp;W</dc:title>
  <dc:subject>Prázdná šablona obsahující styly v černobílém provedení</dc:subject>
  <dc:creator>PJ</dc:creator>
  <cp:keywords/>
  <cp:lastModifiedBy>Janová Pavlína</cp:lastModifiedBy>
  <cp:revision>42</cp:revision>
  <cp:lastPrinted>2020-02-27T12:39:00Z</cp:lastPrinted>
  <dcterms:created xsi:type="dcterms:W3CDTF">2020-02-26T16:05:00Z</dcterms:created>
  <dcterms:modified xsi:type="dcterms:W3CDTF">2020-02-27T13:22:00Z</dcterms:modified>
</cp:coreProperties>
</file>