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248" w:rsidRDefault="00C35248" w:rsidP="00C35248">
      <w:pPr>
        <w:pStyle w:val="Default"/>
        <w:jc w:val="center"/>
      </w:pPr>
      <w:bookmarkStart w:id="0" w:name="_GoBack"/>
      <w:bookmarkEnd w:id="0"/>
      <w:r w:rsidRPr="00901CDC">
        <w:rPr>
          <w:noProof/>
          <w:lang w:eastAsia="cs-CZ"/>
        </w:rPr>
        <mc:AlternateContent>
          <mc:Choice Requires="wpg">
            <w:drawing>
              <wp:anchor distT="0" distB="0" distL="114300" distR="114300" simplePos="0" relativeHeight="251909120" behindDoc="0" locked="0" layoutInCell="1" allowOverlap="1" wp14:anchorId="286325F1" wp14:editId="7EB35D99">
                <wp:simplePos x="0" y="0"/>
                <wp:positionH relativeFrom="column">
                  <wp:posOffset>-912674</wp:posOffset>
                </wp:positionH>
                <wp:positionV relativeFrom="paragraph">
                  <wp:posOffset>-925553</wp:posOffset>
                </wp:positionV>
                <wp:extent cx="7664235" cy="11629077"/>
                <wp:effectExtent l="0" t="0" r="0" b="0"/>
                <wp:wrapNone/>
                <wp:docPr id="68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64235" cy="11629077"/>
                          <a:chOff x="811" y="390"/>
                          <a:chExt cx="11239" cy="17057"/>
                        </a:xfrm>
                      </wpg:grpSpPr>
                      <wps:wsp>
                        <wps:cNvPr id="683" name="Rectangle 12"/>
                        <wps:cNvSpPr>
                          <a:spLocks noChangeArrowheads="1"/>
                        </wps:cNvSpPr>
                        <wps:spPr bwMode="auto">
                          <a:xfrm>
                            <a:off x="2328" y="600"/>
                            <a:ext cx="6094" cy="168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Rectangle 13"/>
                        <wps:cNvSpPr>
                          <a:spLocks noChangeArrowheads="1"/>
                        </wps:cNvSpPr>
                        <wps:spPr bwMode="auto">
                          <a:xfrm>
                            <a:off x="5956" y="390"/>
                            <a:ext cx="6094" cy="16455"/>
                          </a:xfrm>
                          <a:prstGeom prst="rect">
                            <a:avLst/>
                          </a:prstGeom>
                          <a:gradFill rotWithShape="1">
                            <a:gsLst>
                              <a:gs pos="0">
                                <a:srgbClr val="1667B7"/>
                              </a:gs>
                              <a:gs pos="100000">
                                <a:srgbClr val="8DD4E0"/>
                              </a:gs>
                            </a:gsLst>
                            <a:lin ang="270000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685" name="Group 14"/>
                        <wpg:cNvGrpSpPr>
                          <a:grpSpLocks noChangeAspect="1"/>
                        </wpg:cNvGrpSpPr>
                        <wpg:grpSpPr bwMode="auto">
                          <a:xfrm>
                            <a:off x="5319" y="11906"/>
                            <a:ext cx="5852" cy="3126"/>
                            <a:chOff x="1418" y="1425"/>
                            <a:chExt cx="13940" cy="7740"/>
                          </a:xfrm>
                        </wpg:grpSpPr>
                        <wps:wsp>
                          <wps:cNvPr id="686" name="Oval 15"/>
                          <wps:cNvSpPr>
                            <a:spLocks noChangeAspect="1" noChangeArrowheads="1"/>
                          </wps:cNvSpPr>
                          <wps:spPr bwMode="auto">
                            <a:xfrm>
                              <a:off x="1418" y="2708"/>
                              <a:ext cx="2970" cy="2970"/>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87" name="Oval 16"/>
                          <wps:cNvSpPr>
                            <a:spLocks noChangeAspect="1" noChangeArrowheads="1"/>
                          </wps:cNvSpPr>
                          <wps:spPr bwMode="auto">
                            <a:xfrm>
                              <a:off x="5663" y="1425"/>
                              <a:ext cx="1957" cy="1957"/>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88" name="Oval 17"/>
                          <wps:cNvSpPr>
                            <a:spLocks noChangeAspect="1" noChangeArrowheads="1"/>
                          </wps:cNvSpPr>
                          <wps:spPr bwMode="auto">
                            <a:xfrm>
                              <a:off x="6113" y="7268"/>
                              <a:ext cx="1897" cy="1897"/>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89" name="Oval 18"/>
                          <wps:cNvSpPr>
                            <a:spLocks noChangeAspect="1" noChangeArrowheads="1"/>
                          </wps:cNvSpPr>
                          <wps:spPr bwMode="auto">
                            <a:xfrm>
                              <a:off x="3952" y="5220"/>
                              <a:ext cx="2325" cy="2325"/>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90" name="Oval 19"/>
                          <wps:cNvSpPr>
                            <a:spLocks noChangeAspect="1" noChangeArrowheads="1"/>
                          </wps:cNvSpPr>
                          <wps:spPr bwMode="auto">
                            <a:xfrm>
                              <a:off x="7049" y="3804"/>
                              <a:ext cx="1536" cy="1536"/>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91" name="Oval 20"/>
                          <wps:cNvSpPr>
                            <a:spLocks noChangeAspect="1" noChangeArrowheads="1"/>
                          </wps:cNvSpPr>
                          <wps:spPr bwMode="auto">
                            <a:xfrm>
                              <a:off x="9306" y="1585"/>
                              <a:ext cx="1401" cy="1401"/>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92" name="Oval 21"/>
                          <wps:cNvSpPr>
                            <a:spLocks noChangeAspect="1" noChangeArrowheads="1"/>
                          </wps:cNvSpPr>
                          <wps:spPr bwMode="auto">
                            <a:xfrm>
                              <a:off x="9765" y="3550"/>
                              <a:ext cx="1109" cy="1109"/>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93" name="Oval 22"/>
                          <wps:cNvSpPr>
                            <a:spLocks noChangeAspect="1" noChangeArrowheads="1"/>
                          </wps:cNvSpPr>
                          <wps:spPr bwMode="auto">
                            <a:xfrm>
                              <a:off x="8227" y="5814"/>
                              <a:ext cx="1252" cy="1252"/>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94" name="Oval 23"/>
                          <wps:cNvSpPr>
                            <a:spLocks noChangeAspect="1" noChangeArrowheads="1"/>
                          </wps:cNvSpPr>
                          <wps:spPr bwMode="auto">
                            <a:xfrm>
                              <a:off x="10162" y="5237"/>
                              <a:ext cx="899" cy="899"/>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95" name="Oval 24"/>
                          <wps:cNvSpPr>
                            <a:spLocks noChangeAspect="1" noChangeArrowheads="1"/>
                          </wps:cNvSpPr>
                          <wps:spPr bwMode="auto">
                            <a:xfrm>
                              <a:off x="11893" y="2454"/>
                              <a:ext cx="1057" cy="1057"/>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96" name="Oval 25"/>
                          <wps:cNvSpPr>
                            <a:spLocks noChangeAspect="1" noChangeArrowheads="1"/>
                          </wps:cNvSpPr>
                          <wps:spPr bwMode="auto">
                            <a:xfrm>
                              <a:off x="11841" y="3872"/>
                              <a:ext cx="832" cy="832"/>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97" name="Oval 26"/>
                          <wps:cNvSpPr>
                            <a:spLocks noChangeAspect="1" noChangeArrowheads="1"/>
                          </wps:cNvSpPr>
                          <wps:spPr bwMode="auto">
                            <a:xfrm>
                              <a:off x="13740" y="3610"/>
                              <a:ext cx="726" cy="726"/>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98" name="Oval 27"/>
                          <wps:cNvSpPr>
                            <a:spLocks noChangeAspect="1" noChangeArrowheads="1"/>
                          </wps:cNvSpPr>
                          <wps:spPr bwMode="auto">
                            <a:xfrm>
                              <a:off x="13447" y="4517"/>
                              <a:ext cx="569" cy="569"/>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699" name="Oval 28"/>
                          <wps:cNvSpPr>
                            <a:spLocks noChangeAspect="1" noChangeArrowheads="1"/>
                          </wps:cNvSpPr>
                          <wps:spPr bwMode="auto">
                            <a:xfrm>
                              <a:off x="11789" y="5086"/>
                              <a:ext cx="682" cy="682"/>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700" name="Oval 29"/>
                          <wps:cNvSpPr>
                            <a:spLocks noChangeAspect="1" noChangeArrowheads="1"/>
                          </wps:cNvSpPr>
                          <wps:spPr bwMode="auto">
                            <a:xfrm>
                              <a:off x="13162" y="5318"/>
                              <a:ext cx="442" cy="442"/>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701" name="Oval 30"/>
                          <wps:cNvSpPr>
                            <a:spLocks noChangeAspect="1" noChangeArrowheads="1"/>
                          </wps:cNvSpPr>
                          <wps:spPr bwMode="auto">
                            <a:xfrm>
                              <a:off x="14895" y="4795"/>
                              <a:ext cx="463" cy="463"/>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702" name="Oval 31"/>
                          <wps:cNvSpPr>
                            <a:spLocks noChangeAspect="1" noChangeArrowheads="1"/>
                          </wps:cNvSpPr>
                          <wps:spPr bwMode="auto">
                            <a:xfrm>
                              <a:off x="14475" y="5268"/>
                              <a:ext cx="366" cy="366"/>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s:wsp>
                          <wps:cNvPr id="742" name="Oval 32"/>
                          <wps:cNvSpPr>
                            <a:spLocks noChangeAspect="1" noChangeArrowheads="1"/>
                          </wps:cNvSpPr>
                          <wps:spPr bwMode="auto">
                            <a:xfrm>
                              <a:off x="14083" y="5708"/>
                              <a:ext cx="285" cy="285"/>
                            </a:xfrm>
                            <a:prstGeom prst="ellipse">
                              <a:avLst/>
                            </a:prstGeom>
                            <a:solidFill>
                              <a:srgbClr val="FFFFFF"/>
                            </a:solidFill>
                            <a:ln>
                              <a:noFill/>
                            </a:ln>
                            <a:extLst>
                              <a:ext uri="{91240B29-F687-4F45-9708-019B960494DF}">
                                <a14:hiddenLine xmlns:a14="http://schemas.microsoft.com/office/drawing/2010/main" w="3175">
                                  <a:solidFill>
                                    <a:srgbClr val="000000"/>
                                  </a:solidFill>
                                  <a:round/>
                                  <a:headEnd/>
                                  <a:tailEnd/>
                                </a14:hiddenLine>
                              </a:ext>
                            </a:extLst>
                          </wps:spPr>
                          <wps:bodyPr rot="0" vert="horz" wrap="square" lIns="91440" tIns="45720" rIns="91440" bIns="45720" anchor="t" anchorCtr="0" upright="1">
                            <a:noAutofit/>
                          </wps:bodyPr>
                        </wps:wsp>
                      </wpg:grpSp>
                      <wps:wsp>
                        <wps:cNvPr id="743" name="Oval 33"/>
                        <wps:cNvSpPr>
                          <a:spLocks noChangeAspect="1" noChangeArrowheads="1"/>
                        </wps:cNvSpPr>
                        <wps:spPr bwMode="auto">
                          <a:xfrm>
                            <a:off x="1907" y="2924"/>
                            <a:ext cx="8073" cy="7767"/>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E1B66" w:rsidRDefault="00EE1B66" w:rsidP="00C35248">
                              <w:pPr>
                                <w:jc w:val="center"/>
                                <w:rPr>
                                  <w:rFonts w:ascii="Calibri" w:hAnsi="Calibri" w:cs="Calibri"/>
                                  <w:b/>
                                  <w:bCs/>
                                  <w:color w:val="000080"/>
                                  <w:sz w:val="36"/>
                                  <w:szCs w:val="36"/>
                                  <w:lang w:val="en-GB"/>
                                </w:rPr>
                              </w:pPr>
                            </w:p>
                            <w:p w:rsidR="00EE1B66" w:rsidRPr="00621060" w:rsidRDefault="00EE1B66" w:rsidP="00C35248">
                              <w:pPr>
                                <w:pStyle w:val="TextNOK"/>
                                <w:rPr>
                                  <w:b/>
                                  <w:bCs/>
                                  <w:color w:val="808080"/>
                                </w:rPr>
                              </w:pPr>
                            </w:p>
                            <w:p w:rsidR="00EE1B66" w:rsidRDefault="00EE1B66" w:rsidP="00C35248">
                              <w:pPr>
                                <w:pStyle w:val="Default"/>
                                <w:jc w:val="center"/>
                                <w:rPr>
                                  <w:b/>
                                  <w:bCs/>
                                  <w:sz w:val="58"/>
                                  <w:szCs w:val="58"/>
                                </w:rPr>
                              </w:pPr>
                              <w:r>
                                <w:rPr>
                                  <w:b/>
                                  <w:bCs/>
                                  <w:sz w:val="58"/>
                                  <w:szCs w:val="58"/>
                                </w:rPr>
                                <w:t xml:space="preserve">Uživatelská příručka IS KP14+: </w:t>
                              </w:r>
                            </w:p>
                            <w:p w:rsidR="00EE1B66" w:rsidRDefault="00EE1B66" w:rsidP="00C35248">
                              <w:pPr>
                                <w:pStyle w:val="Default"/>
                                <w:jc w:val="center"/>
                                <w:rPr>
                                  <w:b/>
                                  <w:bCs/>
                                  <w:sz w:val="58"/>
                                  <w:szCs w:val="58"/>
                                </w:rPr>
                              </w:pPr>
                              <w:r>
                                <w:rPr>
                                  <w:b/>
                                  <w:bCs/>
                                  <w:sz w:val="44"/>
                                  <w:szCs w:val="44"/>
                                </w:rPr>
                                <w:t>Pokyny pro vyplnění formuláře žádosti o podporu</w:t>
                              </w:r>
                            </w:p>
                          </w:txbxContent>
                        </wps:txbx>
                        <wps:bodyPr rot="0" vert="horz" wrap="square" lIns="91440" tIns="45720" rIns="91440" bIns="45720" anchor="t" anchorCtr="0" upright="1">
                          <a:noAutofit/>
                        </wps:bodyPr>
                      </wps:wsp>
                      <pic:pic xmlns:pic="http://schemas.openxmlformats.org/drawingml/2006/picture">
                        <pic:nvPicPr>
                          <pic:cNvPr id="744"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222" y="15346"/>
                            <a:ext cx="1106" cy="6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5" name="Picture 3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811" y="756"/>
                            <a:ext cx="1304"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6"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401" y="754"/>
                            <a:ext cx="3402" cy="68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7"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996" y="15432"/>
                            <a:ext cx="2494" cy="53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86325F1" id="Group 11" o:spid="_x0000_s1026" style="position:absolute;left:0;text-align:left;margin-left:-71.85pt;margin-top:-72.9pt;width:603.5pt;height:915.7pt;z-index:251909120" coordorigin="811,390" coordsize="11239,1705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">
                <v:rect id="Rectangle 12" o:spid="_x0000_s1027" style="position:absolute;left:2328;top:600;width:6094;height:168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PweMQA&#10;AADcAAAADwAAAGRycy9kb3ducmV2LnhtbESPT4vCMBTE7wt+h/AEb2ui7hatRhFBEHb34B/w+mie&#10;bbF5qU3U+u03guBxmJnfMLNFaytxo8aXjjUM+goEceZMybmGw379OQbhA7LByjFpeJCHxbzzMcPU&#10;uDtv6bYLuYgQ9ilqKEKoUyl9VpBF33c1cfROrrEYomxyaRq8R7it5FCpRFosOS4UWNOqoOy8u1oN&#10;mHyZy99p9Lv/uSY4yVu1/j4qrXvddjkFEagN7/CrvTEakvEInmfiEZ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j8HjEAAAA3AAAAA8AAAAAAAAAAAAAAAAAmAIAAGRycy9k&#10;b3ducmV2LnhtbFBLBQYAAAAABAAEAPUAAACJAwAAAAA=&#10;" stroked="f"/>
                <v:rect id="Rectangle 13" o:spid="_x0000_s1028" style="position:absolute;left:5956;top:390;width:6094;height:16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bLcQA&#10;AADcAAAADwAAAGRycy9kb3ducmV2LnhtbESPX2vCMBTF3wf7DuEKe5upQ6VUozhFGIIwnUUfL821&#10;LTY3XRK1fvtlMNjj4Xf+cKbzzjTiRs7XlhUM+gkI4sLqmksFh6/1awrCB2SNjWVS8CAP89nz0xQz&#10;be+8o9s+lCKWsM9QQRVCm0npi4oM+r5tiSM7W2cwROlKqR3eY7lp5FuSjKXBmuNChS0tKyou+6tR&#10;8HnJ31fr67crN8fTcpR32zT/0Eq99LrFBESgLvyb/9KRwzgdwu+ZeAT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IWy3EAAAA3AAAAA8AAAAAAAAAAAAAAAAAmAIAAGRycy9k&#10;b3ducmV2LnhtbFBLBQYAAAAABAAEAPUAAACJAwAAAAA=&#10;" fillcolor="#1667b7" stroked="f">
                  <v:fill color2="#8dd4e0" rotate="t" angle="45" focus="100%" type="gradient"/>
                </v:rect>
                <v:group id="Group 14" o:spid="_x0000_s1029" style="position:absolute;left:5319;top:11906;width:5852;height:3126" coordorigin="1418,1425" coordsize="13940,77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o:lock v:ext="edit" aspectratio="t"/>
                  <v:oval id="Oval 15" o:spid="_x0000_s1030" style="position:absolute;left:1418;top:2708;width:2970;height:2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x/I8UA&#10;AADcAAAADwAAAGRycy9kb3ducmV2LnhtbESPQWvCQBSE74X+h+UJ3uquQoOkriLWUvFk0x56fM2+&#10;JqnZt2F3m8R/7wqFHoeZ+YZZbUbbip58aBxrmM8UCOLSmYYrDR/vLw9LECEiG2wdk4YLBdis7+9W&#10;mBs38Bv1RaxEgnDIUUMdY5dLGcqaLIaZ64iT9+28xZikr6TxOCS4beVCqUxabDgt1NjRrqbyXPxa&#10;DaE6P/Zu8PL4+vnz/FUoJY+nvdbTybh9AhFpjP/hv/bBaMiWGd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PH8jxQAAANwAAAAPAAAAAAAAAAAAAAAAAJgCAABkcnMv&#10;ZG93bnJldi54bWxQSwUGAAAAAAQABAD1AAAAigMAAAAA&#10;" stroked="f" strokeweight=".25pt">
                    <o:lock v:ext="edit" aspectratio="t"/>
                  </v:oval>
                  <v:oval id="Oval 16" o:spid="_x0000_s1031" style="position:absolute;left:5663;top:1425;width:1957;height:19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DauMUA&#10;AADcAAAADwAAAGRycy9kb3ducmV2LnhtbESPQWsCMRSE7wX/Q3iCt5pUqJXVKEUtLZ7arQePz83r&#10;7tbNy5LE3e2/bwoFj8PMfMOsNoNtREc+1I41PEwVCOLCmZpLDcfPl/sFiBCRDTaOScMPBdisR3cr&#10;zIzr+YO6PJYiQThkqKGKsc2kDEVFFsPUtcTJ+3LeYkzSl9J47BPcNnKm1FxarDktVNjStqLikl+t&#10;hlBeHjvXe3l4PX3vzrlS8vC+13oyHp6XICIN8Rb+b78ZDfPFE/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Nq4xQAAANwAAAAPAAAAAAAAAAAAAAAAAJgCAABkcnMv&#10;ZG93bnJldi54bWxQSwUGAAAAAAQABAD1AAAAigMAAAAA&#10;" stroked="f" strokeweight=".25pt">
                    <o:lock v:ext="edit" aspectratio="t"/>
                  </v:oval>
                  <v:oval id="Oval 17" o:spid="_x0000_s1032" style="position:absolute;left:6113;top:7268;width:1897;height:18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OysEA&#10;AADcAAAADwAAAGRycy9kb3ducmV2LnhtbERPz2vCMBS+C/4P4Qm7aaIwkc4oYzo2PLm6w45vzbOt&#10;Ni8lydr635uDsOPH93u9HWwjOvKhdqxhPlMgiAtnai41fJ/epysQISIbbByThhsF2G7GozVmxvX8&#10;RV0eS5FCOGSooYqxzaQMRUUWw8y1xIk7O28xJuhLaTz2Kdw2cqHUUlqsOTVU2NJbRcU1/7MaQnl9&#10;7lzv5eHj57L7zZWSh+Ne66fJ8PoCItIQ/8UP96fRsFyltelMOgJ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vTsrBAAAA3AAAAA8AAAAAAAAAAAAAAAAAmAIAAGRycy9kb3du&#10;cmV2LnhtbFBLBQYAAAAABAAEAPUAAACGAwAAAAA=&#10;" stroked="f" strokeweight=".25pt">
                    <o:lock v:ext="edit" aspectratio="t"/>
                  </v:oval>
                  <v:oval id="Oval 18" o:spid="_x0000_s1033" style="position:absolute;left:3952;top:5220;width:2325;height:2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rUcUA&#10;AADcAAAADwAAAGRycy9kb3ducmV2LnhtbESPQWsCMRSE7wX/Q3iCt5pUqNjVKEUtLZ7q1oPH5+Z1&#10;d+vmZUni7vbfN4VCj8PMfMOsNoNtREc+1I41PEwVCOLCmZpLDaePl/sFiBCRDTaOScM3BdisR3cr&#10;zIzr+UhdHkuRIBwy1FDF2GZShqIii2HqWuLkfTpvMSbpS2k89gluGzlTai4t1pwWKmxpW1FxzW9W&#10;Qyivj53rvTy8nr92l1wpeXjfaz0ZD89LEJGG+B/+a78ZDfPFE/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tRxQAAANwAAAAPAAAAAAAAAAAAAAAAAJgCAABkcnMv&#10;ZG93bnJldi54bWxQSwUGAAAAAAQABAD1AAAAigMAAAAA&#10;" stroked="f" strokeweight=".25pt">
                    <o:lock v:ext="edit" aspectratio="t"/>
                  </v:oval>
                  <v:oval id="Oval 19" o:spid="_x0000_s1034" style="position:absolute;left:7049;top:3804;width:1536;height:15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UEcIA&#10;AADcAAAADwAAAGRycy9kb3ducmV2LnhtbERPPW/CMBDdK/EfrEPqVmwqFZWAQQhatWIqgYHxiI8k&#10;EJ8j203Sf18PlTo+ve/lerCN6MiH2rGG6USBIC6cqbnUcDq+P72CCBHZYOOYNPxQgPVq9LDEzLie&#10;D9TlsRQphEOGGqoY20zKUFRkMUxcS5y4q/MWY4K+lMZjn8JtI5+VmkmLNaeGClvaVlTc82+rIZT3&#10;l871Xu4/zrfdJVdK7r/etH4cD5sFiEhD/Bf/uT+Nhtk8zU9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QNQRwgAAANwAAAAPAAAAAAAAAAAAAAAAAJgCAABkcnMvZG93&#10;bnJldi54bWxQSwUGAAAAAAQABAD1AAAAhwMAAAAA&#10;" stroked="f" strokeweight=".25pt">
                    <o:lock v:ext="edit" aspectratio="t"/>
                  </v:oval>
                  <v:oval id="Oval 20" o:spid="_x0000_s1035" style="position:absolute;left:9306;top:1585;width:1401;height:1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xisUA&#10;AADcAAAADwAAAGRycy9kb3ducmV2LnhtbESPQWsCMRSE7wX/Q3hCbzVRqLSrUURbWjzVrQePz83r&#10;7tbNy5Kku9t/b4RCj8PMfMMs14NtREc+1I41TCcKBHHhTM2lhuPn68MTiBCRDTaOScMvBVivRndL&#10;zIzr+UBdHkuRIBwy1FDF2GZShqIii2HiWuLkfTlvMSbpS2k89gluGzlTai4t1pwWKmxpW1FxyX+s&#10;hlBeHjvXe7l/O33vzrlScv/xovX9eNgsQEQa4n/4r/1uNMyfp3A7k4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DHGKxQAAANwAAAAPAAAAAAAAAAAAAAAAAJgCAABkcnMv&#10;ZG93bnJldi54bWxQSwUGAAAAAAQABAD1AAAAigMAAAAA&#10;" stroked="f" strokeweight=".25pt">
                    <o:lock v:ext="edit" aspectratio="t"/>
                  </v:oval>
                  <v:oval id="Oval 21" o:spid="_x0000_s1036" style="position:absolute;left:9765;top:3550;width:1109;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7v/cUA&#10;AADcAAAADwAAAGRycy9kb3ducmV2LnhtbESPQWsCMRSE74L/ITyhN00qVOzWKEVbWjzptoceXzev&#10;u1s3L0uS7m7/vREEj8PMfMOsNoNtREc+1I413M8UCOLCmZpLDZ8fr9MliBCRDTaOScM/Bdisx6MV&#10;Zsb1fKQuj6VIEA4ZaqhibDMpQ1GRxTBzLXHyfpy3GJP0pTQe+wS3jZwrtZAWa04LFba0rag45X9W&#10;QyhPD53rvdy/ff3uvnOl5P7wovXdZHh+AhFpiLfwtf1uNCwe53A5k46A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3u/9xQAAANwAAAAPAAAAAAAAAAAAAAAAAJgCAABkcnMv&#10;ZG93bnJldi54bWxQSwUGAAAAAAQABAD1AAAAigMAAAAA&#10;" stroked="f" strokeweight=".25pt">
                    <o:lock v:ext="edit" aspectratio="t"/>
                  </v:oval>
                  <v:oval id="Oval 22" o:spid="_x0000_s1037" style="position:absolute;left:8227;top:5814;width:1252;height:1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KZsUA&#10;AADcAAAADwAAAGRycy9kb3ducmV2LnhtbESPQU8CMRSE7yT8h+aRcIMWiURXCiEq0XDC1YPH5/a5&#10;u7J93bRld/331oSE42Rmvsmst4NtREc+1I41LOYKBHHhTM2lho/3/ewORIjIBhvHpOGXAmw349Ea&#10;M+N6fqMuj6VIEA4ZaqhibDMpQ1GRxTB3LXHyvp23GJP0pTQe+wS3jbxRaiUt1pwWKmzpsaLilJ+t&#10;hlCebjvXe3l4+fx5+sqVkofjs9bTybB7ABFpiNfwpf1qNKzul/B/Jh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kkpmxQAAANwAAAAPAAAAAAAAAAAAAAAAAJgCAABkcnMv&#10;ZG93bnJldi54bWxQSwUGAAAAAAQABAD1AAAAigMAAAAA&#10;" stroked="f" strokeweight=".25pt">
                    <o:lock v:ext="edit" aspectratio="t"/>
                  </v:oval>
                  <v:oval id="Oval 23" o:spid="_x0000_s1038" style="position:absolute;left:10162;top:5237;width:899;height: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vSEsUA&#10;AADcAAAADwAAAGRycy9kb3ducmV2LnhtbESPQU8CMRSE7yT8h+aRcIMWg0RXCiEq0XDC1YPH5/a5&#10;u7J93bRld/331oSE42Rmvsmst4NtREc+1I41LOYKBHHhTM2lho/3/ewORIjIBhvHpOGXAmw349Ea&#10;M+N6fqMuj6VIEA4ZaqhibDMpQ1GRxTB3LXHyvp23GJP0pTQe+wS3jbxRaiUt1pwWKmzpsaLilJ+t&#10;hlCebjvXe3l4+fx5+sqVkofjs9bTybB7ABFpiNfwpf1qNKzul/B/Jh0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9ISxQAAANwAAAAPAAAAAAAAAAAAAAAAAJgCAABkcnMv&#10;ZG93bnJldi54bWxQSwUGAAAAAAQABAD1AAAAigMAAAAA&#10;" stroked="f" strokeweight=".25pt">
                    <o:lock v:ext="edit" aspectratio="t"/>
                  </v:oval>
                  <v:oval id="Oval 24" o:spid="_x0000_s1039" style="position:absolute;left:11893;top:2454;width:1057;height:1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3icUA&#10;AADcAAAADwAAAGRycy9kb3ducmV2LnhtbESPQWsCMRSE74L/ITyht5pUUOzWKEUtLZ5020OPr5vX&#10;3a2blyVJd7f/3ggFj8PMfMOsNoNtREc+1I41PEwVCOLCmZpLDR/vL/dLECEiG2wck4Y/CrBZj0cr&#10;zIzr+URdHkuRIBwy1FDF2GZShqIii2HqWuLkfTtvMSbpS2k89gluGzlTaiEt1pwWKmxpW1Fxzn+t&#10;hlCe553rvTy8fv7svnKl5OG41/puMjw/gYg0xFv4v/1mNCwe53A9k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N3eJxQAAANwAAAAPAAAAAAAAAAAAAAAAAJgCAABkcnMv&#10;ZG93bnJldi54bWxQSwUGAAAAAAQABAD1AAAAigMAAAAA&#10;" stroked="f" strokeweight=".25pt">
                    <o:lock v:ext="edit" aspectratio="t"/>
                  </v:oval>
                  <v:oval id="Oval 25" o:spid="_x0000_s1040" style="position:absolute;left:11841;top:3872;width:832;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p/sUA&#10;AADcAAAADwAAAGRycy9kb3ducmV2LnhtbESPQUvDQBSE70L/w/IK3trdCoYauy1SlUpPNXrw+Mw+&#10;k9js27C7TeK/7xYKHoeZ+YZZbUbbip58aBxrWMwVCOLSmYYrDZ8fr7MliBCRDbaOScMfBdisJzcr&#10;zI0b+J36IlYiQTjkqKGOsculDGVNFsPcdcTJ+3HeYkzSV9J4HBLctvJOqUxabDgt1NjRtqbyWJys&#10;hlAd73s3eLnfff0+fxdKyf3hRevb6fj0CCLSGP/D1/ab0ZA9ZHA5k46A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5en+xQAAANwAAAAPAAAAAAAAAAAAAAAAAJgCAABkcnMv&#10;ZG93bnJldi54bWxQSwUGAAAAAAQABAD1AAAAigMAAAAA&#10;" stroked="f" strokeweight=".25pt">
                    <o:lock v:ext="edit" aspectratio="t"/>
                  </v:oval>
                  <v:oval id="Oval 26" o:spid="_x0000_s1041" style="position:absolute;left:13740;top:3610;width:726;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lMZcUA&#10;AADcAAAADwAAAGRycy9kb3ducmV2LnhtbESPzU7DMBCE70h9B2srcaN2kSiQ1okqfgTqqYQeetzG&#10;SxIaryPbJOHtMRISx9HMfKPZFJPtxEA+tI41LBcKBHHlTMu1hsP789UdiBCRDXaOScM3BSjy2cUG&#10;M+NGfqOhjLVIEA4Zamhi7DMpQ9WQxbBwPXHyPpy3GJP0tTQexwS3nbxWaiUttpwWGuzpoaHqXH5Z&#10;DaE+3wxu9HL3cvx8PJVKyd3+SevL+bRdg4g0xf/wX/vVaFjd38LvmXQ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qUxlxQAAANwAAAAPAAAAAAAAAAAAAAAAAJgCAABkcnMv&#10;ZG93bnJldi54bWxQSwUGAAAAAAQABAD1AAAAigMAAAAA&#10;" stroked="f" strokeweight=".25pt">
                    <o:lock v:ext="edit" aspectratio="t"/>
                  </v:oval>
                  <v:oval id="Oval 27" o:spid="_x0000_s1042" style="position:absolute;left:13447;top:4517;width:569;height: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YF8IA&#10;AADcAAAADwAAAGRycy9kb3ducmV2LnhtbERPPW/CMBDdK/EfrEPqVmwqFZWAQQhatWIqgYHxiI8k&#10;EJ8j203Sf18PlTo+ve/lerCN6MiH2rGG6USBIC6cqbnUcDq+P72CCBHZYOOYNPxQgPVq9LDEzLie&#10;D9TlsRQphEOGGqoY20zKUFRkMUxcS5y4q/MWY4K+lMZjn8JtI5+VmkmLNaeGClvaVlTc82+rIZT3&#10;l871Xu4/zrfdJVdK7r/etH4cD5sFiEhD/Bf/uT+Nhtk8rU1n0h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tgXwgAAANwAAAAPAAAAAAAAAAAAAAAAAJgCAABkcnMvZG93&#10;bnJldi54bWxQSwUGAAAAAAQABAD1AAAAhwMAAAAA&#10;" stroked="f" strokeweight=".25pt">
                    <o:lock v:ext="edit" aspectratio="t"/>
                  </v:oval>
                  <v:oval id="Oval 28" o:spid="_x0000_s1043" style="position:absolute;left:11789;top:5086;width:682;height: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p9jMUA&#10;AADcAAAADwAAAGRycy9kb3ducmV2LnhtbESPQWsCMRSE7wX/Q3iCt5pUqNTVKEUtLZ7arQePz83r&#10;7tbNy5LE3e2/bwoFj8PMfMOsNoNtREc+1I41PEwVCOLCmZpLDcfPl/snECEiG2wck4YfCrBZj+5W&#10;mBnX8wd1eSxFgnDIUEMVY5tJGYqKLIapa4mT9+W8xZikL6Xx2Ce4beRMqbm0WHNaqLClbUXFJb9a&#10;DaG8PHau9/LwevrenXOl5OF9r/VkPDwvQUQa4i38334zGuaLB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en2MxQAAANwAAAAPAAAAAAAAAAAAAAAAAJgCAABkcnMv&#10;ZG93bnJldi54bWxQSwUGAAAAAAQABAD1AAAAigMAAAAA&#10;" stroked="f" strokeweight=".25pt">
                    <o:lock v:ext="edit" aspectratio="t"/>
                  </v:oval>
                  <v:oval id="Oval 29" o:spid="_x0000_s1044" style="position:absolute;left:13162;top:5318;width:442;height: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OC8IA&#10;AADcAAAADwAAAGRycy9kb3ducmV2LnhtbERPu27CMBTdkfoP1q3EBnaReCjFoKqAipgg7dDxNr5N&#10;UuLryHaT9O/rAYnx6LzX28E2oiMfascanqYKBHHhTM2lho/3w2QFIkRkg41j0vBHAbabh9EaM+N6&#10;vlCXx1KkEA4ZaqhibDMpQ1GRxTB1LXHivp23GBP0pTQe+xRuGzlTaiEt1pwaKmzptaLimv9aDaG8&#10;zjvXe3l6+/zZfeVKydN5r/X4cXh5BhFpiHfxzX00GpYqzU9n0hG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q04LwgAAANwAAAAPAAAAAAAAAAAAAAAAAJgCAABkcnMvZG93&#10;bnJldi54bWxQSwUGAAAAAAQABAD1AAAAhwMAAAAA&#10;" stroked="f" strokeweight=".25pt">
                    <o:lock v:ext="edit" aspectratio="t"/>
                  </v:oval>
                  <v:oval id="Oval 30" o:spid="_x0000_s1045" style="position:absolute;left:14895;top:4795;width:463;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rkMUA&#10;AADcAAAADwAAAGRycy9kb3ducmV2LnhtbESPQWsCMRSE7wX/Q3hCbzVRqJbVKKW1tHiyqwePr5vX&#10;3a2blyVJd9d/b4RCj8PMfMOsNoNtREc+1I41TCcKBHHhTM2lhuPh7eEJRIjIBhvHpOFCATbr0d0K&#10;M+N6/qQuj6VIEA4ZaqhibDMpQ1GRxTBxLXHyvp23GJP0pTQe+wS3jZwpNZcWa04LFbb0UlFxzn+t&#10;hlCeHzvXe7l7P/28fuVKyd1+q/X9eHhegog0xP/wX/vDaFioKdzOpCMg1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uQxQAAANwAAAAPAAAAAAAAAAAAAAAAAJgCAABkcnMv&#10;ZG93bnJldi54bWxQSwUGAAAAAAQABAD1AAAAigMAAAAA&#10;" stroked="f" strokeweight=".25pt">
                    <o:lock v:ext="edit" aspectratio="t"/>
                  </v:oval>
                  <v:oval id="Oval 31" o:spid="_x0000_s1046" style="position:absolute;left:14475;top:5268;width:366;height: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V158UA&#10;AADcAAAADwAAAGRycy9kb3ducmV2LnhtbESPzW7CMBCE75X6DtYi9VZskAooYFDVH7XiBIEDx228&#10;TVLidWS7SXh7jFSpx9HMfKNZbQbbiI58qB1rmIwVCOLCmZpLDcfD++MCRIjIBhvHpOFCATbr+7sV&#10;Zsb1vKcuj6VIEA4ZaqhibDMpQ1GRxTB2LXHyvp23GJP0pTQe+wS3jZwqNZMWa04LFbb0UlFxzn+t&#10;hlCenzrXe7n9OP28fuVKye3uTeuH0fC8BBFpiP/hv/an0TBXU7idS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NXXnxQAAANwAAAAPAAAAAAAAAAAAAAAAAJgCAABkcnMv&#10;ZG93bnJldi54bWxQSwUGAAAAAAQABAD1AAAAigMAAAAA&#10;" stroked="f" strokeweight=".25pt">
                    <o:lock v:ext="edit" aspectratio="t"/>
                  </v:oval>
                  <v:oval id="Oval 32" o:spid="_x0000_s1047" style="position:absolute;left:14083;top:5708;width:285;height: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MJ8UA&#10;AADcAAAADwAAAGRycy9kb3ducmV2LnhtbESPQU8CMRSE7yb8h+aRcIMWomhWCiEqwXDC1YPH5/a5&#10;u7J93bRld/33loTE42RmvsmsNoNtREc+1I41zGcKBHHhTM2lho/33fQBRIjIBhvHpOGXAmzWo5sV&#10;Zsb1/EZdHkuRIBwy1FDF2GZShqIii2HmWuLkfTtvMSbpS2k89gluG7lQaikt1pwWKmzpqaLilJ+t&#10;hlCe7jrXe3nYf/48f+VKycPxRevJeNg+gog0xP/wtf1qNNzfLuByJh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X8wnxQAAANwAAAAPAAAAAAAAAAAAAAAAAJgCAABkcnMv&#10;ZG93bnJldi54bWxQSwUGAAAAAAQABAD1AAAAigMAAAAA&#10;" stroked="f" strokeweight=".25pt">
                    <o:lock v:ext="edit" aspectratio="t"/>
                  </v:oval>
                </v:group>
                <v:oval id="Oval 33" o:spid="_x0000_s1048" style="position:absolute;left:1907;top:2924;width:8073;height:77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vIOsMA&#10;AADcAAAADwAAAGRycy9kb3ducmV2LnhtbESPzWrDMBCE74W+g9hCL6WRW4cmuFFCaRvINT/0vLU2&#10;tqi1MpLqyG8fBQI5DjPzDbNYJduJgXwwjhW8TAoQxLXThhsFh/36eQ4iRGSNnWNSMFKA1fL+boGV&#10;dife0rCLjcgQDhUqaGPsKylD3ZLFMHE9cfaOzluMWfpGao+nDLedfC2KN2nRcF5osafPluq/3b9V&#10;MBz8T/KjMbN+LNPvV/ltn7BQ6vEhfbyDiJTiLXxtb7SC2bSEy5l8BOTy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vIOsMAAADcAAAADwAAAAAAAAAAAAAAAACYAgAAZHJzL2Rv&#10;d25yZXYueG1sUEsFBgAAAAAEAAQA9QAAAIgDAAAAAA==&#10;" stroked="f">
                  <o:lock v:ext="edit" aspectratio="t"/>
                  <v:textbox>
                    <w:txbxContent>
                      <w:p w:rsidR="00EE1B66" w:rsidRDefault="00EE1B66" w:rsidP="00C35248">
                        <w:pPr>
                          <w:jc w:val="center"/>
                          <w:rPr>
                            <w:rFonts w:ascii="Calibri" w:hAnsi="Calibri" w:cs="Calibri"/>
                            <w:b/>
                            <w:bCs/>
                            <w:color w:val="000080"/>
                            <w:sz w:val="36"/>
                            <w:szCs w:val="36"/>
                            <w:lang w:val="en-GB"/>
                          </w:rPr>
                        </w:pPr>
                      </w:p>
                      <w:p w:rsidR="00EE1B66" w:rsidRPr="00621060" w:rsidRDefault="00EE1B66" w:rsidP="00C35248">
                        <w:pPr>
                          <w:pStyle w:val="TextNOK"/>
                          <w:rPr>
                            <w:b/>
                            <w:bCs/>
                            <w:color w:val="808080"/>
                          </w:rPr>
                        </w:pPr>
                      </w:p>
                      <w:p w:rsidR="00EE1B66" w:rsidRDefault="00EE1B66" w:rsidP="00C35248">
                        <w:pPr>
                          <w:pStyle w:val="Default"/>
                          <w:jc w:val="center"/>
                          <w:rPr>
                            <w:b/>
                            <w:bCs/>
                            <w:sz w:val="58"/>
                            <w:szCs w:val="58"/>
                          </w:rPr>
                        </w:pPr>
                        <w:r>
                          <w:rPr>
                            <w:b/>
                            <w:bCs/>
                            <w:sz w:val="58"/>
                            <w:szCs w:val="58"/>
                          </w:rPr>
                          <w:t xml:space="preserve">Uživatelská příručka IS KP14+: </w:t>
                        </w:r>
                      </w:p>
                      <w:p w:rsidR="00EE1B66" w:rsidRDefault="00EE1B66" w:rsidP="00C35248">
                        <w:pPr>
                          <w:pStyle w:val="Default"/>
                          <w:jc w:val="center"/>
                          <w:rPr>
                            <w:b/>
                            <w:bCs/>
                            <w:sz w:val="58"/>
                            <w:szCs w:val="58"/>
                          </w:rPr>
                        </w:pPr>
                        <w:r>
                          <w:rPr>
                            <w:b/>
                            <w:bCs/>
                            <w:sz w:val="44"/>
                            <w:szCs w:val="44"/>
                          </w:rPr>
                          <w:t>Pokyny pro vyplnění formuláře žádosti o podporu</w:t>
                        </w:r>
                      </w:p>
                    </w:txbxContent>
                  </v:textbox>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49" type="#_x0000_t75" style="position:absolute;left:1222;top:15346;width:1106;height: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4P7FAAAA3AAAAA8AAABkcnMvZG93bnJldi54bWxEj81qwzAQhO+FvoPYQm+N3JCf4kY2TY2h&#10;xzgJ9LpYG8vUWhlLid0+fRUI5DjMzDfMJp9sJy40+NaxgtdZAoK4drrlRsHxUL68gfABWWPnmBT8&#10;koc8e3zYYKrdyBVd9qEREcI+RQUmhD6V0teGLPqZ64mjd3KDxRDl0Eg94BjhtpPzJFlJiy3HBYM9&#10;fRqqf/Znq+C0td9NtzvsqnZpxsqci/JvWSj1/DR9vIMINIV7+Nb+0grWiwVcz8QjIL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mOD+xQAAANwAAAAPAAAAAAAAAAAAAAAA&#10;AJ8CAABkcnMvZG93bnJldi54bWxQSwUGAAAAAAQABAD3AAAAkQMAAAAA&#10;">
                  <v:imagedata r:id="rId12" o:title=""/>
                </v:shape>
                <v:shape id="Picture 35" o:spid="_x0000_s1050" type="#_x0000_t75" style="position:absolute;left:811;top:756;width:1304;height:6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0FXnHAAAA3AAAAA8AAABkcnMvZG93bnJldi54bWxEj09rAjEUxO+C3yE8wZtm/dcuq1HEIhRs&#10;D9UW6u2xeW4WNy/bTdS1n74pFHocZuY3zGLV2kpcqfGlYwWjYQKCOHe65ELB+2E7SEH4gKyxckwK&#10;7uRhtex2Fphpd+M3uu5DISKEfYYKTAh1JqXPDVn0Q1cTR+/kGoshyqaQusFbhNtKjpPkQVosOS4Y&#10;rGljKD/vL1ZBnr6+fH2b08fn7vDEk/P0mPp2plS/167nIAK14T/8137WCh6nM/g9E4+AXP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0FXnHAAAA3AAAAA8AAAAAAAAAAAAA&#10;AAAAnwIAAGRycy9kb3ducmV2LnhtbFBLBQYAAAAABAAEAPcAAACTAwAAAAA=&#10;">
                  <v:imagedata r:id="rId13" o:title=""/>
                </v:shape>
                <v:shape id="Picture 36" o:spid="_x0000_s1051" type="#_x0000_t75" style="position:absolute;left:2401;top:754;width:3402;height:6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LpOLGAAAA3AAAAA8AAABkcnMvZG93bnJldi54bWxEj09rwkAUxO9Cv8PyCr1Is7GKjdFVikWp&#10;tzYtgrdH9uUPzb5Ns6vGb+8WBI/DzPyGWax604gTda62rGAUxSCIc6trLhX8fG+eExDOI2tsLJOC&#10;CzlYLR8GC0y1PfMXnTJfigBhl6KCyvs2ldLlFRl0kW2Jg1fYzqAPsiul7vAc4KaRL3E8lQZrDgsV&#10;trSuKP/NjkbBIS6HWeL/3tc8/pwVo/H+spNbpZ4e+7c5CE+9v4dv7Q+t4HUyhf8z4QjI5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Quk4sYAAADcAAAADwAAAAAAAAAAAAAA&#10;AACfAgAAZHJzL2Rvd25yZXYueG1sUEsFBgAAAAAEAAQA9wAAAJIDAAAAAA==&#10;">
                  <v:imagedata r:id="rId14" o:title=""/>
                </v:shape>
                <v:shape id="Picture 37" o:spid="_x0000_s1052" type="#_x0000_t75" style="position:absolute;left:2996;top:15432;width:2494;height: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ZgtBPFAAAA3AAAAA8AAABkcnMvZG93bnJldi54bWxEj9FqAjEURN8L/kO4gi9Fs66llq1RRGq1&#10;j679gNvNdTeY3CybVLd+vSkU+jjMzBlmseqdFRfqgvGsYDrJQBBXXhuuFXwet+MXECEia7SeScEP&#10;BVgtBw8LLLS/8oEuZaxFgnAoUEETY1tIGaqGHIaJb4mTd/Kdw5hkV0vd4TXBnZV5lj1Lh4bTQoMt&#10;bRqqzuW3U5BvsvzjbO3pdnibve/NzpRfj0ap0bBfv4KI1Mf/8F97rxXMn+bweyYdAbm8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YLQTxQAAANwAAAAPAAAAAAAAAAAAAAAA&#10;AJ8CAABkcnMvZG93bnJldi54bWxQSwUGAAAAAAQABAD3AAAAkQMAAAAA&#10;">
                  <v:imagedata r:id="rId15" o:title=""/>
                </v:shape>
              </v:group>
            </w:pict>
          </mc:Fallback>
        </mc:AlternateContent>
      </w:r>
    </w:p>
    <w:p w:rsidR="00C35248" w:rsidRDefault="00C35248" w:rsidP="00C35248">
      <w:pPr>
        <w:pStyle w:val="Default"/>
        <w:jc w:val="center"/>
      </w:pPr>
    </w:p>
    <w:p w:rsidR="00C35248" w:rsidRDefault="00C35248" w:rsidP="00C35248">
      <w:pPr>
        <w:pStyle w:val="Default"/>
        <w:jc w:val="center"/>
      </w:pPr>
    </w:p>
    <w:p w:rsidR="00C35248" w:rsidRPr="00901CDC" w:rsidRDefault="00C35248" w:rsidP="00C35248">
      <w:pPr>
        <w:pStyle w:val="MPtext"/>
        <w:rPr>
          <w:rFonts w:cs="Arial"/>
        </w:rPr>
      </w:pPr>
      <w:r>
        <w:rPr>
          <w:rFonts w:cs="Arial"/>
        </w:rPr>
        <w:t xml:space="preserve"> </w:t>
      </w:r>
    </w:p>
    <w:p w:rsidR="00C35248" w:rsidRPr="00901CDC" w:rsidRDefault="00C35248" w:rsidP="00C35248">
      <w:pPr>
        <w:rPr>
          <w:rFonts w:cs="Arial"/>
          <w:b/>
          <w:bCs/>
        </w:rPr>
      </w:pPr>
      <w:r w:rsidRPr="00901CDC">
        <w:rPr>
          <w:rFonts w:cs="Arial"/>
          <w:noProof/>
          <w:lang w:eastAsia="cs-CZ"/>
        </w:rPr>
        <mc:AlternateContent>
          <mc:Choice Requires="wps">
            <w:drawing>
              <wp:anchor distT="0" distB="0" distL="114300" distR="114300" simplePos="0" relativeHeight="251910144" behindDoc="0" locked="0" layoutInCell="1" allowOverlap="1" wp14:anchorId="421AA8A0" wp14:editId="13C3C749">
                <wp:simplePos x="0" y="0"/>
                <wp:positionH relativeFrom="column">
                  <wp:posOffset>-153035</wp:posOffset>
                </wp:positionH>
                <wp:positionV relativeFrom="paragraph">
                  <wp:posOffset>5794375</wp:posOffset>
                </wp:positionV>
                <wp:extent cx="2857500" cy="835660"/>
                <wp:effectExtent l="0" t="0" r="0" b="254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35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E1B66" w:rsidRPr="00F80031" w:rsidRDefault="00EE1B66" w:rsidP="00C35248">
                            <w:pPr>
                              <w:jc w:val="right"/>
                              <w:rPr>
                                <w:rFonts w:ascii="Calibri" w:hAnsi="Calibri" w:cs="Calibri"/>
                                <w:color w:val="244061" w:themeColor="accent1" w:themeShade="80"/>
                                <w:sz w:val="36"/>
                                <w:szCs w:val="36"/>
                              </w:rPr>
                            </w:pPr>
                            <w:r>
                              <w:rPr>
                                <w:rFonts w:ascii="Calibri" w:hAnsi="Calibri" w:cs="Calibri"/>
                                <w:color w:val="244061" w:themeColor="accent1" w:themeShade="80"/>
                                <w:sz w:val="36"/>
                                <w:szCs w:val="36"/>
                              </w:rPr>
                              <w:t>Verze: 2.0</w:t>
                            </w:r>
                          </w:p>
                          <w:p w:rsidR="00EE1B66" w:rsidRPr="00F80031" w:rsidRDefault="00EE1B66" w:rsidP="00C35248">
                            <w:pPr>
                              <w:jc w:val="right"/>
                              <w:rPr>
                                <w:rFonts w:ascii="Calibri" w:hAnsi="Calibri" w:cs="Calibri"/>
                                <w:color w:val="244061" w:themeColor="accent1" w:themeShade="80"/>
                                <w:sz w:val="36"/>
                                <w:szCs w:val="36"/>
                              </w:rPr>
                            </w:pPr>
                            <w:r>
                              <w:rPr>
                                <w:rFonts w:ascii="Calibri" w:hAnsi="Calibri" w:cs="Calibri"/>
                                <w:color w:val="244061" w:themeColor="accent1" w:themeShade="80"/>
                                <w:sz w:val="36"/>
                                <w:szCs w:val="36"/>
                              </w:rPr>
                              <w:t xml:space="preserve">Březen </w:t>
                            </w:r>
                            <w:r w:rsidRPr="00F80031">
                              <w:rPr>
                                <w:rFonts w:ascii="Calibri" w:hAnsi="Calibri" w:cs="Calibri"/>
                                <w:color w:val="244061" w:themeColor="accent1" w:themeShade="80"/>
                                <w:sz w:val="36"/>
                                <w:szCs w:val="36"/>
                              </w:rPr>
                              <w:t>201</w:t>
                            </w:r>
                            <w:r>
                              <w:rPr>
                                <w:rFonts w:ascii="Calibri" w:hAnsi="Calibri" w:cs="Calibri"/>
                                <w:color w:val="244061" w:themeColor="accent1" w:themeShade="80"/>
                                <w:sz w:val="36"/>
                                <w:szCs w:val="36"/>
                              </w:rPr>
                              <w:t>5</w:t>
                            </w:r>
                          </w:p>
                          <w:p w:rsidR="00EE1B66" w:rsidRPr="008839BB" w:rsidRDefault="00EE1B66" w:rsidP="00C3524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1AA8A0" id="_x0000_t202" coordsize="21600,21600" o:spt="202" path="m,l,21600r21600,l21600,xe">
                <v:stroke joinstyle="miter"/>
                <v:path gradientshapeok="t" o:connecttype="rect"/>
              </v:shapetype>
              <v:shape id="Text Box 2" o:spid="_x0000_s1053" type="#_x0000_t202" style="position:absolute;margin-left:-12.05pt;margin-top:456.25pt;width:225pt;height:65.8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" filled="f" stroked="f">
                <v:textbox>
                  <w:txbxContent>
                    <w:p w:rsidR="00EE1B66" w:rsidRPr="00F80031" w:rsidRDefault="00EE1B66" w:rsidP="00C35248">
                      <w:pPr>
                        <w:jc w:val="right"/>
                        <w:rPr>
                          <w:rFonts w:ascii="Calibri" w:hAnsi="Calibri" w:cs="Calibri"/>
                          <w:color w:val="244061" w:themeColor="accent1" w:themeShade="80"/>
                          <w:sz w:val="36"/>
                          <w:szCs w:val="36"/>
                        </w:rPr>
                      </w:pPr>
                      <w:r>
                        <w:rPr>
                          <w:rFonts w:ascii="Calibri" w:hAnsi="Calibri" w:cs="Calibri"/>
                          <w:color w:val="244061" w:themeColor="accent1" w:themeShade="80"/>
                          <w:sz w:val="36"/>
                          <w:szCs w:val="36"/>
                        </w:rPr>
                        <w:t>Verze: 2.0</w:t>
                      </w:r>
                    </w:p>
                    <w:p w:rsidR="00EE1B66" w:rsidRPr="00F80031" w:rsidRDefault="00EE1B66" w:rsidP="00C35248">
                      <w:pPr>
                        <w:jc w:val="right"/>
                        <w:rPr>
                          <w:rFonts w:ascii="Calibri" w:hAnsi="Calibri" w:cs="Calibri"/>
                          <w:color w:val="244061" w:themeColor="accent1" w:themeShade="80"/>
                          <w:sz w:val="36"/>
                          <w:szCs w:val="36"/>
                        </w:rPr>
                      </w:pPr>
                      <w:r>
                        <w:rPr>
                          <w:rFonts w:ascii="Calibri" w:hAnsi="Calibri" w:cs="Calibri"/>
                          <w:color w:val="244061" w:themeColor="accent1" w:themeShade="80"/>
                          <w:sz w:val="36"/>
                          <w:szCs w:val="36"/>
                        </w:rPr>
                        <w:t xml:space="preserve">Březen </w:t>
                      </w:r>
                      <w:r w:rsidRPr="00F80031">
                        <w:rPr>
                          <w:rFonts w:ascii="Calibri" w:hAnsi="Calibri" w:cs="Calibri"/>
                          <w:color w:val="244061" w:themeColor="accent1" w:themeShade="80"/>
                          <w:sz w:val="36"/>
                          <w:szCs w:val="36"/>
                        </w:rPr>
                        <w:t>201</w:t>
                      </w:r>
                      <w:r>
                        <w:rPr>
                          <w:rFonts w:ascii="Calibri" w:hAnsi="Calibri" w:cs="Calibri"/>
                          <w:color w:val="244061" w:themeColor="accent1" w:themeShade="80"/>
                          <w:sz w:val="36"/>
                          <w:szCs w:val="36"/>
                        </w:rPr>
                        <w:t>5</w:t>
                      </w:r>
                    </w:p>
                    <w:p w:rsidR="00EE1B66" w:rsidRPr="008839BB" w:rsidRDefault="00EE1B66" w:rsidP="00C35248"/>
                  </w:txbxContent>
                </v:textbox>
              </v:shape>
            </w:pict>
          </mc:Fallback>
        </mc:AlternateContent>
      </w:r>
      <w:r w:rsidRPr="00901CDC">
        <w:rPr>
          <w:rFonts w:cs="Arial"/>
          <w:b/>
          <w:bCs/>
        </w:rPr>
        <w:br w:type="page"/>
      </w:r>
    </w:p>
    <w:sdt>
      <w:sdtPr>
        <w:rPr>
          <w:rFonts w:asciiTheme="minorHAnsi" w:eastAsiaTheme="minorHAnsi" w:hAnsiTheme="minorHAnsi" w:cstheme="minorBidi"/>
          <w:b w:val="0"/>
          <w:bCs w:val="0"/>
          <w:color w:val="auto"/>
          <w:sz w:val="22"/>
          <w:szCs w:val="22"/>
          <w:lang w:eastAsia="en-US"/>
        </w:rPr>
        <w:id w:val="-1452855788"/>
        <w:docPartObj>
          <w:docPartGallery w:val="Table of Contents"/>
          <w:docPartUnique/>
        </w:docPartObj>
      </w:sdtPr>
      <w:sdtEndPr/>
      <w:sdtContent>
        <w:p w:rsidR="000F7520" w:rsidRDefault="000F7520" w:rsidP="000F7520">
          <w:pPr>
            <w:pStyle w:val="Nadpisobsahu"/>
          </w:pPr>
          <w:r>
            <w:t>Obsah</w:t>
          </w:r>
        </w:p>
        <w:p w:rsidR="00816DCA" w:rsidRDefault="000F7520">
          <w:pPr>
            <w:pStyle w:val="Obsah1"/>
            <w:tabs>
              <w:tab w:val="right" w:leader="dot" w:pos="9062"/>
            </w:tabs>
            <w:rPr>
              <w:rFonts w:eastAsiaTheme="minorEastAsia"/>
              <w:noProof/>
              <w:lang w:eastAsia="cs-CZ"/>
            </w:rPr>
          </w:pPr>
          <w:r>
            <w:fldChar w:fldCharType="begin"/>
          </w:r>
          <w:r>
            <w:instrText xml:space="preserve"> TOC \o "1-3" \h \z \u </w:instrText>
          </w:r>
          <w:r>
            <w:fldChar w:fldCharType="separate"/>
          </w:r>
          <w:hyperlink w:anchor="_Toc415032822" w:history="1">
            <w:r w:rsidR="00816DCA" w:rsidRPr="002208CB">
              <w:rPr>
                <w:rStyle w:val="Hypertextovodkaz"/>
                <w:noProof/>
              </w:rPr>
              <w:t>Přehled provedených změn</w:t>
            </w:r>
            <w:r w:rsidR="00816DCA">
              <w:rPr>
                <w:noProof/>
                <w:webHidden/>
              </w:rPr>
              <w:tab/>
            </w:r>
            <w:r w:rsidR="00816DCA">
              <w:rPr>
                <w:noProof/>
                <w:webHidden/>
              </w:rPr>
              <w:fldChar w:fldCharType="begin"/>
            </w:r>
            <w:r w:rsidR="00816DCA">
              <w:rPr>
                <w:noProof/>
                <w:webHidden/>
              </w:rPr>
              <w:instrText xml:space="preserve"> PAGEREF _Toc415032822 \h </w:instrText>
            </w:r>
            <w:r w:rsidR="00816DCA">
              <w:rPr>
                <w:noProof/>
                <w:webHidden/>
              </w:rPr>
            </w:r>
            <w:r w:rsidR="00816DCA">
              <w:rPr>
                <w:noProof/>
                <w:webHidden/>
              </w:rPr>
              <w:fldChar w:fldCharType="separate"/>
            </w:r>
            <w:r w:rsidR="00816DCA">
              <w:rPr>
                <w:noProof/>
                <w:webHidden/>
              </w:rPr>
              <w:t>4</w:t>
            </w:r>
            <w:r w:rsidR="00816DCA">
              <w:rPr>
                <w:noProof/>
                <w:webHidden/>
              </w:rPr>
              <w:fldChar w:fldCharType="end"/>
            </w:r>
          </w:hyperlink>
        </w:p>
        <w:p w:rsidR="00816DCA" w:rsidRDefault="00254B4E">
          <w:pPr>
            <w:pStyle w:val="Obsah1"/>
            <w:tabs>
              <w:tab w:val="right" w:leader="dot" w:pos="9062"/>
            </w:tabs>
            <w:rPr>
              <w:rFonts w:eastAsiaTheme="minorEastAsia"/>
              <w:noProof/>
              <w:lang w:eastAsia="cs-CZ"/>
            </w:rPr>
          </w:pPr>
          <w:hyperlink w:anchor="_Toc415032823" w:history="1">
            <w:r w:rsidR="00816DCA" w:rsidRPr="002208CB">
              <w:rPr>
                <w:rStyle w:val="Hypertextovodkaz"/>
                <w:noProof/>
              </w:rPr>
              <w:t>1. Portál IS KP14+</w:t>
            </w:r>
            <w:r w:rsidR="00816DCA">
              <w:rPr>
                <w:noProof/>
                <w:webHidden/>
              </w:rPr>
              <w:tab/>
            </w:r>
            <w:r w:rsidR="00816DCA">
              <w:rPr>
                <w:noProof/>
                <w:webHidden/>
              </w:rPr>
              <w:fldChar w:fldCharType="begin"/>
            </w:r>
            <w:r w:rsidR="00816DCA">
              <w:rPr>
                <w:noProof/>
                <w:webHidden/>
              </w:rPr>
              <w:instrText xml:space="preserve"> PAGEREF _Toc415032823 \h </w:instrText>
            </w:r>
            <w:r w:rsidR="00816DCA">
              <w:rPr>
                <w:noProof/>
                <w:webHidden/>
              </w:rPr>
            </w:r>
            <w:r w:rsidR="00816DCA">
              <w:rPr>
                <w:noProof/>
                <w:webHidden/>
              </w:rPr>
              <w:fldChar w:fldCharType="separate"/>
            </w:r>
            <w:r w:rsidR="00816DCA">
              <w:rPr>
                <w:noProof/>
                <w:webHidden/>
              </w:rPr>
              <w:t>5</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24" w:history="1">
            <w:r w:rsidR="00816DCA" w:rsidRPr="002208CB">
              <w:rPr>
                <w:rStyle w:val="Hypertextovodkaz"/>
                <w:noProof/>
              </w:rPr>
              <w:t>1.1.</w:t>
            </w:r>
            <w:r w:rsidR="00816DCA">
              <w:rPr>
                <w:rFonts w:eastAsiaTheme="minorEastAsia"/>
                <w:noProof/>
                <w:lang w:eastAsia="cs-CZ"/>
              </w:rPr>
              <w:tab/>
            </w:r>
            <w:r w:rsidR="00816DCA" w:rsidRPr="002208CB">
              <w:rPr>
                <w:rStyle w:val="Hypertextovodkaz"/>
                <w:noProof/>
              </w:rPr>
              <w:t>Stručné představení</w:t>
            </w:r>
            <w:r w:rsidR="00816DCA">
              <w:rPr>
                <w:noProof/>
                <w:webHidden/>
              </w:rPr>
              <w:tab/>
            </w:r>
            <w:r w:rsidR="00816DCA">
              <w:rPr>
                <w:noProof/>
                <w:webHidden/>
              </w:rPr>
              <w:fldChar w:fldCharType="begin"/>
            </w:r>
            <w:r w:rsidR="00816DCA">
              <w:rPr>
                <w:noProof/>
                <w:webHidden/>
              </w:rPr>
              <w:instrText xml:space="preserve"> PAGEREF _Toc415032824 \h </w:instrText>
            </w:r>
            <w:r w:rsidR="00816DCA">
              <w:rPr>
                <w:noProof/>
                <w:webHidden/>
              </w:rPr>
            </w:r>
            <w:r w:rsidR="00816DCA">
              <w:rPr>
                <w:noProof/>
                <w:webHidden/>
              </w:rPr>
              <w:fldChar w:fldCharType="separate"/>
            </w:r>
            <w:r w:rsidR="00816DCA">
              <w:rPr>
                <w:noProof/>
                <w:webHidden/>
              </w:rPr>
              <w:t>5</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25" w:history="1">
            <w:r w:rsidR="00816DCA" w:rsidRPr="002208CB">
              <w:rPr>
                <w:rStyle w:val="Hypertextovodkaz"/>
                <w:noProof/>
              </w:rPr>
              <w:t>1.2.</w:t>
            </w:r>
            <w:r w:rsidR="00816DCA">
              <w:rPr>
                <w:rFonts w:eastAsiaTheme="minorEastAsia"/>
                <w:noProof/>
                <w:lang w:eastAsia="cs-CZ"/>
              </w:rPr>
              <w:tab/>
            </w:r>
            <w:r w:rsidR="00816DCA" w:rsidRPr="002208CB">
              <w:rPr>
                <w:rStyle w:val="Hypertextovodkaz"/>
                <w:noProof/>
              </w:rPr>
              <w:t>Obecné funkcionality formuláře žádosti o podporu</w:t>
            </w:r>
            <w:r w:rsidR="00816DCA">
              <w:rPr>
                <w:noProof/>
                <w:webHidden/>
              </w:rPr>
              <w:tab/>
            </w:r>
            <w:r w:rsidR="00816DCA">
              <w:rPr>
                <w:noProof/>
                <w:webHidden/>
              </w:rPr>
              <w:fldChar w:fldCharType="begin"/>
            </w:r>
            <w:r w:rsidR="00816DCA">
              <w:rPr>
                <w:noProof/>
                <w:webHidden/>
              </w:rPr>
              <w:instrText xml:space="preserve"> PAGEREF _Toc415032825 \h </w:instrText>
            </w:r>
            <w:r w:rsidR="00816DCA">
              <w:rPr>
                <w:noProof/>
                <w:webHidden/>
              </w:rPr>
            </w:r>
            <w:r w:rsidR="00816DCA">
              <w:rPr>
                <w:noProof/>
                <w:webHidden/>
              </w:rPr>
              <w:fldChar w:fldCharType="separate"/>
            </w:r>
            <w:r w:rsidR="00816DCA">
              <w:rPr>
                <w:noProof/>
                <w:webHidden/>
              </w:rPr>
              <w:t>6</w:t>
            </w:r>
            <w:r w:rsidR="00816DCA">
              <w:rPr>
                <w:noProof/>
                <w:webHidden/>
              </w:rPr>
              <w:fldChar w:fldCharType="end"/>
            </w:r>
          </w:hyperlink>
        </w:p>
        <w:p w:rsidR="00816DCA" w:rsidRDefault="00254B4E">
          <w:pPr>
            <w:pStyle w:val="Obsah1"/>
            <w:tabs>
              <w:tab w:val="left" w:pos="440"/>
              <w:tab w:val="right" w:leader="dot" w:pos="9062"/>
            </w:tabs>
            <w:rPr>
              <w:rFonts w:eastAsiaTheme="minorEastAsia"/>
              <w:noProof/>
              <w:lang w:eastAsia="cs-CZ"/>
            </w:rPr>
          </w:pPr>
          <w:hyperlink w:anchor="_Toc415032826" w:history="1">
            <w:r w:rsidR="00816DCA" w:rsidRPr="002208CB">
              <w:rPr>
                <w:rStyle w:val="Hypertextovodkaz"/>
                <w:noProof/>
              </w:rPr>
              <w:t>2.</w:t>
            </w:r>
            <w:r w:rsidR="00816DCA">
              <w:rPr>
                <w:rFonts w:eastAsiaTheme="minorEastAsia"/>
                <w:noProof/>
                <w:lang w:eastAsia="cs-CZ"/>
              </w:rPr>
              <w:tab/>
            </w:r>
            <w:r w:rsidR="00816DCA" w:rsidRPr="002208CB">
              <w:rPr>
                <w:rStyle w:val="Hypertextovodkaz"/>
                <w:noProof/>
              </w:rPr>
              <w:t>Úvodní obrazovka IS KP14+</w:t>
            </w:r>
            <w:r w:rsidR="00816DCA">
              <w:rPr>
                <w:noProof/>
                <w:webHidden/>
              </w:rPr>
              <w:tab/>
            </w:r>
            <w:r w:rsidR="00816DCA">
              <w:rPr>
                <w:noProof/>
                <w:webHidden/>
              </w:rPr>
              <w:fldChar w:fldCharType="begin"/>
            </w:r>
            <w:r w:rsidR="00816DCA">
              <w:rPr>
                <w:noProof/>
                <w:webHidden/>
              </w:rPr>
              <w:instrText xml:space="preserve"> PAGEREF _Toc415032826 \h </w:instrText>
            </w:r>
            <w:r w:rsidR="00816DCA">
              <w:rPr>
                <w:noProof/>
                <w:webHidden/>
              </w:rPr>
            </w:r>
            <w:r w:rsidR="00816DCA">
              <w:rPr>
                <w:noProof/>
                <w:webHidden/>
              </w:rPr>
              <w:fldChar w:fldCharType="separate"/>
            </w:r>
            <w:r w:rsidR="00816DCA">
              <w:rPr>
                <w:noProof/>
                <w:webHidden/>
              </w:rPr>
              <w:t>9</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27" w:history="1">
            <w:r w:rsidR="00816DCA" w:rsidRPr="002208CB">
              <w:rPr>
                <w:rStyle w:val="Hypertextovodkaz"/>
                <w:noProof/>
              </w:rPr>
              <w:t>2.1.</w:t>
            </w:r>
            <w:r w:rsidR="00816DCA">
              <w:rPr>
                <w:rFonts w:eastAsiaTheme="minorEastAsia"/>
                <w:noProof/>
                <w:lang w:eastAsia="cs-CZ"/>
              </w:rPr>
              <w:tab/>
            </w:r>
            <w:r w:rsidR="00816DCA" w:rsidRPr="002208CB">
              <w:rPr>
                <w:rStyle w:val="Hypertextovodkaz"/>
                <w:noProof/>
              </w:rPr>
              <w:t>Komunikace</w:t>
            </w:r>
            <w:r w:rsidR="00816DCA">
              <w:rPr>
                <w:noProof/>
                <w:webHidden/>
              </w:rPr>
              <w:tab/>
            </w:r>
            <w:r w:rsidR="00816DCA">
              <w:rPr>
                <w:noProof/>
                <w:webHidden/>
              </w:rPr>
              <w:fldChar w:fldCharType="begin"/>
            </w:r>
            <w:r w:rsidR="00816DCA">
              <w:rPr>
                <w:noProof/>
                <w:webHidden/>
              </w:rPr>
              <w:instrText xml:space="preserve"> PAGEREF _Toc415032827 \h </w:instrText>
            </w:r>
            <w:r w:rsidR="00816DCA">
              <w:rPr>
                <w:noProof/>
                <w:webHidden/>
              </w:rPr>
            </w:r>
            <w:r w:rsidR="00816DCA">
              <w:rPr>
                <w:noProof/>
                <w:webHidden/>
              </w:rPr>
              <w:fldChar w:fldCharType="separate"/>
            </w:r>
            <w:r w:rsidR="00816DCA">
              <w:rPr>
                <w:noProof/>
                <w:webHidden/>
              </w:rPr>
              <w:t>9</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28" w:history="1">
            <w:r w:rsidR="00816DCA" w:rsidRPr="002208CB">
              <w:rPr>
                <w:rStyle w:val="Hypertextovodkaz"/>
                <w:noProof/>
              </w:rPr>
              <w:t>2.2.</w:t>
            </w:r>
            <w:r w:rsidR="00816DCA">
              <w:rPr>
                <w:rFonts w:eastAsiaTheme="minorEastAsia"/>
                <w:noProof/>
                <w:lang w:eastAsia="cs-CZ"/>
              </w:rPr>
              <w:tab/>
            </w:r>
            <w:r w:rsidR="00816DCA" w:rsidRPr="002208CB">
              <w:rPr>
                <w:rStyle w:val="Hypertextovodkaz"/>
                <w:noProof/>
              </w:rPr>
              <w:t>Kalendář</w:t>
            </w:r>
            <w:r w:rsidR="00816DCA">
              <w:rPr>
                <w:noProof/>
                <w:webHidden/>
              </w:rPr>
              <w:tab/>
            </w:r>
            <w:r w:rsidR="00816DCA">
              <w:rPr>
                <w:noProof/>
                <w:webHidden/>
              </w:rPr>
              <w:fldChar w:fldCharType="begin"/>
            </w:r>
            <w:r w:rsidR="00816DCA">
              <w:rPr>
                <w:noProof/>
                <w:webHidden/>
              </w:rPr>
              <w:instrText xml:space="preserve"> PAGEREF _Toc415032828 \h </w:instrText>
            </w:r>
            <w:r w:rsidR="00816DCA">
              <w:rPr>
                <w:noProof/>
                <w:webHidden/>
              </w:rPr>
            </w:r>
            <w:r w:rsidR="00816DCA">
              <w:rPr>
                <w:noProof/>
                <w:webHidden/>
              </w:rPr>
              <w:fldChar w:fldCharType="separate"/>
            </w:r>
            <w:r w:rsidR="00816DCA">
              <w:rPr>
                <w:noProof/>
                <w:webHidden/>
              </w:rPr>
              <w:t>15</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29" w:history="1">
            <w:r w:rsidR="00816DCA" w:rsidRPr="002208CB">
              <w:rPr>
                <w:rStyle w:val="Hypertextovodkaz"/>
                <w:noProof/>
              </w:rPr>
              <w:t>2.3.</w:t>
            </w:r>
            <w:r w:rsidR="00816DCA">
              <w:rPr>
                <w:rFonts w:eastAsiaTheme="minorEastAsia"/>
                <w:noProof/>
                <w:lang w:eastAsia="cs-CZ"/>
              </w:rPr>
              <w:tab/>
            </w:r>
            <w:r w:rsidR="00816DCA" w:rsidRPr="002208CB">
              <w:rPr>
                <w:rStyle w:val="Hypertextovodkaz"/>
                <w:noProof/>
              </w:rPr>
              <w:t>Informace o přihlášení</w:t>
            </w:r>
            <w:r w:rsidR="00816DCA">
              <w:rPr>
                <w:noProof/>
                <w:webHidden/>
              </w:rPr>
              <w:tab/>
            </w:r>
            <w:r w:rsidR="00816DCA">
              <w:rPr>
                <w:noProof/>
                <w:webHidden/>
              </w:rPr>
              <w:fldChar w:fldCharType="begin"/>
            </w:r>
            <w:r w:rsidR="00816DCA">
              <w:rPr>
                <w:noProof/>
                <w:webHidden/>
              </w:rPr>
              <w:instrText xml:space="preserve"> PAGEREF _Toc415032829 \h </w:instrText>
            </w:r>
            <w:r w:rsidR="00816DCA">
              <w:rPr>
                <w:noProof/>
                <w:webHidden/>
              </w:rPr>
            </w:r>
            <w:r w:rsidR="00816DCA">
              <w:rPr>
                <w:noProof/>
                <w:webHidden/>
              </w:rPr>
              <w:fldChar w:fldCharType="separate"/>
            </w:r>
            <w:r w:rsidR="00816DCA">
              <w:rPr>
                <w:noProof/>
                <w:webHidden/>
              </w:rPr>
              <w:t>16</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30" w:history="1">
            <w:r w:rsidR="00816DCA" w:rsidRPr="002208CB">
              <w:rPr>
                <w:rStyle w:val="Hypertextovodkaz"/>
                <w:noProof/>
              </w:rPr>
              <w:t>2.4.</w:t>
            </w:r>
            <w:r w:rsidR="00816DCA">
              <w:rPr>
                <w:rFonts w:eastAsiaTheme="minorEastAsia"/>
                <w:noProof/>
                <w:lang w:eastAsia="cs-CZ"/>
              </w:rPr>
              <w:tab/>
            </w:r>
            <w:r w:rsidR="00816DCA" w:rsidRPr="002208CB">
              <w:rPr>
                <w:rStyle w:val="Hypertextovodkaz"/>
                <w:noProof/>
              </w:rPr>
              <w:t>Profil uživatele</w:t>
            </w:r>
            <w:r w:rsidR="00816DCA">
              <w:rPr>
                <w:noProof/>
                <w:webHidden/>
              </w:rPr>
              <w:tab/>
            </w:r>
            <w:r w:rsidR="00816DCA">
              <w:rPr>
                <w:noProof/>
                <w:webHidden/>
              </w:rPr>
              <w:fldChar w:fldCharType="begin"/>
            </w:r>
            <w:r w:rsidR="00816DCA">
              <w:rPr>
                <w:noProof/>
                <w:webHidden/>
              </w:rPr>
              <w:instrText xml:space="preserve"> PAGEREF _Toc415032830 \h </w:instrText>
            </w:r>
            <w:r w:rsidR="00816DCA">
              <w:rPr>
                <w:noProof/>
                <w:webHidden/>
              </w:rPr>
            </w:r>
            <w:r w:rsidR="00816DCA">
              <w:rPr>
                <w:noProof/>
                <w:webHidden/>
              </w:rPr>
              <w:fldChar w:fldCharType="separate"/>
            </w:r>
            <w:r w:rsidR="00816DCA">
              <w:rPr>
                <w:noProof/>
                <w:webHidden/>
              </w:rPr>
              <w:t>17</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31" w:history="1">
            <w:r w:rsidR="00816DCA" w:rsidRPr="002208CB">
              <w:rPr>
                <w:rStyle w:val="Hypertextovodkaz"/>
                <w:noProof/>
              </w:rPr>
              <w:t>2.5.</w:t>
            </w:r>
            <w:r w:rsidR="00816DCA">
              <w:rPr>
                <w:rFonts w:eastAsiaTheme="minorEastAsia"/>
                <w:noProof/>
                <w:lang w:eastAsia="cs-CZ"/>
              </w:rPr>
              <w:tab/>
            </w:r>
            <w:r w:rsidR="00816DCA" w:rsidRPr="002208CB">
              <w:rPr>
                <w:rStyle w:val="Hypertextovodkaz"/>
                <w:noProof/>
              </w:rPr>
              <w:t>Žadatel</w:t>
            </w:r>
            <w:r w:rsidR="00816DCA">
              <w:rPr>
                <w:noProof/>
                <w:webHidden/>
              </w:rPr>
              <w:tab/>
            </w:r>
            <w:r w:rsidR="00816DCA">
              <w:rPr>
                <w:noProof/>
                <w:webHidden/>
              </w:rPr>
              <w:fldChar w:fldCharType="begin"/>
            </w:r>
            <w:r w:rsidR="00816DCA">
              <w:rPr>
                <w:noProof/>
                <w:webHidden/>
              </w:rPr>
              <w:instrText xml:space="preserve"> PAGEREF _Toc415032831 \h </w:instrText>
            </w:r>
            <w:r w:rsidR="00816DCA">
              <w:rPr>
                <w:noProof/>
                <w:webHidden/>
              </w:rPr>
            </w:r>
            <w:r w:rsidR="00816DCA">
              <w:rPr>
                <w:noProof/>
                <w:webHidden/>
              </w:rPr>
              <w:fldChar w:fldCharType="separate"/>
            </w:r>
            <w:r w:rsidR="00816DCA">
              <w:rPr>
                <w:noProof/>
                <w:webHidden/>
              </w:rPr>
              <w:t>21</w:t>
            </w:r>
            <w:r w:rsidR="00816DCA">
              <w:rPr>
                <w:noProof/>
                <w:webHidden/>
              </w:rPr>
              <w:fldChar w:fldCharType="end"/>
            </w:r>
          </w:hyperlink>
        </w:p>
        <w:p w:rsidR="00816DCA" w:rsidRDefault="00254B4E">
          <w:pPr>
            <w:pStyle w:val="Obsah1"/>
            <w:tabs>
              <w:tab w:val="left" w:pos="440"/>
              <w:tab w:val="right" w:leader="dot" w:pos="9062"/>
            </w:tabs>
            <w:rPr>
              <w:rFonts w:eastAsiaTheme="minorEastAsia"/>
              <w:noProof/>
              <w:lang w:eastAsia="cs-CZ"/>
            </w:rPr>
          </w:pPr>
          <w:hyperlink w:anchor="_Toc415032832" w:history="1">
            <w:r w:rsidR="00816DCA" w:rsidRPr="002208CB">
              <w:rPr>
                <w:rStyle w:val="Hypertextovodkaz"/>
                <w:noProof/>
              </w:rPr>
              <w:t>3.</w:t>
            </w:r>
            <w:r w:rsidR="00816DCA">
              <w:rPr>
                <w:rFonts w:eastAsiaTheme="minorEastAsia"/>
                <w:noProof/>
                <w:lang w:eastAsia="cs-CZ"/>
              </w:rPr>
              <w:tab/>
            </w:r>
            <w:r w:rsidR="00816DCA" w:rsidRPr="002208CB">
              <w:rPr>
                <w:rStyle w:val="Hypertextovodkaz"/>
                <w:noProof/>
              </w:rPr>
              <w:t>Nová žádost o podporu</w:t>
            </w:r>
            <w:r w:rsidR="00816DCA">
              <w:rPr>
                <w:noProof/>
                <w:webHidden/>
              </w:rPr>
              <w:tab/>
            </w:r>
            <w:r w:rsidR="00816DCA">
              <w:rPr>
                <w:noProof/>
                <w:webHidden/>
              </w:rPr>
              <w:fldChar w:fldCharType="begin"/>
            </w:r>
            <w:r w:rsidR="00816DCA">
              <w:rPr>
                <w:noProof/>
                <w:webHidden/>
              </w:rPr>
              <w:instrText xml:space="preserve"> PAGEREF _Toc415032832 \h </w:instrText>
            </w:r>
            <w:r w:rsidR="00816DCA">
              <w:rPr>
                <w:noProof/>
                <w:webHidden/>
              </w:rPr>
            </w:r>
            <w:r w:rsidR="00816DCA">
              <w:rPr>
                <w:noProof/>
                <w:webHidden/>
              </w:rPr>
              <w:fldChar w:fldCharType="separate"/>
            </w:r>
            <w:r w:rsidR="00816DCA">
              <w:rPr>
                <w:noProof/>
                <w:webHidden/>
              </w:rPr>
              <w:t>23</w:t>
            </w:r>
            <w:r w:rsidR="00816DCA">
              <w:rPr>
                <w:noProof/>
                <w:webHidden/>
              </w:rPr>
              <w:fldChar w:fldCharType="end"/>
            </w:r>
          </w:hyperlink>
        </w:p>
        <w:p w:rsidR="00816DCA" w:rsidRDefault="00254B4E">
          <w:pPr>
            <w:pStyle w:val="Obsah1"/>
            <w:tabs>
              <w:tab w:val="left" w:pos="440"/>
              <w:tab w:val="right" w:leader="dot" w:pos="9062"/>
            </w:tabs>
            <w:rPr>
              <w:rFonts w:eastAsiaTheme="minorEastAsia"/>
              <w:noProof/>
              <w:lang w:eastAsia="cs-CZ"/>
            </w:rPr>
          </w:pPr>
          <w:hyperlink w:anchor="_Toc415032833" w:history="1">
            <w:r w:rsidR="00816DCA" w:rsidRPr="002208CB">
              <w:rPr>
                <w:rStyle w:val="Hypertextovodkaz"/>
                <w:noProof/>
              </w:rPr>
              <w:t>4.</w:t>
            </w:r>
            <w:r w:rsidR="00816DCA">
              <w:rPr>
                <w:rFonts w:eastAsiaTheme="minorEastAsia"/>
                <w:noProof/>
                <w:lang w:eastAsia="cs-CZ"/>
              </w:rPr>
              <w:tab/>
            </w:r>
            <w:r w:rsidR="00816DCA" w:rsidRPr="002208CB">
              <w:rPr>
                <w:rStyle w:val="Hypertextovodkaz"/>
                <w:noProof/>
              </w:rPr>
              <w:t>Záhlaví žádosti o podporu</w:t>
            </w:r>
            <w:r w:rsidR="00816DCA">
              <w:rPr>
                <w:noProof/>
                <w:webHidden/>
              </w:rPr>
              <w:tab/>
            </w:r>
            <w:r w:rsidR="00816DCA">
              <w:rPr>
                <w:noProof/>
                <w:webHidden/>
              </w:rPr>
              <w:fldChar w:fldCharType="begin"/>
            </w:r>
            <w:r w:rsidR="00816DCA">
              <w:rPr>
                <w:noProof/>
                <w:webHidden/>
              </w:rPr>
              <w:instrText xml:space="preserve"> PAGEREF _Toc415032833 \h </w:instrText>
            </w:r>
            <w:r w:rsidR="00816DCA">
              <w:rPr>
                <w:noProof/>
                <w:webHidden/>
              </w:rPr>
            </w:r>
            <w:r w:rsidR="00816DCA">
              <w:rPr>
                <w:noProof/>
                <w:webHidden/>
              </w:rPr>
              <w:fldChar w:fldCharType="separate"/>
            </w:r>
            <w:r w:rsidR="00816DCA">
              <w:rPr>
                <w:noProof/>
                <w:webHidden/>
              </w:rPr>
              <w:t>26</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34" w:history="1">
            <w:r w:rsidR="00816DCA" w:rsidRPr="002208CB">
              <w:rPr>
                <w:rStyle w:val="Hypertextovodkaz"/>
                <w:noProof/>
              </w:rPr>
              <w:t>4.1.</w:t>
            </w:r>
            <w:r w:rsidR="00816DCA">
              <w:rPr>
                <w:rFonts w:eastAsiaTheme="minorEastAsia"/>
                <w:noProof/>
                <w:lang w:eastAsia="cs-CZ"/>
              </w:rPr>
              <w:tab/>
            </w:r>
            <w:r w:rsidR="00816DCA" w:rsidRPr="002208CB">
              <w:rPr>
                <w:rStyle w:val="Hypertextovodkaz"/>
                <w:noProof/>
              </w:rPr>
              <w:t>Přístup k projektu</w:t>
            </w:r>
            <w:r w:rsidR="00816DCA">
              <w:rPr>
                <w:noProof/>
                <w:webHidden/>
              </w:rPr>
              <w:tab/>
            </w:r>
            <w:r w:rsidR="00816DCA">
              <w:rPr>
                <w:noProof/>
                <w:webHidden/>
              </w:rPr>
              <w:fldChar w:fldCharType="begin"/>
            </w:r>
            <w:r w:rsidR="00816DCA">
              <w:rPr>
                <w:noProof/>
                <w:webHidden/>
              </w:rPr>
              <w:instrText xml:space="preserve"> PAGEREF _Toc415032834 \h </w:instrText>
            </w:r>
            <w:r w:rsidR="00816DCA">
              <w:rPr>
                <w:noProof/>
                <w:webHidden/>
              </w:rPr>
            </w:r>
            <w:r w:rsidR="00816DCA">
              <w:rPr>
                <w:noProof/>
                <w:webHidden/>
              </w:rPr>
              <w:fldChar w:fldCharType="separate"/>
            </w:r>
            <w:r w:rsidR="00816DCA">
              <w:rPr>
                <w:noProof/>
                <w:webHidden/>
              </w:rPr>
              <w:t>27</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35" w:history="1">
            <w:r w:rsidR="00816DCA" w:rsidRPr="002208CB">
              <w:rPr>
                <w:rStyle w:val="Hypertextovodkaz"/>
                <w:noProof/>
              </w:rPr>
              <w:t>4.2.</w:t>
            </w:r>
            <w:r w:rsidR="00816DCA">
              <w:rPr>
                <w:rFonts w:eastAsiaTheme="minorEastAsia"/>
                <w:noProof/>
                <w:lang w:eastAsia="cs-CZ"/>
              </w:rPr>
              <w:tab/>
            </w:r>
            <w:r w:rsidR="00816DCA" w:rsidRPr="002208CB">
              <w:rPr>
                <w:rStyle w:val="Hypertextovodkaz"/>
                <w:noProof/>
              </w:rPr>
              <w:t>Plné moci</w:t>
            </w:r>
            <w:r w:rsidR="00816DCA">
              <w:rPr>
                <w:noProof/>
                <w:webHidden/>
              </w:rPr>
              <w:tab/>
            </w:r>
            <w:r w:rsidR="00816DCA">
              <w:rPr>
                <w:noProof/>
                <w:webHidden/>
              </w:rPr>
              <w:fldChar w:fldCharType="begin"/>
            </w:r>
            <w:r w:rsidR="00816DCA">
              <w:rPr>
                <w:noProof/>
                <w:webHidden/>
              </w:rPr>
              <w:instrText xml:space="preserve"> PAGEREF _Toc415032835 \h </w:instrText>
            </w:r>
            <w:r w:rsidR="00816DCA">
              <w:rPr>
                <w:noProof/>
                <w:webHidden/>
              </w:rPr>
            </w:r>
            <w:r w:rsidR="00816DCA">
              <w:rPr>
                <w:noProof/>
                <w:webHidden/>
              </w:rPr>
              <w:fldChar w:fldCharType="separate"/>
            </w:r>
            <w:r w:rsidR="00816DCA">
              <w:rPr>
                <w:noProof/>
                <w:webHidden/>
              </w:rPr>
              <w:t>32</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36" w:history="1">
            <w:r w:rsidR="00816DCA" w:rsidRPr="002208CB">
              <w:rPr>
                <w:rStyle w:val="Hypertextovodkaz"/>
                <w:noProof/>
              </w:rPr>
              <w:t>4.3.</w:t>
            </w:r>
            <w:r w:rsidR="00816DCA">
              <w:rPr>
                <w:rFonts w:eastAsiaTheme="minorEastAsia"/>
                <w:noProof/>
                <w:lang w:eastAsia="cs-CZ"/>
              </w:rPr>
              <w:tab/>
            </w:r>
            <w:r w:rsidR="00816DCA" w:rsidRPr="002208CB">
              <w:rPr>
                <w:rStyle w:val="Hypertextovodkaz"/>
                <w:noProof/>
              </w:rPr>
              <w:t>Vymazat žádost</w:t>
            </w:r>
            <w:r w:rsidR="00816DCA">
              <w:rPr>
                <w:noProof/>
                <w:webHidden/>
              </w:rPr>
              <w:tab/>
            </w:r>
            <w:r w:rsidR="00816DCA">
              <w:rPr>
                <w:noProof/>
                <w:webHidden/>
              </w:rPr>
              <w:fldChar w:fldCharType="begin"/>
            </w:r>
            <w:r w:rsidR="00816DCA">
              <w:rPr>
                <w:noProof/>
                <w:webHidden/>
              </w:rPr>
              <w:instrText xml:space="preserve"> PAGEREF _Toc415032836 \h </w:instrText>
            </w:r>
            <w:r w:rsidR="00816DCA">
              <w:rPr>
                <w:noProof/>
                <w:webHidden/>
              </w:rPr>
            </w:r>
            <w:r w:rsidR="00816DCA">
              <w:rPr>
                <w:noProof/>
                <w:webHidden/>
              </w:rPr>
              <w:fldChar w:fldCharType="separate"/>
            </w:r>
            <w:r w:rsidR="00816DCA">
              <w:rPr>
                <w:noProof/>
                <w:webHidden/>
              </w:rPr>
              <w:t>35</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37" w:history="1">
            <w:r w:rsidR="00816DCA" w:rsidRPr="002208CB">
              <w:rPr>
                <w:rStyle w:val="Hypertextovodkaz"/>
                <w:noProof/>
              </w:rPr>
              <w:t>4.4.</w:t>
            </w:r>
            <w:r w:rsidR="00816DCA">
              <w:rPr>
                <w:rFonts w:eastAsiaTheme="minorEastAsia"/>
                <w:noProof/>
                <w:lang w:eastAsia="cs-CZ"/>
              </w:rPr>
              <w:tab/>
            </w:r>
            <w:r w:rsidR="00816DCA" w:rsidRPr="002208CB">
              <w:rPr>
                <w:rStyle w:val="Hypertextovodkaz"/>
                <w:noProof/>
              </w:rPr>
              <w:t>Kontrola</w:t>
            </w:r>
            <w:r w:rsidR="00816DCA">
              <w:rPr>
                <w:noProof/>
                <w:webHidden/>
              </w:rPr>
              <w:tab/>
            </w:r>
            <w:r w:rsidR="00816DCA">
              <w:rPr>
                <w:noProof/>
                <w:webHidden/>
              </w:rPr>
              <w:fldChar w:fldCharType="begin"/>
            </w:r>
            <w:r w:rsidR="00816DCA">
              <w:rPr>
                <w:noProof/>
                <w:webHidden/>
              </w:rPr>
              <w:instrText xml:space="preserve"> PAGEREF _Toc415032837 \h </w:instrText>
            </w:r>
            <w:r w:rsidR="00816DCA">
              <w:rPr>
                <w:noProof/>
                <w:webHidden/>
              </w:rPr>
            </w:r>
            <w:r w:rsidR="00816DCA">
              <w:rPr>
                <w:noProof/>
                <w:webHidden/>
              </w:rPr>
              <w:fldChar w:fldCharType="separate"/>
            </w:r>
            <w:r w:rsidR="00816DCA">
              <w:rPr>
                <w:noProof/>
                <w:webHidden/>
              </w:rPr>
              <w:t>36</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38" w:history="1">
            <w:r w:rsidR="00816DCA" w:rsidRPr="002208CB">
              <w:rPr>
                <w:rStyle w:val="Hypertextovodkaz"/>
                <w:noProof/>
              </w:rPr>
              <w:t>4.5.</w:t>
            </w:r>
            <w:r w:rsidR="00816DCA">
              <w:rPr>
                <w:rFonts w:eastAsiaTheme="minorEastAsia"/>
                <w:noProof/>
                <w:lang w:eastAsia="cs-CZ"/>
              </w:rPr>
              <w:tab/>
            </w:r>
            <w:r w:rsidR="00816DCA" w:rsidRPr="002208CB">
              <w:rPr>
                <w:rStyle w:val="Hypertextovodkaz"/>
                <w:noProof/>
              </w:rPr>
              <w:t>Finalizace</w:t>
            </w:r>
            <w:r w:rsidR="00816DCA">
              <w:rPr>
                <w:noProof/>
                <w:webHidden/>
              </w:rPr>
              <w:tab/>
            </w:r>
            <w:r w:rsidR="00816DCA">
              <w:rPr>
                <w:noProof/>
                <w:webHidden/>
              </w:rPr>
              <w:fldChar w:fldCharType="begin"/>
            </w:r>
            <w:r w:rsidR="00816DCA">
              <w:rPr>
                <w:noProof/>
                <w:webHidden/>
              </w:rPr>
              <w:instrText xml:space="preserve"> PAGEREF _Toc415032838 \h </w:instrText>
            </w:r>
            <w:r w:rsidR="00816DCA">
              <w:rPr>
                <w:noProof/>
                <w:webHidden/>
              </w:rPr>
            </w:r>
            <w:r w:rsidR="00816DCA">
              <w:rPr>
                <w:noProof/>
                <w:webHidden/>
              </w:rPr>
              <w:fldChar w:fldCharType="separate"/>
            </w:r>
            <w:r w:rsidR="00816DCA">
              <w:rPr>
                <w:noProof/>
                <w:webHidden/>
              </w:rPr>
              <w:t>38</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39" w:history="1">
            <w:r w:rsidR="00816DCA" w:rsidRPr="002208CB">
              <w:rPr>
                <w:rStyle w:val="Hypertextovodkaz"/>
                <w:noProof/>
              </w:rPr>
              <w:t>4.6.</w:t>
            </w:r>
            <w:r w:rsidR="00816DCA">
              <w:rPr>
                <w:rFonts w:eastAsiaTheme="minorEastAsia"/>
                <w:noProof/>
                <w:lang w:eastAsia="cs-CZ"/>
              </w:rPr>
              <w:tab/>
            </w:r>
            <w:r w:rsidR="00816DCA" w:rsidRPr="002208CB">
              <w:rPr>
                <w:rStyle w:val="Hypertextovodkaz"/>
                <w:noProof/>
              </w:rPr>
              <w:t>Tisk</w:t>
            </w:r>
            <w:r w:rsidR="00816DCA">
              <w:rPr>
                <w:noProof/>
                <w:webHidden/>
              </w:rPr>
              <w:tab/>
            </w:r>
            <w:r w:rsidR="00816DCA">
              <w:rPr>
                <w:noProof/>
                <w:webHidden/>
              </w:rPr>
              <w:fldChar w:fldCharType="begin"/>
            </w:r>
            <w:r w:rsidR="00816DCA">
              <w:rPr>
                <w:noProof/>
                <w:webHidden/>
              </w:rPr>
              <w:instrText xml:space="preserve"> PAGEREF _Toc415032839 \h </w:instrText>
            </w:r>
            <w:r w:rsidR="00816DCA">
              <w:rPr>
                <w:noProof/>
                <w:webHidden/>
              </w:rPr>
            </w:r>
            <w:r w:rsidR="00816DCA">
              <w:rPr>
                <w:noProof/>
                <w:webHidden/>
              </w:rPr>
              <w:fldChar w:fldCharType="separate"/>
            </w:r>
            <w:r w:rsidR="00816DCA">
              <w:rPr>
                <w:noProof/>
                <w:webHidden/>
              </w:rPr>
              <w:t>40</w:t>
            </w:r>
            <w:r w:rsidR="00816DCA">
              <w:rPr>
                <w:noProof/>
                <w:webHidden/>
              </w:rPr>
              <w:fldChar w:fldCharType="end"/>
            </w:r>
          </w:hyperlink>
        </w:p>
        <w:p w:rsidR="00816DCA" w:rsidRDefault="00254B4E">
          <w:pPr>
            <w:pStyle w:val="Obsah1"/>
            <w:tabs>
              <w:tab w:val="left" w:pos="440"/>
              <w:tab w:val="right" w:leader="dot" w:pos="9062"/>
            </w:tabs>
            <w:rPr>
              <w:rFonts w:eastAsiaTheme="minorEastAsia"/>
              <w:noProof/>
              <w:lang w:eastAsia="cs-CZ"/>
            </w:rPr>
          </w:pPr>
          <w:hyperlink w:anchor="_Toc415032840" w:history="1">
            <w:r w:rsidR="00816DCA" w:rsidRPr="002208CB">
              <w:rPr>
                <w:rStyle w:val="Hypertextovodkaz"/>
                <w:noProof/>
              </w:rPr>
              <w:t>5.</w:t>
            </w:r>
            <w:r w:rsidR="00816DCA">
              <w:rPr>
                <w:rFonts w:eastAsiaTheme="minorEastAsia"/>
                <w:noProof/>
                <w:lang w:eastAsia="cs-CZ"/>
              </w:rPr>
              <w:tab/>
            </w:r>
            <w:r w:rsidR="00816DCA" w:rsidRPr="002208CB">
              <w:rPr>
                <w:rStyle w:val="Hypertextovodkaz"/>
                <w:noProof/>
              </w:rPr>
              <w:t>Levé menu formuláře žádosti o podporu</w:t>
            </w:r>
            <w:r w:rsidR="00816DCA">
              <w:rPr>
                <w:noProof/>
                <w:webHidden/>
              </w:rPr>
              <w:tab/>
            </w:r>
            <w:r w:rsidR="00816DCA">
              <w:rPr>
                <w:noProof/>
                <w:webHidden/>
              </w:rPr>
              <w:fldChar w:fldCharType="begin"/>
            </w:r>
            <w:r w:rsidR="00816DCA">
              <w:rPr>
                <w:noProof/>
                <w:webHidden/>
              </w:rPr>
              <w:instrText xml:space="preserve"> PAGEREF _Toc415032840 \h </w:instrText>
            </w:r>
            <w:r w:rsidR="00816DCA">
              <w:rPr>
                <w:noProof/>
                <w:webHidden/>
              </w:rPr>
            </w:r>
            <w:r w:rsidR="00816DCA">
              <w:rPr>
                <w:noProof/>
                <w:webHidden/>
              </w:rPr>
              <w:fldChar w:fldCharType="separate"/>
            </w:r>
            <w:r w:rsidR="00816DCA">
              <w:rPr>
                <w:noProof/>
                <w:webHidden/>
              </w:rPr>
              <w:t>41</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41" w:history="1">
            <w:r w:rsidR="00816DCA" w:rsidRPr="002208CB">
              <w:rPr>
                <w:rStyle w:val="Hypertextovodkaz"/>
                <w:noProof/>
              </w:rPr>
              <w:t>5.1.</w:t>
            </w:r>
            <w:r w:rsidR="00816DCA">
              <w:rPr>
                <w:rFonts w:eastAsiaTheme="minorEastAsia"/>
                <w:noProof/>
                <w:lang w:eastAsia="cs-CZ"/>
              </w:rPr>
              <w:tab/>
            </w:r>
            <w:r w:rsidR="00816DCA" w:rsidRPr="002208CB">
              <w:rPr>
                <w:rStyle w:val="Hypertextovodkaz"/>
                <w:noProof/>
              </w:rPr>
              <w:t>Komunikace</w:t>
            </w:r>
            <w:r w:rsidR="00816DCA">
              <w:rPr>
                <w:noProof/>
                <w:webHidden/>
              </w:rPr>
              <w:tab/>
            </w:r>
            <w:r w:rsidR="00816DCA">
              <w:rPr>
                <w:noProof/>
                <w:webHidden/>
              </w:rPr>
              <w:fldChar w:fldCharType="begin"/>
            </w:r>
            <w:r w:rsidR="00816DCA">
              <w:rPr>
                <w:noProof/>
                <w:webHidden/>
              </w:rPr>
              <w:instrText xml:space="preserve"> PAGEREF _Toc415032841 \h </w:instrText>
            </w:r>
            <w:r w:rsidR="00816DCA">
              <w:rPr>
                <w:noProof/>
                <w:webHidden/>
              </w:rPr>
            </w:r>
            <w:r w:rsidR="00816DCA">
              <w:rPr>
                <w:noProof/>
                <w:webHidden/>
              </w:rPr>
              <w:fldChar w:fldCharType="separate"/>
            </w:r>
            <w:r w:rsidR="00816DCA">
              <w:rPr>
                <w:noProof/>
                <w:webHidden/>
              </w:rPr>
              <w:t>41</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42" w:history="1">
            <w:r w:rsidR="00816DCA" w:rsidRPr="002208CB">
              <w:rPr>
                <w:rStyle w:val="Hypertextovodkaz"/>
                <w:noProof/>
              </w:rPr>
              <w:t>5.2.</w:t>
            </w:r>
            <w:r w:rsidR="00816DCA">
              <w:rPr>
                <w:rFonts w:eastAsiaTheme="minorEastAsia"/>
                <w:noProof/>
                <w:lang w:eastAsia="cs-CZ"/>
              </w:rPr>
              <w:tab/>
            </w:r>
            <w:r w:rsidR="00816DCA" w:rsidRPr="002208CB">
              <w:rPr>
                <w:rStyle w:val="Hypertextovodkaz"/>
                <w:noProof/>
              </w:rPr>
              <w:t>Poznámky</w:t>
            </w:r>
            <w:r w:rsidR="00816DCA">
              <w:rPr>
                <w:noProof/>
                <w:webHidden/>
              </w:rPr>
              <w:tab/>
            </w:r>
            <w:r w:rsidR="00816DCA">
              <w:rPr>
                <w:noProof/>
                <w:webHidden/>
              </w:rPr>
              <w:fldChar w:fldCharType="begin"/>
            </w:r>
            <w:r w:rsidR="00816DCA">
              <w:rPr>
                <w:noProof/>
                <w:webHidden/>
              </w:rPr>
              <w:instrText xml:space="preserve"> PAGEREF _Toc415032842 \h </w:instrText>
            </w:r>
            <w:r w:rsidR="00816DCA">
              <w:rPr>
                <w:noProof/>
                <w:webHidden/>
              </w:rPr>
            </w:r>
            <w:r w:rsidR="00816DCA">
              <w:rPr>
                <w:noProof/>
                <w:webHidden/>
              </w:rPr>
              <w:fldChar w:fldCharType="separate"/>
            </w:r>
            <w:r w:rsidR="00816DCA">
              <w:rPr>
                <w:noProof/>
                <w:webHidden/>
              </w:rPr>
              <w:t>46</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43" w:history="1">
            <w:r w:rsidR="00816DCA" w:rsidRPr="002208CB">
              <w:rPr>
                <w:rStyle w:val="Hypertextovodkaz"/>
                <w:noProof/>
              </w:rPr>
              <w:t>5.3.</w:t>
            </w:r>
            <w:r w:rsidR="00816DCA">
              <w:rPr>
                <w:rFonts w:eastAsiaTheme="minorEastAsia"/>
                <w:noProof/>
                <w:lang w:eastAsia="cs-CZ"/>
              </w:rPr>
              <w:tab/>
            </w:r>
            <w:r w:rsidR="00816DCA" w:rsidRPr="002208CB">
              <w:rPr>
                <w:rStyle w:val="Hypertextovodkaz"/>
                <w:noProof/>
              </w:rPr>
              <w:t>Moje úkoly</w:t>
            </w:r>
            <w:r w:rsidR="00816DCA">
              <w:rPr>
                <w:noProof/>
                <w:webHidden/>
              </w:rPr>
              <w:tab/>
            </w:r>
            <w:r w:rsidR="00816DCA">
              <w:rPr>
                <w:noProof/>
                <w:webHidden/>
              </w:rPr>
              <w:fldChar w:fldCharType="begin"/>
            </w:r>
            <w:r w:rsidR="00816DCA">
              <w:rPr>
                <w:noProof/>
                <w:webHidden/>
              </w:rPr>
              <w:instrText xml:space="preserve"> PAGEREF _Toc415032843 \h </w:instrText>
            </w:r>
            <w:r w:rsidR="00816DCA">
              <w:rPr>
                <w:noProof/>
                <w:webHidden/>
              </w:rPr>
            </w:r>
            <w:r w:rsidR="00816DCA">
              <w:rPr>
                <w:noProof/>
                <w:webHidden/>
              </w:rPr>
              <w:fldChar w:fldCharType="separate"/>
            </w:r>
            <w:r w:rsidR="00816DCA">
              <w:rPr>
                <w:noProof/>
                <w:webHidden/>
              </w:rPr>
              <w:t>47</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44" w:history="1">
            <w:r w:rsidR="00816DCA" w:rsidRPr="002208CB">
              <w:rPr>
                <w:rStyle w:val="Hypertextovodkaz"/>
                <w:noProof/>
              </w:rPr>
              <w:t>5.4.</w:t>
            </w:r>
            <w:r w:rsidR="00816DCA">
              <w:rPr>
                <w:rFonts w:eastAsiaTheme="minorEastAsia"/>
                <w:noProof/>
                <w:lang w:eastAsia="cs-CZ"/>
              </w:rPr>
              <w:tab/>
            </w:r>
            <w:r w:rsidR="00816DCA" w:rsidRPr="002208CB">
              <w:rPr>
                <w:rStyle w:val="Hypertextovodkaz"/>
                <w:noProof/>
              </w:rPr>
              <w:t>Záložka Identifikace operace</w:t>
            </w:r>
            <w:r w:rsidR="00816DCA">
              <w:rPr>
                <w:noProof/>
                <w:webHidden/>
              </w:rPr>
              <w:tab/>
            </w:r>
            <w:r w:rsidR="00816DCA">
              <w:rPr>
                <w:noProof/>
                <w:webHidden/>
              </w:rPr>
              <w:fldChar w:fldCharType="begin"/>
            </w:r>
            <w:r w:rsidR="00816DCA">
              <w:rPr>
                <w:noProof/>
                <w:webHidden/>
              </w:rPr>
              <w:instrText xml:space="preserve"> PAGEREF _Toc415032844 \h </w:instrText>
            </w:r>
            <w:r w:rsidR="00816DCA">
              <w:rPr>
                <w:noProof/>
                <w:webHidden/>
              </w:rPr>
            </w:r>
            <w:r w:rsidR="00816DCA">
              <w:rPr>
                <w:noProof/>
                <w:webHidden/>
              </w:rPr>
              <w:fldChar w:fldCharType="separate"/>
            </w:r>
            <w:r w:rsidR="00816DCA">
              <w:rPr>
                <w:noProof/>
                <w:webHidden/>
              </w:rPr>
              <w:t>48</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45" w:history="1">
            <w:r w:rsidR="00816DCA" w:rsidRPr="002208CB">
              <w:rPr>
                <w:rStyle w:val="Hypertextovodkaz"/>
                <w:noProof/>
              </w:rPr>
              <w:t>5.5.</w:t>
            </w:r>
            <w:r w:rsidR="00816DCA">
              <w:rPr>
                <w:rFonts w:eastAsiaTheme="minorEastAsia"/>
                <w:noProof/>
                <w:lang w:eastAsia="cs-CZ"/>
              </w:rPr>
              <w:tab/>
            </w:r>
            <w:r w:rsidR="00816DCA" w:rsidRPr="002208CB">
              <w:rPr>
                <w:rStyle w:val="Hypertextovodkaz"/>
                <w:noProof/>
              </w:rPr>
              <w:t>Záložka Projekt</w:t>
            </w:r>
            <w:r w:rsidR="00816DCA">
              <w:rPr>
                <w:noProof/>
                <w:webHidden/>
              </w:rPr>
              <w:tab/>
            </w:r>
            <w:r w:rsidR="00816DCA">
              <w:rPr>
                <w:noProof/>
                <w:webHidden/>
              </w:rPr>
              <w:fldChar w:fldCharType="begin"/>
            </w:r>
            <w:r w:rsidR="00816DCA">
              <w:rPr>
                <w:noProof/>
                <w:webHidden/>
              </w:rPr>
              <w:instrText xml:space="preserve"> PAGEREF _Toc415032845 \h </w:instrText>
            </w:r>
            <w:r w:rsidR="00816DCA">
              <w:rPr>
                <w:noProof/>
                <w:webHidden/>
              </w:rPr>
            </w:r>
            <w:r w:rsidR="00816DCA">
              <w:rPr>
                <w:noProof/>
                <w:webHidden/>
              </w:rPr>
              <w:fldChar w:fldCharType="separate"/>
            </w:r>
            <w:r w:rsidR="00816DCA">
              <w:rPr>
                <w:noProof/>
                <w:webHidden/>
              </w:rPr>
              <w:t>49</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46" w:history="1">
            <w:r w:rsidR="00816DCA" w:rsidRPr="002208CB">
              <w:rPr>
                <w:rStyle w:val="Hypertextovodkaz"/>
                <w:noProof/>
              </w:rPr>
              <w:t>5.6.</w:t>
            </w:r>
            <w:r w:rsidR="00816DCA">
              <w:rPr>
                <w:rFonts w:eastAsiaTheme="minorEastAsia"/>
                <w:noProof/>
                <w:lang w:eastAsia="cs-CZ"/>
              </w:rPr>
              <w:tab/>
            </w:r>
            <w:r w:rsidR="00816DCA" w:rsidRPr="002208CB">
              <w:rPr>
                <w:rStyle w:val="Hypertextovodkaz"/>
                <w:noProof/>
              </w:rPr>
              <w:t>Záložka Specifické cíle</w:t>
            </w:r>
            <w:r w:rsidR="00816DCA">
              <w:rPr>
                <w:noProof/>
                <w:webHidden/>
              </w:rPr>
              <w:tab/>
            </w:r>
            <w:r w:rsidR="00816DCA">
              <w:rPr>
                <w:noProof/>
                <w:webHidden/>
              </w:rPr>
              <w:fldChar w:fldCharType="begin"/>
            </w:r>
            <w:r w:rsidR="00816DCA">
              <w:rPr>
                <w:noProof/>
                <w:webHidden/>
              </w:rPr>
              <w:instrText xml:space="preserve"> PAGEREF _Toc415032846 \h </w:instrText>
            </w:r>
            <w:r w:rsidR="00816DCA">
              <w:rPr>
                <w:noProof/>
                <w:webHidden/>
              </w:rPr>
            </w:r>
            <w:r w:rsidR="00816DCA">
              <w:rPr>
                <w:noProof/>
                <w:webHidden/>
              </w:rPr>
              <w:fldChar w:fldCharType="separate"/>
            </w:r>
            <w:r w:rsidR="00816DCA">
              <w:rPr>
                <w:noProof/>
                <w:webHidden/>
              </w:rPr>
              <w:t>50</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47" w:history="1">
            <w:r w:rsidR="00816DCA" w:rsidRPr="002208CB">
              <w:rPr>
                <w:rStyle w:val="Hypertextovodkaz"/>
                <w:noProof/>
              </w:rPr>
              <w:t>5.7.</w:t>
            </w:r>
            <w:r w:rsidR="00816DCA">
              <w:rPr>
                <w:rFonts w:eastAsiaTheme="minorEastAsia"/>
                <w:noProof/>
                <w:lang w:eastAsia="cs-CZ"/>
              </w:rPr>
              <w:tab/>
            </w:r>
            <w:r w:rsidR="00816DCA" w:rsidRPr="002208CB">
              <w:rPr>
                <w:rStyle w:val="Hypertextovodkaz"/>
                <w:noProof/>
              </w:rPr>
              <w:t>Umístění</w:t>
            </w:r>
            <w:r w:rsidR="00816DCA">
              <w:rPr>
                <w:noProof/>
                <w:webHidden/>
              </w:rPr>
              <w:tab/>
            </w:r>
            <w:r w:rsidR="00816DCA">
              <w:rPr>
                <w:noProof/>
                <w:webHidden/>
              </w:rPr>
              <w:fldChar w:fldCharType="begin"/>
            </w:r>
            <w:r w:rsidR="00816DCA">
              <w:rPr>
                <w:noProof/>
                <w:webHidden/>
              </w:rPr>
              <w:instrText xml:space="preserve"> PAGEREF _Toc415032847 \h </w:instrText>
            </w:r>
            <w:r w:rsidR="00816DCA">
              <w:rPr>
                <w:noProof/>
                <w:webHidden/>
              </w:rPr>
            </w:r>
            <w:r w:rsidR="00816DCA">
              <w:rPr>
                <w:noProof/>
                <w:webHidden/>
              </w:rPr>
              <w:fldChar w:fldCharType="separate"/>
            </w:r>
            <w:r w:rsidR="00816DCA">
              <w:rPr>
                <w:noProof/>
                <w:webHidden/>
              </w:rPr>
              <w:t>55</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48" w:history="1">
            <w:r w:rsidR="00816DCA" w:rsidRPr="002208CB">
              <w:rPr>
                <w:rStyle w:val="Hypertextovodkaz"/>
                <w:noProof/>
              </w:rPr>
              <w:t>5.8.</w:t>
            </w:r>
            <w:r w:rsidR="00816DCA">
              <w:rPr>
                <w:rFonts w:eastAsiaTheme="minorEastAsia"/>
                <w:noProof/>
                <w:lang w:eastAsia="cs-CZ"/>
              </w:rPr>
              <w:tab/>
            </w:r>
            <w:r w:rsidR="00816DCA" w:rsidRPr="002208CB">
              <w:rPr>
                <w:rStyle w:val="Hypertextovodkaz"/>
                <w:noProof/>
              </w:rPr>
              <w:t>Záložka Popis projektu</w:t>
            </w:r>
            <w:r w:rsidR="00816DCA">
              <w:rPr>
                <w:noProof/>
                <w:webHidden/>
              </w:rPr>
              <w:tab/>
            </w:r>
            <w:r w:rsidR="00816DCA">
              <w:rPr>
                <w:noProof/>
                <w:webHidden/>
              </w:rPr>
              <w:fldChar w:fldCharType="begin"/>
            </w:r>
            <w:r w:rsidR="00816DCA">
              <w:rPr>
                <w:noProof/>
                <w:webHidden/>
              </w:rPr>
              <w:instrText xml:space="preserve"> PAGEREF _Toc415032848 \h </w:instrText>
            </w:r>
            <w:r w:rsidR="00816DCA">
              <w:rPr>
                <w:noProof/>
                <w:webHidden/>
              </w:rPr>
            </w:r>
            <w:r w:rsidR="00816DCA">
              <w:rPr>
                <w:noProof/>
                <w:webHidden/>
              </w:rPr>
              <w:fldChar w:fldCharType="separate"/>
            </w:r>
            <w:r w:rsidR="00816DCA">
              <w:rPr>
                <w:noProof/>
                <w:webHidden/>
              </w:rPr>
              <w:t>58</w:t>
            </w:r>
            <w:r w:rsidR="00816DCA">
              <w:rPr>
                <w:noProof/>
                <w:webHidden/>
              </w:rPr>
              <w:fldChar w:fldCharType="end"/>
            </w:r>
          </w:hyperlink>
        </w:p>
        <w:p w:rsidR="00816DCA" w:rsidRDefault="00254B4E">
          <w:pPr>
            <w:pStyle w:val="Obsah2"/>
            <w:tabs>
              <w:tab w:val="left" w:pos="880"/>
              <w:tab w:val="right" w:leader="dot" w:pos="9062"/>
            </w:tabs>
            <w:rPr>
              <w:rFonts w:eastAsiaTheme="minorEastAsia"/>
              <w:noProof/>
              <w:lang w:eastAsia="cs-CZ"/>
            </w:rPr>
          </w:pPr>
          <w:hyperlink w:anchor="_Toc415032849" w:history="1">
            <w:r w:rsidR="00816DCA" w:rsidRPr="002208CB">
              <w:rPr>
                <w:rStyle w:val="Hypertextovodkaz"/>
                <w:noProof/>
              </w:rPr>
              <w:t>5.9.</w:t>
            </w:r>
            <w:r w:rsidR="00816DCA">
              <w:rPr>
                <w:rFonts w:eastAsiaTheme="minorEastAsia"/>
                <w:noProof/>
                <w:lang w:eastAsia="cs-CZ"/>
              </w:rPr>
              <w:tab/>
            </w:r>
            <w:r w:rsidR="00816DCA" w:rsidRPr="002208CB">
              <w:rPr>
                <w:rStyle w:val="Hypertextovodkaz"/>
                <w:noProof/>
              </w:rPr>
              <w:t>Záložka Subjekty projektu</w:t>
            </w:r>
            <w:r w:rsidR="00816DCA">
              <w:rPr>
                <w:noProof/>
                <w:webHidden/>
              </w:rPr>
              <w:tab/>
            </w:r>
            <w:r w:rsidR="00816DCA">
              <w:rPr>
                <w:noProof/>
                <w:webHidden/>
              </w:rPr>
              <w:fldChar w:fldCharType="begin"/>
            </w:r>
            <w:r w:rsidR="00816DCA">
              <w:rPr>
                <w:noProof/>
                <w:webHidden/>
              </w:rPr>
              <w:instrText xml:space="preserve"> PAGEREF _Toc415032849 \h </w:instrText>
            </w:r>
            <w:r w:rsidR="00816DCA">
              <w:rPr>
                <w:noProof/>
                <w:webHidden/>
              </w:rPr>
            </w:r>
            <w:r w:rsidR="00816DCA">
              <w:rPr>
                <w:noProof/>
                <w:webHidden/>
              </w:rPr>
              <w:fldChar w:fldCharType="separate"/>
            </w:r>
            <w:r w:rsidR="00816DCA">
              <w:rPr>
                <w:noProof/>
                <w:webHidden/>
              </w:rPr>
              <w:t>59</w:t>
            </w:r>
            <w:r w:rsidR="00816DCA">
              <w:rPr>
                <w:noProof/>
                <w:webHidden/>
              </w:rPr>
              <w:fldChar w:fldCharType="end"/>
            </w:r>
          </w:hyperlink>
        </w:p>
        <w:p w:rsidR="00816DCA" w:rsidRDefault="00254B4E">
          <w:pPr>
            <w:pStyle w:val="Obsah2"/>
            <w:tabs>
              <w:tab w:val="left" w:pos="1100"/>
              <w:tab w:val="right" w:leader="dot" w:pos="9062"/>
            </w:tabs>
            <w:rPr>
              <w:rFonts w:eastAsiaTheme="minorEastAsia"/>
              <w:noProof/>
              <w:lang w:eastAsia="cs-CZ"/>
            </w:rPr>
          </w:pPr>
          <w:hyperlink w:anchor="_Toc415032850" w:history="1">
            <w:r w:rsidR="00816DCA" w:rsidRPr="002208CB">
              <w:rPr>
                <w:rStyle w:val="Hypertextovodkaz"/>
                <w:noProof/>
              </w:rPr>
              <w:t>5.10.</w:t>
            </w:r>
            <w:r w:rsidR="00816DCA">
              <w:rPr>
                <w:rFonts w:eastAsiaTheme="minorEastAsia"/>
                <w:noProof/>
                <w:lang w:eastAsia="cs-CZ"/>
              </w:rPr>
              <w:tab/>
            </w:r>
            <w:r w:rsidR="00816DCA" w:rsidRPr="002208CB">
              <w:rPr>
                <w:rStyle w:val="Hypertextovodkaz"/>
                <w:noProof/>
              </w:rPr>
              <w:t>Záložka Osoby subjektu</w:t>
            </w:r>
            <w:r w:rsidR="00816DCA">
              <w:rPr>
                <w:noProof/>
                <w:webHidden/>
              </w:rPr>
              <w:tab/>
            </w:r>
            <w:r w:rsidR="00816DCA">
              <w:rPr>
                <w:noProof/>
                <w:webHidden/>
              </w:rPr>
              <w:fldChar w:fldCharType="begin"/>
            </w:r>
            <w:r w:rsidR="00816DCA">
              <w:rPr>
                <w:noProof/>
                <w:webHidden/>
              </w:rPr>
              <w:instrText xml:space="preserve"> PAGEREF _Toc415032850 \h </w:instrText>
            </w:r>
            <w:r w:rsidR="00816DCA">
              <w:rPr>
                <w:noProof/>
                <w:webHidden/>
              </w:rPr>
            </w:r>
            <w:r w:rsidR="00816DCA">
              <w:rPr>
                <w:noProof/>
                <w:webHidden/>
              </w:rPr>
              <w:fldChar w:fldCharType="separate"/>
            </w:r>
            <w:r w:rsidR="00816DCA">
              <w:rPr>
                <w:noProof/>
                <w:webHidden/>
              </w:rPr>
              <w:t>65</w:t>
            </w:r>
            <w:r w:rsidR="00816DCA">
              <w:rPr>
                <w:noProof/>
                <w:webHidden/>
              </w:rPr>
              <w:fldChar w:fldCharType="end"/>
            </w:r>
          </w:hyperlink>
        </w:p>
        <w:p w:rsidR="00816DCA" w:rsidRDefault="00254B4E">
          <w:pPr>
            <w:pStyle w:val="Obsah2"/>
            <w:tabs>
              <w:tab w:val="left" w:pos="1100"/>
              <w:tab w:val="right" w:leader="dot" w:pos="9062"/>
            </w:tabs>
            <w:rPr>
              <w:rFonts w:eastAsiaTheme="minorEastAsia"/>
              <w:noProof/>
              <w:lang w:eastAsia="cs-CZ"/>
            </w:rPr>
          </w:pPr>
          <w:hyperlink w:anchor="_Toc415032851" w:history="1">
            <w:r w:rsidR="00816DCA" w:rsidRPr="002208CB">
              <w:rPr>
                <w:rStyle w:val="Hypertextovodkaz"/>
                <w:noProof/>
              </w:rPr>
              <w:t>5.11.</w:t>
            </w:r>
            <w:r w:rsidR="00816DCA">
              <w:rPr>
                <w:rFonts w:eastAsiaTheme="minorEastAsia"/>
                <w:noProof/>
                <w:lang w:eastAsia="cs-CZ"/>
              </w:rPr>
              <w:tab/>
            </w:r>
            <w:r w:rsidR="00816DCA" w:rsidRPr="002208CB">
              <w:rPr>
                <w:rStyle w:val="Hypertextovodkaz"/>
                <w:noProof/>
              </w:rPr>
              <w:t>Záložka Adresy subjektu</w:t>
            </w:r>
            <w:r w:rsidR="00816DCA">
              <w:rPr>
                <w:noProof/>
                <w:webHidden/>
              </w:rPr>
              <w:tab/>
            </w:r>
            <w:r w:rsidR="00816DCA">
              <w:rPr>
                <w:noProof/>
                <w:webHidden/>
              </w:rPr>
              <w:fldChar w:fldCharType="begin"/>
            </w:r>
            <w:r w:rsidR="00816DCA">
              <w:rPr>
                <w:noProof/>
                <w:webHidden/>
              </w:rPr>
              <w:instrText xml:space="preserve"> PAGEREF _Toc415032851 \h </w:instrText>
            </w:r>
            <w:r w:rsidR="00816DCA">
              <w:rPr>
                <w:noProof/>
                <w:webHidden/>
              </w:rPr>
            </w:r>
            <w:r w:rsidR="00816DCA">
              <w:rPr>
                <w:noProof/>
                <w:webHidden/>
              </w:rPr>
              <w:fldChar w:fldCharType="separate"/>
            </w:r>
            <w:r w:rsidR="00816DCA">
              <w:rPr>
                <w:noProof/>
                <w:webHidden/>
              </w:rPr>
              <w:t>66</w:t>
            </w:r>
            <w:r w:rsidR="00816DCA">
              <w:rPr>
                <w:noProof/>
                <w:webHidden/>
              </w:rPr>
              <w:fldChar w:fldCharType="end"/>
            </w:r>
          </w:hyperlink>
        </w:p>
        <w:p w:rsidR="00816DCA" w:rsidRDefault="00254B4E">
          <w:pPr>
            <w:pStyle w:val="Obsah2"/>
            <w:tabs>
              <w:tab w:val="left" w:pos="1100"/>
              <w:tab w:val="right" w:leader="dot" w:pos="9062"/>
            </w:tabs>
            <w:rPr>
              <w:rFonts w:eastAsiaTheme="minorEastAsia"/>
              <w:noProof/>
              <w:lang w:eastAsia="cs-CZ"/>
            </w:rPr>
          </w:pPr>
          <w:hyperlink w:anchor="_Toc415032852" w:history="1">
            <w:r w:rsidR="00816DCA" w:rsidRPr="002208CB">
              <w:rPr>
                <w:rStyle w:val="Hypertextovodkaz"/>
                <w:noProof/>
              </w:rPr>
              <w:t>5.12.</w:t>
            </w:r>
            <w:r w:rsidR="00816DCA">
              <w:rPr>
                <w:rFonts w:eastAsiaTheme="minorEastAsia"/>
                <w:noProof/>
                <w:lang w:eastAsia="cs-CZ"/>
              </w:rPr>
              <w:tab/>
            </w:r>
            <w:r w:rsidR="00816DCA" w:rsidRPr="002208CB">
              <w:rPr>
                <w:rStyle w:val="Hypertextovodkaz"/>
                <w:noProof/>
              </w:rPr>
              <w:t>Záložka Účty subjektu</w:t>
            </w:r>
            <w:r w:rsidR="00816DCA">
              <w:rPr>
                <w:noProof/>
                <w:webHidden/>
              </w:rPr>
              <w:tab/>
            </w:r>
            <w:r w:rsidR="00816DCA">
              <w:rPr>
                <w:noProof/>
                <w:webHidden/>
              </w:rPr>
              <w:fldChar w:fldCharType="begin"/>
            </w:r>
            <w:r w:rsidR="00816DCA">
              <w:rPr>
                <w:noProof/>
                <w:webHidden/>
              </w:rPr>
              <w:instrText xml:space="preserve"> PAGEREF _Toc415032852 \h </w:instrText>
            </w:r>
            <w:r w:rsidR="00816DCA">
              <w:rPr>
                <w:noProof/>
                <w:webHidden/>
              </w:rPr>
            </w:r>
            <w:r w:rsidR="00816DCA">
              <w:rPr>
                <w:noProof/>
                <w:webHidden/>
              </w:rPr>
              <w:fldChar w:fldCharType="separate"/>
            </w:r>
            <w:r w:rsidR="00816DCA">
              <w:rPr>
                <w:noProof/>
                <w:webHidden/>
              </w:rPr>
              <w:t>68</w:t>
            </w:r>
            <w:r w:rsidR="00816DCA">
              <w:rPr>
                <w:noProof/>
                <w:webHidden/>
              </w:rPr>
              <w:fldChar w:fldCharType="end"/>
            </w:r>
          </w:hyperlink>
        </w:p>
        <w:p w:rsidR="00816DCA" w:rsidRDefault="00254B4E">
          <w:pPr>
            <w:pStyle w:val="Obsah2"/>
            <w:tabs>
              <w:tab w:val="left" w:pos="1100"/>
              <w:tab w:val="right" w:leader="dot" w:pos="9062"/>
            </w:tabs>
            <w:rPr>
              <w:rFonts w:eastAsiaTheme="minorEastAsia"/>
              <w:noProof/>
              <w:lang w:eastAsia="cs-CZ"/>
            </w:rPr>
          </w:pPr>
          <w:hyperlink w:anchor="_Toc415032853" w:history="1">
            <w:r w:rsidR="00816DCA" w:rsidRPr="002208CB">
              <w:rPr>
                <w:rStyle w:val="Hypertextovodkaz"/>
                <w:noProof/>
              </w:rPr>
              <w:t>5.13.</w:t>
            </w:r>
            <w:r w:rsidR="00816DCA">
              <w:rPr>
                <w:rFonts w:eastAsiaTheme="minorEastAsia"/>
                <w:noProof/>
                <w:lang w:eastAsia="cs-CZ"/>
              </w:rPr>
              <w:tab/>
            </w:r>
            <w:r w:rsidR="00816DCA" w:rsidRPr="002208CB">
              <w:rPr>
                <w:rStyle w:val="Hypertextovodkaz"/>
                <w:noProof/>
              </w:rPr>
              <w:t>Záložka Etapy projektu</w:t>
            </w:r>
            <w:r w:rsidR="00816DCA">
              <w:rPr>
                <w:noProof/>
                <w:webHidden/>
              </w:rPr>
              <w:tab/>
            </w:r>
            <w:r w:rsidR="00816DCA">
              <w:rPr>
                <w:noProof/>
                <w:webHidden/>
              </w:rPr>
              <w:fldChar w:fldCharType="begin"/>
            </w:r>
            <w:r w:rsidR="00816DCA">
              <w:rPr>
                <w:noProof/>
                <w:webHidden/>
              </w:rPr>
              <w:instrText xml:space="preserve"> PAGEREF _Toc415032853 \h </w:instrText>
            </w:r>
            <w:r w:rsidR="00816DCA">
              <w:rPr>
                <w:noProof/>
                <w:webHidden/>
              </w:rPr>
            </w:r>
            <w:r w:rsidR="00816DCA">
              <w:rPr>
                <w:noProof/>
                <w:webHidden/>
              </w:rPr>
              <w:fldChar w:fldCharType="separate"/>
            </w:r>
            <w:r w:rsidR="00816DCA">
              <w:rPr>
                <w:noProof/>
                <w:webHidden/>
              </w:rPr>
              <w:t>69</w:t>
            </w:r>
            <w:r w:rsidR="00816DCA">
              <w:rPr>
                <w:noProof/>
                <w:webHidden/>
              </w:rPr>
              <w:fldChar w:fldCharType="end"/>
            </w:r>
          </w:hyperlink>
        </w:p>
        <w:p w:rsidR="00816DCA" w:rsidRDefault="00254B4E">
          <w:pPr>
            <w:pStyle w:val="Obsah2"/>
            <w:tabs>
              <w:tab w:val="left" w:pos="1100"/>
              <w:tab w:val="right" w:leader="dot" w:pos="9062"/>
            </w:tabs>
            <w:rPr>
              <w:rFonts w:eastAsiaTheme="minorEastAsia"/>
              <w:noProof/>
              <w:lang w:eastAsia="cs-CZ"/>
            </w:rPr>
          </w:pPr>
          <w:hyperlink w:anchor="_Toc415032854" w:history="1">
            <w:r w:rsidR="00816DCA" w:rsidRPr="002208CB">
              <w:rPr>
                <w:rStyle w:val="Hypertextovodkaz"/>
                <w:noProof/>
              </w:rPr>
              <w:t>5.14.</w:t>
            </w:r>
            <w:r w:rsidR="00816DCA">
              <w:rPr>
                <w:rFonts w:eastAsiaTheme="minorEastAsia"/>
                <w:noProof/>
                <w:lang w:eastAsia="cs-CZ"/>
              </w:rPr>
              <w:tab/>
            </w:r>
            <w:r w:rsidR="00816DCA" w:rsidRPr="002208CB">
              <w:rPr>
                <w:rStyle w:val="Hypertextovodkaz"/>
                <w:noProof/>
              </w:rPr>
              <w:t>Záložka Rozpočet</w:t>
            </w:r>
            <w:r w:rsidR="00816DCA">
              <w:rPr>
                <w:noProof/>
                <w:webHidden/>
              </w:rPr>
              <w:tab/>
            </w:r>
            <w:r w:rsidR="00816DCA">
              <w:rPr>
                <w:noProof/>
                <w:webHidden/>
              </w:rPr>
              <w:fldChar w:fldCharType="begin"/>
            </w:r>
            <w:r w:rsidR="00816DCA">
              <w:rPr>
                <w:noProof/>
                <w:webHidden/>
              </w:rPr>
              <w:instrText xml:space="preserve"> PAGEREF _Toc415032854 \h </w:instrText>
            </w:r>
            <w:r w:rsidR="00816DCA">
              <w:rPr>
                <w:noProof/>
                <w:webHidden/>
              </w:rPr>
            </w:r>
            <w:r w:rsidR="00816DCA">
              <w:rPr>
                <w:noProof/>
                <w:webHidden/>
              </w:rPr>
              <w:fldChar w:fldCharType="separate"/>
            </w:r>
            <w:r w:rsidR="00816DCA">
              <w:rPr>
                <w:noProof/>
                <w:webHidden/>
              </w:rPr>
              <w:t>70</w:t>
            </w:r>
            <w:r w:rsidR="00816DCA">
              <w:rPr>
                <w:noProof/>
                <w:webHidden/>
              </w:rPr>
              <w:fldChar w:fldCharType="end"/>
            </w:r>
          </w:hyperlink>
        </w:p>
        <w:p w:rsidR="00816DCA" w:rsidRDefault="00254B4E">
          <w:pPr>
            <w:pStyle w:val="Obsah2"/>
            <w:tabs>
              <w:tab w:val="left" w:pos="1100"/>
              <w:tab w:val="right" w:leader="dot" w:pos="9062"/>
            </w:tabs>
            <w:rPr>
              <w:rFonts w:eastAsiaTheme="minorEastAsia"/>
              <w:noProof/>
              <w:lang w:eastAsia="cs-CZ"/>
            </w:rPr>
          </w:pPr>
          <w:hyperlink w:anchor="_Toc415032855" w:history="1">
            <w:r w:rsidR="00816DCA" w:rsidRPr="002208CB">
              <w:rPr>
                <w:rStyle w:val="Hypertextovodkaz"/>
                <w:noProof/>
              </w:rPr>
              <w:t>5.15.</w:t>
            </w:r>
            <w:r w:rsidR="00816DCA">
              <w:rPr>
                <w:rFonts w:eastAsiaTheme="minorEastAsia"/>
                <w:noProof/>
                <w:lang w:eastAsia="cs-CZ"/>
              </w:rPr>
              <w:tab/>
            </w:r>
            <w:r w:rsidR="00816DCA" w:rsidRPr="002208CB">
              <w:rPr>
                <w:rStyle w:val="Hypertextovodkaz"/>
                <w:noProof/>
              </w:rPr>
              <w:t>Záložka Přehled zdrojů financování</w:t>
            </w:r>
            <w:r w:rsidR="00816DCA">
              <w:rPr>
                <w:noProof/>
                <w:webHidden/>
              </w:rPr>
              <w:tab/>
            </w:r>
            <w:r w:rsidR="00816DCA">
              <w:rPr>
                <w:noProof/>
                <w:webHidden/>
              </w:rPr>
              <w:fldChar w:fldCharType="begin"/>
            </w:r>
            <w:r w:rsidR="00816DCA">
              <w:rPr>
                <w:noProof/>
                <w:webHidden/>
              </w:rPr>
              <w:instrText xml:space="preserve"> PAGEREF _Toc415032855 \h </w:instrText>
            </w:r>
            <w:r w:rsidR="00816DCA">
              <w:rPr>
                <w:noProof/>
                <w:webHidden/>
              </w:rPr>
            </w:r>
            <w:r w:rsidR="00816DCA">
              <w:rPr>
                <w:noProof/>
                <w:webHidden/>
              </w:rPr>
              <w:fldChar w:fldCharType="separate"/>
            </w:r>
            <w:r w:rsidR="00816DCA">
              <w:rPr>
                <w:noProof/>
                <w:webHidden/>
              </w:rPr>
              <w:t>72</w:t>
            </w:r>
            <w:r w:rsidR="00816DCA">
              <w:rPr>
                <w:noProof/>
                <w:webHidden/>
              </w:rPr>
              <w:fldChar w:fldCharType="end"/>
            </w:r>
          </w:hyperlink>
        </w:p>
        <w:p w:rsidR="00816DCA" w:rsidRDefault="00254B4E">
          <w:pPr>
            <w:pStyle w:val="Obsah2"/>
            <w:tabs>
              <w:tab w:val="left" w:pos="1100"/>
              <w:tab w:val="right" w:leader="dot" w:pos="9062"/>
            </w:tabs>
            <w:rPr>
              <w:rFonts w:eastAsiaTheme="minorEastAsia"/>
              <w:noProof/>
              <w:lang w:eastAsia="cs-CZ"/>
            </w:rPr>
          </w:pPr>
          <w:hyperlink w:anchor="_Toc415032856" w:history="1">
            <w:r w:rsidR="00816DCA" w:rsidRPr="002208CB">
              <w:rPr>
                <w:rStyle w:val="Hypertextovodkaz"/>
                <w:noProof/>
              </w:rPr>
              <w:t>5.16.</w:t>
            </w:r>
            <w:r w:rsidR="00816DCA">
              <w:rPr>
                <w:rFonts w:eastAsiaTheme="minorEastAsia"/>
                <w:noProof/>
                <w:lang w:eastAsia="cs-CZ"/>
              </w:rPr>
              <w:tab/>
            </w:r>
            <w:r w:rsidR="00816DCA" w:rsidRPr="002208CB">
              <w:rPr>
                <w:rStyle w:val="Hypertextovodkaz"/>
                <w:noProof/>
              </w:rPr>
              <w:t>Záložka Finanční plán</w:t>
            </w:r>
            <w:r w:rsidR="00816DCA">
              <w:rPr>
                <w:noProof/>
                <w:webHidden/>
              </w:rPr>
              <w:tab/>
            </w:r>
            <w:r w:rsidR="00816DCA">
              <w:rPr>
                <w:noProof/>
                <w:webHidden/>
              </w:rPr>
              <w:fldChar w:fldCharType="begin"/>
            </w:r>
            <w:r w:rsidR="00816DCA">
              <w:rPr>
                <w:noProof/>
                <w:webHidden/>
              </w:rPr>
              <w:instrText xml:space="preserve"> PAGEREF _Toc415032856 \h </w:instrText>
            </w:r>
            <w:r w:rsidR="00816DCA">
              <w:rPr>
                <w:noProof/>
                <w:webHidden/>
              </w:rPr>
            </w:r>
            <w:r w:rsidR="00816DCA">
              <w:rPr>
                <w:noProof/>
                <w:webHidden/>
              </w:rPr>
              <w:fldChar w:fldCharType="separate"/>
            </w:r>
            <w:r w:rsidR="00816DCA">
              <w:rPr>
                <w:noProof/>
                <w:webHidden/>
              </w:rPr>
              <w:t>73</w:t>
            </w:r>
            <w:r w:rsidR="00816DCA">
              <w:rPr>
                <w:noProof/>
                <w:webHidden/>
              </w:rPr>
              <w:fldChar w:fldCharType="end"/>
            </w:r>
          </w:hyperlink>
        </w:p>
        <w:p w:rsidR="00816DCA" w:rsidRDefault="00254B4E">
          <w:pPr>
            <w:pStyle w:val="Obsah2"/>
            <w:tabs>
              <w:tab w:val="left" w:pos="1100"/>
              <w:tab w:val="right" w:leader="dot" w:pos="9062"/>
            </w:tabs>
            <w:rPr>
              <w:rFonts w:eastAsiaTheme="minorEastAsia"/>
              <w:noProof/>
              <w:lang w:eastAsia="cs-CZ"/>
            </w:rPr>
          </w:pPr>
          <w:hyperlink w:anchor="_Toc415032857" w:history="1">
            <w:r w:rsidR="00816DCA" w:rsidRPr="002208CB">
              <w:rPr>
                <w:rStyle w:val="Hypertextovodkaz"/>
                <w:noProof/>
              </w:rPr>
              <w:t>5.17.</w:t>
            </w:r>
            <w:r w:rsidR="00816DCA">
              <w:rPr>
                <w:rFonts w:eastAsiaTheme="minorEastAsia"/>
                <w:noProof/>
                <w:lang w:eastAsia="cs-CZ"/>
              </w:rPr>
              <w:tab/>
            </w:r>
            <w:r w:rsidR="00816DCA" w:rsidRPr="002208CB">
              <w:rPr>
                <w:rStyle w:val="Hypertextovodkaz"/>
                <w:noProof/>
              </w:rPr>
              <w:t>Záložka Indikátory</w:t>
            </w:r>
            <w:r w:rsidR="00816DCA">
              <w:rPr>
                <w:noProof/>
                <w:webHidden/>
              </w:rPr>
              <w:tab/>
            </w:r>
            <w:r w:rsidR="00816DCA">
              <w:rPr>
                <w:noProof/>
                <w:webHidden/>
              </w:rPr>
              <w:fldChar w:fldCharType="begin"/>
            </w:r>
            <w:r w:rsidR="00816DCA">
              <w:rPr>
                <w:noProof/>
                <w:webHidden/>
              </w:rPr>
              <w:instrText xml:space="preserve"> PAGEREF _Toc415032857 \h </w:instrText>
            </w:r>
            <w:r w:rsidR="00816DCA">
              <w:rPr>
                <w:noProof/>
                <w:webHidden/>
              </w:rPr>
            </w:r>
            <w:r w:rsidR="00816DCA">
              <w:rPr>
                <w:noProof/>
                <w:webHidden/>
              </w:rPr>
              <w:fldChar w:fldCharType="separate"/>
            </w:r>
            <w:r w:rsidR="00816DCA">
              <w:rPr>
                <w:noProof/>
                <w:webHidden/>
              </w:rPr>
              <w:t>74</w:t>
            </w:r>
            <w:r w:rsidR="00816DCA">
              <w:rPr>
                <w:noProof/>
                <w:webHidden/>
              </w:rPr>
              <w:fldChar w:fldCharType="end"/>
            </w:r>
          </w:hyperlink>
        </w:p>
        <w:p w:rsidR="00816DCA" w:rsidRDefault="00254B4E">
          <w:pPr>
            <w:pStyle w:val="Obsah2"/>
            <w:tabs>
              <w:tab w:val="left" w:pos="1100"/>
              <w:tab w:val="right" w:leader="dot" w:pos="9062"/>
            </w:tabs>
            <w:rPr>
              <w:rFonts w:eastAsiaTheme="minorEastAsia"/>
              <w:noProof/>
              <w:lang w:eastAsia="cs-CZ"/>
            </w:rPr>
          </w:pPr>
          <w:hyperlink w:anchor="_Toc415032858" w:history="1">
            <w:r w:rsidR="00816DCA" w:rsidRPr="002208CB">
              <w:rPr>
                <w:rStyle w:val="Hypertextovodkaz"/>
                <w:noProof/>
              </w:rPr>
              <w:t>5.18.</w:t>
            </w:r>
            <w:r w:rsidR="00816DCA">
              <w:rPr>
                <w:rFonts w:eastAsiaTheme="minorEastAsia"/>
                <w:noProof/>
                <w:lang w:eastAsia="cs-CZ"/>
              </w:rPr>
              <w:tab/>
            </w:r>
            <w:r w:rsidR="00816DCA" w:rsidRPr="002208CB">
              <w:rPr>
                <w:rStyle w:val="Hypertextovodkaz"/>
                <w:noProof/>
              </w:rPr>
              <w:t>Záložka Horizontální principy</w:t>
            </w:r>
            <w:r w:rsidR="00816DCA">
              <w:rPr>
                <w:noProof/>
                <w:webHidden/>
              </w:rPr>
              <w:tab/>
            </w:r>
            <w:r w:rsidR="00816DCA">
              <w:rPr>
                <w:noProof/>
                <w:webHidden/>
              </w:rPr>
              <w:fldChar w:fldCharType="begin"/>
            </w:r>
            <w:r w:rsidR="00816DCA">
              <w:rPr>
                <w:noProof/>
                <w:webHidden/>
              </w:rPr>
              <w:instrText xml:space="preserve"> PAGEREF _Toc415032858 \h </w:instrText>
            </w:r>
            <w:r w:rsidR="00816DCA">
              <w:rPr>
                <w:noProof/>
                <w:webHidden/>
              </w:rPr>
            </w:r>
            <w:r w:rsidR="00816DCA">
              <w:rPr>
                <w:noProof/>
                <w:webHidden/>
              </w:rPr>
              <w:fldChar w:fldCharType="separate"/>
            </w:r>
            <w:r w:rsidR="00816DCA">
              <w:rPr>
                <w:noProof/>
                <w:webHidden/>
              </w:rPr>
              <w:t>75</w:t>
            </w:r>
            <w:r w:rsidR="00816DCA">
              <w:rPr>
                <w:noProof/>
                <w:webHidden/>
              </w:rPr>
              <w:fldChar w:fldCharType="end"/>
            </w:r>
          </w:hyperlink>
        </w:p>
        <w:p w:rsidR="00816DCA" w:rsidRDefault="00254B4E">
          <w:pPr>
            <w:pStyle w:val="Obsah2"/>
            <w:tabs>
              <w:tab w:val="left" w:pos="1100"/>
              <w:tab w:val="right" w:leader="dot" w:pos="9062"/>
            </w:tabs>
            <w:rPr>
              <w:rFonts w:eastAsiaTheme="minorEastAsia"/>
              <w:noProof/>
              <w:lang w:eastAsia="cs-CZ"/>
            </w:rPr>
          </w:pPr>
          <w:hyperlink w:anchor="_Toc415032859" w:history="1">
            <w:r w:rsidR="00816DCA" w:rsidRPr="002208CB">
              <w:rPr>
                <w:rStyle w:val="Hypertextovodkaz"/>
                <w:noProof/>
              </w:rPr>
              <w:t>5.19.</w:t>
            </w:r>
            <w:r w:rsidR="00816DCA">
              <w:rPr>
                <w:rFonts w:eastAsiaTheme="minorEastAsia"/>
                <w:noProof/>
                <w:lang w:eastAsia="cs-CZ"/>
              </w:rPr>
              <w:tab/>
            </w:r>
            <w:r w:rsidR="00816DCA" w:rsidRPr="002208CB">
              <w:rPr>
                <w:rStyle w:val="Hypertextovodkaz"/>
                <w:noProof/>
              </w:rPr>
              <w:t>Záložky Veřejné zakázky</w:t>
            </w:r>
            <w:r w:rsidR="00816DCA">
              <w:rPr>
                <w:noProof/>
                <w:webHidden/>
              </w:rPr>
              <w:tab/>
            </w:r>
            <w:r w:rsidR="00816DCA">
              <w:rPr>
                <w:noProof/>
                <w:webHidden/>
              </w:rPr>
              <w:fldChar w:fldCharType="begin"/>
            </w:r>
            <w:r w:rsidR="00816DCA">
              <w:rPr>
                <w:noProof/>
                <w:webHidden/>
              </w:rPr>
              <w:instrText xml:space="preserve"> PAGEREF _Toc415032859 \h </w:instrText>
            </w:r>
            <w:r w:rsidR="00816DCA">
              <w:rPr>
                <w:noProof/>
                <w:webHidden/>
              </w:rPr>
            </w:r>
            <w:r w:rsidR="00816DCA">
              <w:rPr>
                <w:noProof/>
                <w:webHidden/>
              </w:rPr>
              <w:fldChar w:fldCharType="separate"/>
            </w:r>
            <w:r w:rsidR="00816DCA">
              <w:rPr>
                <w:noProof/>
                <w:webHidden/>
              </w:rPr>
              <w:t>76</w:t>
            </w:r>
            <w:r w:rsidR="00816DCA">
              <w:rPr>
                <w:noProof/>
                <w:webHidden/>
              </w:rPr>
              <w:fldChar w:fldCharType="end"/>
            </w:r>
          </w:hyperlink>
        </w:p>
        <w:p w:rsidR="00816DCA" w:rsidRDefault="00254B4E">
          <w:pPr>
            <w:pStyle w:val="Obsah2"/>
            <w:tabs>
              <w:tab w:val="left" w:pos="1100"/>
              <w:tab w:val="right" w:leader="dot" w:pos="9062"/>
            </w:tabs>
            <w:rPr>
              <w:rFonts w:eastAsiaTheme="minorEastAsia"/>
              <w:noProof/>
              <w:lang w:eastAsia="cs-CZ"/>
            </w:rPr>
          </w:pPr>
          <w:hyperlink w:anchor="_Toc415032860" w:history="1">
            <w:r w:rsidR="00816DCA" w:rsidRPr="002208CB">
              <w:rPr>
                <w:rStyle w:val="Hypertextovodkaz"/>
                <w:noProof/>
              </w:rPr>
              <w:t>5.20.</w:t>
            </w:r>
            <w:r w:rsidR="00816DCA">
              <w:rPr>
                <w:rFonts w:eastAsiaTheme="minorEastAsia"/>
                <w:noProof/>
                <w:lang w:eastAsia="cs-CZ"/>
              </w:rPr>
              <w:tab/>
            </w:r>
            <w:r w:rsidR="00816DCA" w:rsidRPr="002208CB">
              <w:rPr>
                <w:rStyle w:val="Hypertextovodkaz"/>
                <w:noProof/>
              </w:rPr>
              <w:t>Záložka Přiložené dokumenty</w:t>
            </w:r>
            <w:r w:rsidR="00816DCA">
              <w:rPr>
                <w:noProof/>
                <w:webHidden/>
              </w:rPr>
              <w:tab/>
            </w:r>
            <w:r w:rsidR="00816DCA">
              <w:rPr>
                <w:noProof/>
                <w:webHidden/>
              </w:rPr>
              <w:fldChar w:fldCharType="begin"/>
            </w:r>
            <w:r w:rsidR="00816DCA">
              <w:rPr>
                <w:noProof/>
                <w:webHidden/>
              </w:rPr>
              <w:instrText xml:space="preserve"> PAGEREF _Toc415032860 \h </w:instrText>
            </w:r>
            <w:r w:rsidR="00816DCA">
              <w:rPr>
                <w:noProof/>
                <w:webHidden/>
              </w:rPr>
            </w:r>
            <w:r w:rsidR="00816DCA">
              <w:rPr>
                <w:noProof/>
                <w:webHidden/>
              </w:rPr>
              <w:fldChar w:fldCharType="separate"/>
            </w:r>
            <w:r w:rsidR="00816DCA">
              <w:rPr>
                <w:noProof/>
                <w:webHidden/>
              </w:rPr>
              <w:t>86</w:t>
            </w:r>
            <w:r w:rsidR="00816DCA">
              <w:rPr>
                <w:noProof/>
                <w:webHidden/>
              </w:rPr>
              <w:fldChar w:fldCharType="end"/>
            </w:r>
          </w:hyperlink>
        </w:p>
        <w:p w:rsidR="00816DCA" w:rsidRDefault="00254B4E">
          <w:pPr>
            <w:pStyle w:val="Obsah2"/>
            <w:tabs>
              <w:tab w:val="left" w:pos="1100"/>
              <w:tab w:val="right" w:leader="dot" w:pos="9062"/>
            </w:tabs>
            <w:rPr>
              <w:rFonts w:eastAsiaTheme="minorEastAsia"/>
              <w:noProof/>
              <w:lang w:eastAsia="cs-CZ"/>
            </w:rPr>
          </w:pPr>
          <w:hyperlink w:anchor="_Toc415032861" w:history="1">
            <w:r w:rsidR="00816DCA" w:rsidRPr="002208CB">
              <w:rPr>
                <w:rStyle w:val="Hypertextovodkaz"/>
                <w:noProof/>
              </w:rPr>
              <w:t>5.21.</w:t>
            </w:r>
            <w:r w:rsidR="00816DCA">
              <w:rPr>
                <w:rFonts w:eastAsiaTheme="minorEastAsia"/>
                <w:noProof/>
                <w:lang w:eastAsia="cs-CZ"/>
              </w:rPr>
              <w:tab/>
            </w:r>
            <w:r w:rsidR="00816DCA" w:rsidRPr="002208CB">
              <w:rPr>
                <w:rStyle w:val="Hypertextovodkaz"/>
                <w:noProof/>
              </w:rPr>
              <w:t>Záložka Čestná prohlášení</w:t>
            </w:r>
            <w:r w:rsidR="00816DCA">
              <w:rPr>
                <w:noProof/>
                <w:webHidden/>
              </w:rPr>
              <w:tab/>
            </w:r>
            <w:r w:rsidR="00816DCA">
              <w:rPr>
                <w:noProof/>
                <w:webHidden/>
              </w:rPr>
              <w:fldChar w:fldCharType="begin"/>
            </w:r>
            <w:r w:rsidR="00816DCA">
              <w:rPr>
                <w:noProof/>
                <w:webHidden/>
              </w:rPr>
              <w:instrText xml:space="preserve"> PAGEREF _Toc415032861 \h </w:instrText>
            </w:r>
            <w:r w:rsidR="00816DCA">
              <w:rPr>
                <w:noProof/>
                <w:webHidden/>
              </w:rPr>
            </w:r>
            <w:r w:rsidR="00816DCA">
              <w:rPr>
                <w:noProof/>
                <w:webHidden/>
              </w:rPr>
              <w:fldChar w:fldCharType="separate"/>
            </w:r>
            <w:r w:rsidR="00816DCA">
              <w:rPr>
                <w:noProof/>
                <w:webHidden/>
              </w:rPr>
              <w:t>88</w:t>
            </w:r>
            <w:r w:rsidR="00816DCA">
              <w:rPr>
                <w:noProof/>
                <w:webHidden/>
              </w:rPr>
              <w:fldChar w:fldCharType="end"/>
            </w:r>
          </w:hyperlink>
        </w:p>
        <w:p w:rsidR="00816DCA" w:rsidRDefault="00254B4E">
          <w:pPr>
            <w:pStyle w:val="Obsah1"/>
            <w:tabs>
              <w:tab w:val="left" w:pos="440"/>
              <w:tab w:val="right" w:leader="dot" w:pos="9062"/>
            </w:tabs>
            <w:rPr>
              <w:rFonts w:eastAsiaTheme="minorEastAsia"/>
              <w:noProof/>
              <w:lang w:eastAsia="cs-CZ"/>
            </w:rPr>
          </w:pPr>
          <w:hyperlink w:anchor="_Toc415032862" w:history="1">
            <w:r w:rsidR="00816DCA" w:rsidRPr="002208CB">
              <w:rPr>
                <w:rStyle w:val="Hypertextovodkaz"/>
                <w:noProof/>
              </w:rPr>
              <w:t>6.</w:t>
            </w:r>
            <w:r w:rsidR="00816DCA">
              <w:rPr>
                <w:rFonts w:eastAsiaTheme="minorEastAsia"/>
                <w:noProof/>
                <w:lang w:eastAsia="cs-CZ"/>
              </w:rPr>
              <w:tab/>
            </w:r>
            <w:r w:rsidR="00816DCA" w:rsidRPr="002208CB">
              <w:rPr>
                <w:rStyle w:val="Hypertextovodkaz"/>
                <w:noProof/>
              </w:rPr>
              <w:t>Podpis a podání žádosti o podporu</w:t>
            </w:r>
            <w:r w:rsidR="00816DCA">
              <w:rPr>
                <w:noProof/>
                <w:webHidden/>
              </w:rPr>
              <w:tab/>
            </w:r>
            <w:r w:rsidR="00816DCA">
              <w:rPr>
                <w:noProof/>
                <w:webHidden/>
              </w:rPr>
              <w:fldChar w:fldCharType="begin"/>
            </w:r>
            <w:r w:rsidR="00816DCA">
              <w:rPr>
                <w:noProof/>
                <w:webHidden/>
              </w:rPr>
              <w:instrText xml:space="preserve"> PAGEREF _Toc415032862 \h </w:instrText>
            </w:r>
            <w:r w:rsidR="00816DCA">
              <w:rPr>
                <w:noProof/>
                <w:webHidden/>
              </w:rPr>
            </w:r>
            <w:r w:rsidR="00816DCA">
              <w:rPr>
                <w:noProof/>
                <w:webHidden/>
              </w:rPr>
              <w:fldChar w:fldCharType="separate"/>
            </w:r>
            <w:r w:rsidR="00816DCA">
              <w:rPr>
                <w:noProof/>
                <w:webHidden/>
              </w:rPr>
              <w:t>89</w:t>
            </w:r>
            <w:r w:rsidR="00816DCA">
              <w:rPr>
                <w:noProof/>
                <w:webHidden/>
              </w:rPr>
              <w:fldChar w:fldCharType="end"/>
            </w:r>
          </w:hyperlink>
        </w:p>
        <w:p w:rsidR="00816DCA" w:rsidRDefault="00254B4E">
          <w:pPr>
            <w:pStyle w:val="Obsah1"/>
            <w:tabs>
              <w:tab w:val="right" w:leader="dot" w:pos="9062"/>
            </w:tabs>
            <w:rPr>
              <w:rFonts w:eastAsiaTheme="minorEastAsia"/>
              <w:noProof/>
              <w:lang w:eastAsia="cs-CZ"/>
            </w:rPr>
          </w:pPr>
          <w:hyperlink w:anchor="_Toc415032863" w:history="1">
            <w:r w:rsidR="00816DCA" w:rsidRPr="002208CB">
              <w:rPr>
                <w:rStyle w:val="Hypertextovodkaz"/>
                <w:noProof/>
              </w:rPr>
              <w:t>Příloha 1: Popis prostředí MS2014+</w:t>
            </w:r>
            <w:r w:rsidR="00816DCA">
              <w:rPr>
                <w:noProof/>
                <w:webHidden/>
              </w:rPr>
              <w:tab/>
            </w:r>
            <w:r w:rsidR="00816DCA">
              <w:rPr>
                <w:noProof/>
                <w:webHidden/>
              </w:rPr>
              <w:fldChar w:fldCharType="begin"/>
            </w:r>
            <w:r w:rsidR="00816DCA">
              <w:rPr>
                <w:noProof/>
                <w:webHidden/>
              </w:rPr>
              <w:instrText xml:space="preserve"> PAGEREF _Toc415032863 \h </w:instrText>
            </w:r>
            <w:r w:rsidR="00816DCA">
              <w:rPr>
                <w:noProof/>
                <w:webHidden/>
              </w:rPr>
            </w:r>
            <w:r w:rsidR="00816DCA">
              <w:rPr>
                <w:noProof/>
                <w:webHidden/>
              </w:rPr>
              <w:fldChar w:fldCharType="separate"/>
            </w:r>
            <w:r w:rsidR="00816DCA">
              <w:rPr>
                <w:noProof/>
                <w:webHidden/>
              </w:rPr>
              <w:t>96</w:t>
            </w:r>
            <w:r w:rsidR="00816DCA">
              <w:rPr>
                <w:noProof/>
                <w:webHidden/>
              </w:rPr>
              <w:fldChar w:fldCharType="end"/>
            </w:r>
          </w:hyperlink>
        </w:p>
        <w:p w:rsidR="00816DCA" w:rsidRDefault="00254B4E">
          <w:pPr>
            <w:pStyle w:val="Obsah2"/>
            <w:tabs>
              <w:tab w:val="right" w:leader="dot" w:pos="9062"/>
            </w:tabs>
            <w:rPr>
              <w:rFonts w:eastAsiaTheme="minorEastAsia"/>
              <w:noProof/>
              <w:lang w:eastAsia="cs-CZ"/>
            </w:rPr>
          </w:pPr>
          <w:hyperlink w:anchor="_Toc415032864" w:history="1">
            <w:r w:rsidR="00816DCA" w:rsidRPr="002208CB">
              <w:rPr>
                <w:rStyle w:val="Hypertextovodkaz"/>
                <w:noProof/>
              </w:rPr>
              <w:t>Provozní / ostré / produkční prostředí</w:t>
            </w:r>
            <w:r w:rsidR="00816DCA">
              <w:rPr>
                <w:noProof/>
                <w:webHidden/>
              </w:rPr>
              <w:tab/>
            </w:r>
            <w:r w:rsidR="00816DCA">
              <w:rPr>
                <w:noProof/>
                <w:webHidden/>
              </w:rPr>
              <w:fldChar w:fldCharType="begin"/>
            </w:r>
            <w:r w:rsidR="00816DCA">
              <w:rPr>
                <w:noProof/>
                <w:webHidden/>
              </w:rPr>
              <w:instrText xml:space="preserve"> PAGEREF _Toc415032864 \h </w:instrText>
            </w:r>
            <w:r w:rsidR="00816DCA">
              <w:rPr>
                <w:noProof/>
                <w:webHidden/>
              </w:rPr>
            </w:r>
            <w:r w:rsidR="00816DCA">
              <w:rPr>
                <w:noProof/>
                <w:webHidden/>
              </w:rPr>
              <w:fldChar w:fldCharType="separate"/>
            </w:r>
            <w:r w:rsidR="00816DCA">
              <w:rPr>
                <w:noProof/>
                <w:webHidden/>
              </w:rPr>
              <w:t>96</w:t>
            </w:r>
            <w:r w:rsidR="00816DCA">
              <w:rPr>
                <w:noProof/>
                <w:webHidden/>
              </w:rPr>
              <w:fldChar w:fldCharType="end"/>
            </w:r>
          </w:hyperlink>
        </w:p>
        <w:p w:rsidR="00816DCA" w:rsidRDefault="00254B4E">
          <w:pPr>
            <w:pStyle w:val="Obsah3"/>
            <w:tabs>
              <w:tab w:val="right" w:leader="dot" w:pos="9062"/>
            </w:tabs>
            <w:rPr>
              <w:rFonts w:eastAsiaTheme="minorEastAsia"/>
              <w:noProof/>
              <w:lang w:eastAsia="cs-CZ"/>
            </w:rPr>
          </w:pPr>
          <w:hyperlink w:anchor="_Toc415032865" w:history="1">
            <w:r w:rsidR="00816DCA" w:rsidRPr="002208CB">
              <w:rPr>
                <w:rStyle w:val="Hypertextovodkaz"/>
                <w:noProof/>
              </w:rPr>
              <w:t>Určení</w:t>
            </w:r>
            <w:r w:rsidR="00816DCA">
              <w:rPr>
                <w:noProof/>
                <w:webHidden/>
              </w:rPr>
              <w:tab/>
            </w:r>
            <w:r w:rsidR="00816DCA">
              <w:rPr>
                <w:noProof/>
                <w:webHidden/>
              </w:rPr>
              <w:fldChar w:fldCharType="begin"/>
            </w:r>
            <w:r w:rsidR="00816DCA">
              <w:rPr>
                <w:noProof/>
                <w:webHidden/>
              </w:rPr>
              <w:instrText xml:space="preserve"> PAGEREF _Toc415032865 \h </w:instrText>
            </w:r>
            <w:r w:rsidR="00816DCA">
              <w:rPr>
                <w:noProof/>
                <w:webHidden/>
              </w:rPr>
            </w:r>
            <w:r w:rsidR="00816DCA">
              <w:rPr>
                <w:noProof/>
                <w:webHidden/>
              </w:rPr>
              <w:fldChar w:fldCharType="separate"/>
            </w:r>
            <w:r w:rsidR="00816DCA">
              <w:rPr>
                <w:noProof/>
                <w:webHidden/>
              </w:rPr>
              <w:t>96</w:t>
            </w:r>
            <w:r w:rsidR="00816DCA">
              <w:rPr>
                <w:noProof/>
                <w:webHidden/>
              </w:rPr>
              <w:fldChar w:fldCharType="end"/>
            </w:r>
          </w:hyperlink>
        </w:p>
        <w:p w:rsidR="00816DCA" w:rsidRDefault="00254B4E">
          <w:pPr>
            <w:pStyle w:val="Obsah3"/>
            <w:tabs>
              <w:tab w:val="right" w:leader="dot" w:pos="9062"/>
            </w:tabs>
            <w:rPr>
              <w:rFonts w:eastAsiaTheme="minorEastAsia"/>
              <w:noProof/>
              <w:lang w:eastAsia="cs-CZ"/>
            </w:rPr>
          </w:pPr>
          <w:hyperlink w:anchor="_Toc415032866" w:history="1">
            <w:r w:rsidR="00816DCA" w:rsidRPr="002208CB">
              <w:rPr>
                <w:rStyle w:val="Hypertextovodkaz"/>
                <w:noProof/>
              </w:rPr>
              <w:t>Adresy portálů</w:t>
            </w:r>
            <w:r w:rsidR="00816DCA">
              <w:rPr>
                <w:noProof/>
                <w:webHidden/>
              </w:rPr>
              <w:tab/>
            </w:r>
            <w:r w:rsidR="00816DCA">
              <w:rPr>
                <w:noProof/>
                <w:webHidden/>
              </w:rPr>
              <w:fldChar w:fldCharType="begin"/>
            </w:r>
            <w:r w:rsidR="00816DCA">
              <w:rPr>
                <w:noProof/>
                <w:webHidden/>
              </w:rPr>
              <w:instrText xml:space="preserve"> PAGEREF _Toc415032866 \h </w:instrText>
            </w:r>
            <w:r w:rsidR="00816DCA">
              <w:rPr>
                <w:noProof/>
                <w:webHidden/>
              </w:rPr>
            </w:r>
            <w:r w:rsidR="00816DCA">
              <w:rPr>
                <w:noProof/>
                <w:webHidden/>
              </w:rPr>
              <w:fldChar w:fldCharType="separate"/>
            </w:r>
            <w:r w:rsidR="00816DCA">
              <w:rPr>
                <w:noProof/>
                <w:webHidden/>
              </w:rPr>
              <w:t>96</w:t>
            </w:r>
            <w:r w:rsidR="00816DCA">
              <w:rPr>
                <w:noProof/>
                <w:webHidden/>
              </w:rPr>
              <w:fldChar w:fldCharType="end"/>
            </w:r>
          </w:hyperlink>
        </w:p>
        <w:p w:rsidR="00816DCA" w:rsidRDefault="00254B4E">
          <w:pPr>
            <w:pStyle w:val="Obsah3"/>
            <w:tabs>
              <w:tab w:val="right" w:leader="dot" w:pos="9062"/>
            </w:tabs>
            <w:rPr>
              <w:rFonts w:eastAsiaTheme="minorEastAsia"/>
              <w:noProof/>
              <w:lang w:eastAsia="cs-CZ"/>
            </w:rPr>
          </w:pPr>
          <w:hyperlink w:anchor="_Toc415032867" w:history="1">
            <w:r w:rsidR="00816DCA" w:rsidRPr="002208CB">
              <w:rPr>
                <w:rStyle w:val="Hypertextovodkaz"/>
                <w:noProof/>
              </w:rPr>
              <w:t>Přihlašovací údaje</w:t>
            </w:r>
            <w:r w:rsidR="00816DCA">
              <w:rPr>
                <w:noProof/>
                <w:webHidden/>
              </w:rPr>
              <w:tab/>
            </w:r>
            <w:r w:rsidR="00816DCA">
              <w:rPr>
                <w:noProof/>
                <w:webHidden/>
              </w:rPr>
              <w:fldChar w:fldCharType="begin"/>
            </w:r>
            <w:r w:rsidR="00816DCA">
              <w:rPr>
                <w:noProof/>
                <w:webHidden/>
              </w:rPr>
              <w:instrText xml:space="preserve"> PAGEREF _Toc415032867 \h </w:instrText>
            </w:r>
            <w:r w:rsidR="00816DCA">
              <w:rPr>
                <w:noProof/>
                <w:webHidden/>
              </w:rPr>
            </w:r>
            <w:r w:rsidR="00816DCA">
              <w:rPr>
                <w:noProof/>
                <w:webHidden/>
              </w:rPr>
              <w:fldChar w:fldCharType="separate"/>
            </w:r>
            <w:r w:rsidR="00816DCA">
              <w:rPr>
                <w:noProof/>
                <w:webHidden/>
              </w:rPr>
              <w:t>96</w:t>
            </w:r>
            <w:r w:rsidR="00816DCA">
              <w:rPr>
                <w:noProof/>
                <w:webHidden/>
              </w:rPr>
              <w:fldChar w:fldCharType="end"/>
            </w:r>
          </w:hyperlink>
        </w:p>
        <w:p w:rsidR="00816DCA" w:rsidRDefault="00254B4E">
          <w:pPr>
            <w:pStyle w:val="Obsah3"/>
            <w:tabs>
              <w:tab w:val="right" w:leader="dot" w:pos="9062"/>
            </w:tabs>
            <w:rPr>
              <w:rFonts w:eastAsiaTheme="minorEastAsia"/>
              <w:noProof/>
              <w:lang w:eastAsia="cs-CZ"/>
            </w:rPr>
          </w:pPr>
          <w:hyperlink w:anchor="_Toc415032868" w:history="1">
            <w:r w:rsidR="00816DCA" w:rsidRPr="002208CB">
              <w:rPr>
                <w:rStyle w:val="Hypertextovodkaz"/>
                <w:noProof/>
              </w:rPr>
              <w:t>Provozní podmínky</w:t>
            </w:r>
            <w:r w:rsidR="00816DCA">
              <w:rPr>
                <w:noProof/>
                <w:webHidden/>
              </w:rPr>
              <w:tab/>
            </w:r>
            <w:r w:rsidR="00816DCA">
              <w:rPr>
                <w:noProof/>
                <w:webHidden/>
              </w:rPr>
              <w:fldChar w:fldCharType="begin"/>
            </w:r>
            <w:r w:rsidR="00816DCA">
              <w:rPr>
                <w:noProof/>
                <w:webHidden/>
              </w:rPr>
              <w:instrText xml:space="preserve"> PAGEREF _Toc415032868 \h </w:instrText>
            </w:r>
            <w:r w:rsidR="00816DCA">
              <w:rPr>
                <w:noProof/>
                <w:webHidden/>
              </w:rPr>
            </w:r>
            <w:r w:rsidR="00816DCA">
              <w:rPr>
                <w:noProof/>
                <w:webHidden/>
              </w:rPr>
              <w:fldChar w:fldCharType="separate"/>
            </w:r>
            <w:r w:rsidR="00816DCA">
              <w:rPr>
                <w:noProof/>
                <w:webHidden/>
              </w:rPr>
              <w:t>96</w:t>
            </w:r>
            <w:r w:rsidR="00816DCA">
              <w:rPr>
                <w:noProof/>
                <w:webHidden/>
              </w:rPr>
              <w:fldChar w:fldCharType="end"/>
            </w:r>
          </w:hyperlink>
        </w:p>
        <w:p w:rsidR="00816DCA" w:rsidRDefault="00254B4E">
          <w:pPr>
            <w:pStyle w:val="Obsah2"/>
            <w:tabs>
              <w:tab w:val="right" w:leader="dot" w:pos="9062"/>
            </w:tabs>
            <w:rPr>
              <w:rFonts w:eastAsiaTheme="minorEastAsia"/>
              <w:noProof/>
              <w:lang w:eastAsia="cs-CZ"/>
            </w:rPr>
          </w:pPr>
          <w:hyperlink w:anchor="_Toc415032869" w:history="1">
            <w:r w:rsidR="00816DCA" w:rsidRPr="002208CB">
              <w:rPr>
                <w:rStyle w:val="Hypertextovodkaz"/>
                <w:noProof/>
              </w:rPr>
              <w:t>Referenční (sandbox) prostředí</w:t>
            </w:r>
            <w:r w:rsidR="00816DCA">
              <w:rPr>
                <w:noProof/>
                <w:webHidden/>
              </w:rPr>
              <w:tab/>
            </w:r>
            <w:r w:rsidR="00816DCA">
              <w:rPr>
                <w:noProof/>
                <w:webHidden/>
              </w:rPr>
              <w:fldChar w:fldCharType="begin"/>
            </w:r>
            <w:r w:rsidR="00816DCA">
              <w:rPr>
                <w:noProof/>
                <w:webHidden/>
              </w:rPr>
              <w:instrText xml:space="preserve"> PAGEREF _Toc415032869 \h </w:instrText>
            </w:r>
            <w:r w:rsidR="00816DCA">
              <w:rPr>
                <w:noProof/>
                <w:webHidden/>
              </w:rPr>
            </w:r>
            <w:r w:rsidR="00816DCA">
              <w:rPr>
                <w:noProof/>
                <w:webHidden/>
              </w:rPr>
              <w:fldChar w:fldCharType="separate"/>
            </w:r>
            <w:r w:rsidR="00816DCA">
              <w:rPr>
                <w:noProof/>
                <w:webHidden/>
              </w:rPr>
              <w:t>96</w:t>
            </w:r>
            <w:r w:rsidR="00816DCA">
              <w:rPr>
                <w:noProof/>
                <w:webHidden/>
              </w:rPr>
              <w:fldChar w:fldCharType="end"/>
            </w:r>
          </w:hyperlink>
        </w:p>
        <w:p w:rsidR="00816DCA" w:rsidRDefault="00254B4E">
          <w:pPr>
            <w:pStyle w:val="Obsah3"/>
            <w:tabs>
              <w:tab w:val="right" w:leader="dot" w:pos="9062"/>
            </w:tabs>
            <w:rPr>
              <w:rFonts w:eastAsiaTheme="minorEastAsia"/>
              <w:noProof/>
              <w:lang w:eastAsia="cs-CZ"/>
            </w:rPr>
          </w:pPr>
          <w:hyperlink w:anchor="_Toc415032870" w:history="1">
            <w:r w:rsidR="00816DCA" w:rsidRPr="002208CB">
              <w:rPr>
                <w:rStyle w:val="Hypertextovodkaz"/>
                <w:noProof/>
              </w:rPr>
              <w:t>Určení</w:t>
            </w:r>
            <w:r w:rsidR="00816DCA">
              <w:rPr>
                <w:noProof/>
                <w:webHidden/>
              </w:rPr>
              <w:tab/>
            </w:r>
            <w:r w:rsidR="00816DCA">
              <w:rPr>
                <w:noProof/>
                <w:webHidden/>
              </w:rPr>
              <w:fldChar w:fldCharType="begin"/>
            </w:r>
            <w:r w:rsidR="00816DCA">
              <w:rPr>
                <w:noProof/>
                <w:webHidden/>
              </w:rPr>
              <w:instrText xml:space="preserve"> PAGEREF _Toc415032870 \h </w:instrText>
            </w:r>
            <w:r w:rsidR="00816DCA">
              <w:rPr>
                <w:noProof/>
                <w:webHidden/>
              </w:rPr>
            </w:r>
            <w:r w:rsidR="00816DCA">
              <w:rPr>
                <w:noProof/>
                <w:webHidden/>
              </w:rPr>
              <w:fldChar w:fldCharType="separate"/>
            </w:r>
            <w:r w:rsidR="00816DCA">
              <w:rPr>
                <w:noProof/>
                <w:webHidden/>
              </w:rPr>
              <w:t>96</w:t>
            </w:r>
            <w:r w:rsidR="00816DCA">
              <w:rPr>
                <w:noProof/>
                <w:webHidden/>
              </w:rPr>
              <w:fldChar w:fldCharType="end"/>
            </w:r>
          </w:hyperlink>
        </w:p>
        <w:p w:rsidR="00816DCA" w:rsidRDefault="00254B4E">
          <w:pPr>
            <w:pStyle w:val="Obsah3"/>
            <w:tabs>
              <w:tab w:val="right" w:leader="dot" w:pos="9062"/>
            </w:tabs>
            <w:rPr>
              <w:rFonts w:eastAsiaTheme="minorEastAsia"/>
              <w:noProof/>
              <w:lang w:eastAsia="cs-CZ"/>
            </w:rPr>
          </w:pPr>
          <w:hyperlink w:anchor="_Toc415032871" w:history="1">
            <w:r w:rsidR="00816DCA" w:rsidRPr="002208CB">
              <w:rPr>
                <w:rStyle w:val="Hypertextovodkaz"/>
                <w:noProof/>
              </w:rPr>
              <w:t>Adresy portálů</w:t>
            </w:r>
            <w:r w:rsidR="00816DCA">
              <w:rPr>
                <w:noProof/>
                <w:webHidden/>
              </w:rPr>
              <w:tab/>
            </w:r>
            <w:r w:rsidR="00816DCA">
              <w:rPr>
                <w:noProof/>
                <w:webHidden/>
              </w:rPr>
              <w:fldChar w:fldCharType="begin"/>
            </w:r>
            <w:r w:rsidR="00816DCA">
              <w:rPr>
                <w:noProof/>
                <w:webHidden/>
              </w:rPr>
              <w:instrText xml:space="preserve"> PAGEREF _Toc415032871 \h </w:instrText>
            </w:r>
            <w:r w:rsidR="00816DCA">
              <w:rPr>
                <w:noProof/>
                <w:webHidden/>
              </w:rPr>
            </w:r>
            <w:r w:rsidR="00816DCA">
              <w:rPr>
                <w:noProof/>
                <w:webHidden/>
              </w:rPr>
              <w:fldChar w:fldCharType="separate"/>
            </w:r>
            <w:r w:rsidR="00816DCA">
              <w:rPr>
                <w:noProof/>
                <w:webHidden/>
              </w:rPr>
              <w:t>97</w:t>
            </w:r>
            <w:r w:rsidR="00816DCA">
              <w:rPr>
                <w:noProof/>
                <w:webHidden/>
              </w:rPr>
              <w:fldChar w:fldCharType="end"/>
            </w:r>
          </w:hyperlink>
        </w:p>
        <w:p w:rsidR="00816DCA" w:rsidRDefault="00254B4E">
          <w:pPr>
            <w:pStyle w:val="Obsah3"/>
            <w:tabs>
              <w:tab w:val="right" w:leader="dot" w:pos="9062"/>
            </w:tabs>
            <w:rPr>
              <w:rFonts w:eastAsiaTheme="minorEastAsia"/>
              <w:noProof/>
              <w:lang w:eastAsia="cs-CZ"/>
            </w:rPr>
          </w:pPr>
          <w:hyperlink w:anchor="_Toc415032872" w:history="1">
            <w:r w:rsidR="00816DCA" w:rsidRPr="002208CB">
              <w:rPr>
                <w:rStyle w:val="Hypertextovodkaz"/>
                <w:noProof/>
              </w:rPr>
              <w:t>Přihlašovací údaje</w:t>
            </w:r>
            <w:r w:rsidR="00816DCA">
              <w:rPr>
                <w:noProof/>
                <w:webHidden/>
              </w:rPr>
              <w:tab/>
            </w:r>
            <w:r w:rsidR="00816DCA">
              <w:rPr>
                <w:noProof/>
                <w:webHidden/>
              </w:rPr>
              <w:fldChar w:fldCharType="begin"/>
            </w:r>
            <w:r w:rsidR="00816DCA">
              <w:rPr>
                <w:noProof/>
                <w:webHidden/>
              </w:rPr>
              <w:instrText xml:space="preserve"> PAGEREF _Toc415032872 \h </w:instrText>
            </w:r>
            <w:r w:rsidR="00816DCA">
              <w:rPr>
                <w:noProof/>
                <w:webHidden/>
              </w:rPr>
            </w:r>
            <w:r w:rsidR="00816DCA">
              <w:rPr>
                <w:noProof/>
                <w:webHidden/>
              </w:rPr>
              <w:fldChar w:fldCharType="separate"/>
            </w:r>
            <w:r w:rsidR="00816DCA">
              <w:rPr>
                <w:noProof/>
                <w:webHidden/>
              </w:rPr>
              <w:t>97</w:t>
            </w:r>
            <w:r w:rsidR="00816DCA">
              <w:rPr>
                <w:noProof/>
                <w:webHidden/>
              </w:rPr>
              <w:fldChar w:fldCharType="end"/>
            </w:r>
          </w:hyperlink>
        </w:p>
        <w:p w:rsidR="00816DCA" w:rsidRDefault="00254B4E">
          <w:pPr>
            <w:pStyle w:val="Obsah3"/>
            <w:tabs>
              <w:tab w:val="right" w:leader="dot" w:pos="9062"/>
            </w:tabs>
            <w:rPr>
              <w:rFonts w:eastAsiaTheme="minorEastAsia"/>
              <w:noProof/>
              <w:lang w:eastAsia="cs-CZ"/>
            </w:rPr>
          </w:pPr>
          <w:hyperlink w:anchor="_Toc415032873" w:history="1">
            <w:r w:rsidR="00816DCA" w:rsidRPr="002208CB">
              <w:rPr>
                <w:rStyle w:val="Hypertextovodkaz"/>
                <w:noProof/>
              </w:rPr>
              <w:t>Provozní podmínky</w:t>
            </w:r>
            <w:r w:rsidR="00816DCA">
              <w:rPr>
                <w:noProof/>
                <w:webHidden/>
              </w:rPr>
              <w:tab/>
            </w:r>
            <w:r w:rsidR="00816DCA">
              <w:rPr>
                <w:noProof/>
                <w:webHidden/>
              </w:rPr>
              <w:fldChar w:fldCharType="begin"/>
            </w:r>
            <w:r w:rsidR="00816DCA">
              <w:rPr>
                <w:noProof/>
                <w:webHidden/>
              </w:rPr>
              <w:instrText xml:space="preserve"> PAGEREF _Toc415032873 \h </w:instrText>
            </w:r>
            <w:r w:rsidR="00816DCA">
              <w:rPr>
                <w:noProof/>
                <w:webHidden/>
              </w:rPr>
            </w:r>
            <w:r w:rsidR="00816DCA">
              <w:rPr>
                <w:noProof/>
                <w:webHidden/>
              </w:rPr>
              <w:fldChar w:fldCharType="separate"/>
            </w:r>
            <w:r w:rsidR="00816DCA">
              <w:rPr>
                <w:noProof/>
                <w:webHidden/>
              </w:rPr>
              <w:t>97</w:t>
            </w:r>
            <w:r w:rsidR="00816DCA">
              <w:rPr>
                <w:noProof/>
                <w:webHidden/>
              </w:rPr>
              <w:fldChar w:fldCharType="end"/>
            </w:r>
          </w:hyperlink>
        </w:p>
        <w:p w:rsidR="00816DCA" w:rsidRDefault="00254B4E">
          <w:pPr>
            <w:pStyle w:val="Obsah2"/>
            <w:tabs>
              <w:tab w:val="right" w:leader="dot" w:pos="9062"/>
            </w:tabs>
            <w:rPr>
              <w:rFonts w:eastAsiaTheme="minorEastAsia"/>
              <w:noProof/>
              <w:lang w:eastAsia="cs-CZ"/>
            </w:rPr>
          </w:pPr>
          <w:hyperlink w:anchor="_Toc415032874" w:history="1">
            <w:r w:rsidR="00816DCA" w:rsidRPr="002208CB">
              <w:rPr>
                <w:rStyle w:val="Hypertextovodkaz"/>
                <w:noProof/>
              </w:rPr>
              <w:t>Testovací / školící prostředí</w:t>
            </w:r>
            <w:r w:rsidR="00816DCA">
              <w:rPr>
                <w:noProof/>
                <w:webHidden/>
              </w:rPr>
              <w:tab/>
            </w:r>
            <w:r w:rsidR="00816DCA">
              <w:rPr>
                <w:noProof/>
                <w:webHidden/>
              </w:rPr>
              <w:fldChar w:fldCharType="begin"/>
            </w:r>
            <w:r w:rsidR="00816DCA">
              <w:rPr>
                <w:noProof/>
                <w:webHidden/>
              </w:rPr>
              <w:instrText xml:space="preserve"> PAGEREF _Toc415032874 \h </w:instrText>
            </w:r>
            <w:r w:rsidR="00816DCA">
              <w:rPr>
                <w:noProof/>
                <w:webHidden/>
              </w:rPr>
            </w:r>
            <w:r w:rsidR="00816DCA">
              <w:rPr>
                <w:noProof/>
                <w:webHidden/>
              </w:rPr>
              <w:fldChar w:fldCharType="separate"/>
            </w:r>
            <w:r w:rsidR="00816DCA">
              <w:rPr>
                <w:noProof/>
                <w:webHidden/>
              </w:rPr>
              <w:t>97</w:t>
            </w:r>
            <w:r w:rsidR="00816DCA">
              <w:rPr>
                <w:noProof/>
                <w:webHidden/>
              </w:rPr>
              <w:fldChar w:fldCharType="end"/>
            </w:r>
          </w:hyperlink>
        </w:p>
        <w:p w:rsidR="00816DCA" w:rsidRDefault="00254B4E">
          <w:pPr>
            <w:pStyle w:val="Obsah3"/>
            <w:tabs>
              <w:tab w:val="right" w:leader="dot" w:pos="9062"/>
            </w:tabs>
            <w:rPr>
              <w:rFonts w:eastAsiaTheme="minorEastAsia"/>
              <w:noProof/>
              <w:lang w:eastAsia="cs-CZ"/>
            </w:rPr>
          </w:pPr>
          <w:hyperlink w:anchor="_Toc415032875" w:history="1">
            <w:r w:rsidR="00816DCA" w:rsidRPr="002208CB">
              <w:rPr>
                <w:rStyle w:val="Hypertextovodkaz"/>
                <w:noProof/>
              </w:rPr>
              <w:t>Určení</w:t>
            </w:r>
            <w:r w:rsidR="00816DCA">
              <w:rPr>
                <w:noProof/>
                <w:webHidden/>
              </w:rPr>
              <w:tab/>
            </w:r>
            <w:r w:rsidR="00816DCA">
              <w:rPr>
                <w:noProof/>
                <w:webHidden/>
              </w:rPr>
              <w:fldChar w:fldCharType="begin"/>
            </w:r>
            <w:r w:rsidR="00816DCA">
              <w:rPr>
                <w:noProof/>
                <w:webHidden/>
              </w:rPr>
              <w:instrText xml:space="preserve"> PAGEREF _Toc415032875 \h </w:instrText>
            </w:r>
            <w:r w:rsidR="00816DCA">
              <w:rPr>
                <w:noProof/>
                <w:webHidden/>
              </w:rPr>
            </w:r>
            <w:r w:rsidR="00816DCA">
              <w:rPr>
                <w:noProof/>
                <w:webHidden/>
              </w:rPr>
              <w:fldChar w:fldCharType="separate"/>
            </w:r>
            <w:r w:rsidR="00816DCA">
              <w:rPr>
                <w:noProof/>
                <w:webHidden/>
              </w:rPr>
              <w:t>97</w:t>
            </w:r>
            <w:r w:rsidR="00816DCA">
              <w:rPr>
                <w:noProof/>
                <w:webHidden/>
              </w:rPr>
              <w:fldChar w:fldCharType="end"/>
            </w:r>
          </w:hyperlink>
        </w:p>
        <w:p w:rsidR="00816DCA" w:rsidRDefault="00254B4E">
          <w:pPr>
            <w:pStyle w:val="Obsah3"/>
            <w:tabs>
              <w:tab w:val="right" w:leader="dot" w:pos="9062"/>
            </w:tabs>
            <w:rPr>
              <w:rFonts w:eastAsiaTheme="minorEastAsia"/>
              <w:noProof/>
              <w:lang w:eastAsia="cs-CZ"/>
            </w:rPr>
          </w:pPr>
          <w:hyperlink w:anchor="_Toc415032876" w:history="1">
            <w:r w:rsidR="00816DCA" w:rsidRPr="002208CB">
              <w:rPr>
                <w:rStyle w:val="Hypertextovodkaz"/>
                <w:noProof/>
              </w:rPr>
              <w:t>Adresy portálů</w:t>
            </w:r>
            <w:r w:rsidR="00816DCA">
              <w:rPr>
                <w:noProof/>
                <w:webHidden/>
              </w:rPr>
              <w:tab/>
            </w:r>
            <w:r w:rsidR="00816DCA">
              <w:rPr>
                <w:noProof/>
                <w:webHidden/>
              </w:rPr>
              <w:fldChar w:fldCharType="begin"/>
            </w:r>
            <w:r w:rsidR="00816DCA">
              <w:rPr>
                <w:noProof/>
                <w:webHidden/>
              </w:rPr>
              <w:instrText xml:space="preserve"> PAGEREF _Toc415032876 \h </w:instrText>
            </w:r>
            <w:r w:rsidR="00816DCA">
              <w:rPr>
                <w:noProof/>
                <w:webHidden/>
              </w:rPr>
            </w:r>
            <w:r w:rsidR="00816DCA">
              <w:rPr>
                <w:noProof/>
                <w:webHidden/>
              </w:rPr>
              <w:fldChar w:fldCharType="separate"/>
            </w:r>
            <w:r w:rsidR="00816DCA">
              <w:rPr>
                <w:noProof/>
                <w:webHidden/>
              </w:rPr>
              <w:t>97</w:t>
            </w:r>
            <w:r w:rsidR="00816DCA">
              <w:rPr>
                <w:noProof/>
                <w:webHidden/>
              </w:rPr>
              <w:fldChar w:fldCharType="end"/>
            </w:r>
          </w:hyperlink>
        </w:p>
        <w:p w:rsidR="00816DCA" w:rsidRDefault="00254B4E">
          <w:pPr>
            <w:pStyle w:val="Obsah3"/>
            <w:tabs>
              <w:tab w:val="right" w:leader="dot" w:pos="9062"/>
            </w:tabs>
            <w:rPr>
              <w:rFonts w:eastAsiaTheme="minorEastAsia"/>
              <w:noProof/>
              <w:lang w:eastAsia="cs-CZ"/>
            </w:rPr>
          </w:pPr>
          <w:hyperlink w:anchor="_Toc415032877" w:history="1">
            <w:r w:rsidR="00816DCA" w:rsidRPr="002208CB">
              <w:rPr>
                <w:rStyle w:val="Hypertextovodkaz"/>
                <w:noProof/>
              </w:rPr>
              <w:t>Přihlašovací údaje</w:t>
            </w:r>
            <w:r w:rsidR="00816DCA">
              <w:rPr>
                <w:noProof/>
                <w:webHidden/>
              </w:rPr>
              <w:tab/>
            </w:r>
            <w:r w:rsidR="00816DCA">
              <w:rPr>
                <w:noProof/>
                <w:webHidden/>
              </w:rPr>
              <w:fldChar w:fldCharType="begin"/>
            </w:r>
            <w:r w:rsidR="00816DCA">
              <w:rPr>
                <w:noProof/>
                <w:webHidden/>
              </w:rPr>
              <w:instrText xml:space="preserve"> PAGEREF _Toc415032877 \h </w:instrText>
            </w:r>
            <w:r w:rsidR="00816DCA">
              <w:rPr>
                <w:noProof/>
                <w:webHidden/>
              </w:rPr>
            </w:r>
            <w:r w:rsidR="00816DCA">
              <w:rPr>
                <w:noProof/>
                <w:webHidden/>
              </w:rPr>
              <w:fldChar w:fldCharType="separate"/>
            </w:r>
            <w:r w:rsidR="00816DCA">
              <w:rPr>
                <w:noProof/>
                <w:webHidden/>
              </w:rPr>
              <w:t>97</w:t>
            </w:r>
            <w:r w:rsidR="00816DCA">
              <w:rPr>
                <w:noProof/>
                <w:webHidden/>
              </w:rPr>
              <w:fldChar w:fldCharType="end"/>
            </w:r>
          </w:hyperlink>
        </w:p>
        <w:p w:rsidR="00816DCA" w:rsidRDefault="00254B4E">
          <w:pPr>
            <w:pStyle w:val="Obsah3"/>
            <w:tabs>
              <w:tab w:val="right" w:leader="dot" w:pos="9062"/>
            </w:tabs>
            <w:rPr>
              <w:rFonts w:eastAsiaTheme="minorEastAsia"/>
              <w:noProof/>
              <w:lang w:eastAsia="cs-CZ"/>
            </w:rPr>
          </w:pPr>
          <w:hyperlink w:anchor="_Toc415032878" w:history="1">
            <w:r w:rsidR="00816DCA" w:rsidRPr="002208CB">
              <w:rPr>
                <w:rStyle w:val="Hypertextovodkaz"/>
                <w:noProof/>
              </w:rPr>
              <w:t>Provozní podmínky</w:t>
            </w:r>
            <w:r w:rsidR="00816DCA">
              <w:rPr>
                <w:noProof/>
                <w:webHidden/>
              </w:rPr>
              <w:tab/>
            </w:r>
            <w:r w:rsidR="00816DCA">
              <w:rPr>
                <w:noProof/>
                <w:webHidden/>
              </w:rPr>
              <w:fldChar w:fldCharType="begin"/>
            </w:r>
            <w:r w:rsidR="00816DCA">
              <w:rPr>
                <w:noProof/>
                <w:webHidden/>
              </w:rPr>
              <w:instrText xml:space="preserve"> PAGEREF _Toc415032878 \h </w:instrText>
            </w:r>
            <w:r w:rsidR="00816DCA">
              <w:rPr>
                <w:noProof/>
                <w:webHidden/>
              </w:rPr>
            </w:r>
            <w:r w:rsidR="00816DCA">
              <w:rPr>
                <w:noProof/>
                <w:webHidden/>
              </w:rPr>
              <w:fldChar w:fldCharType="separate"/>
            </w:r>
            <w:r w:rsidR="00816DCA">
              <w:rPr>
                <w:noProof/>
                <w:webHidden/>
              </w:rPr>
              <w:t>98</w:t>
            </w:r>
            <w:r w:rsidR="00816DCA">
              <w:rPr>
                <w:noProof/>
                <w:webHidden/>
              </w:rPr>
              <w:fldChar w:fldCharType="end"/>
            </w:r>
          </w:hyperlink>
        </w:p>
        <w:p w:rsidR="00816DCA" w:rsidRDefault="00254B4E">
          <w:pPr>
            <w:pStyle w:val="Obsah2"/>
            <w:tabs>
              <w:tab w:val="right" w:leader="dot" w:pos="9062"/>
            </w:tabs>
            <w:rPr>
              <w:rFonts w:eastAsiaTheme="minorEastAsia"/>
              <w:noProof/>
              <w:lang w:eastAsia="cs-CZ"/>
            </w:rPr>
          </w:pPr>
          <w:hyperlink w:anchor="_Toc415032879" w:history="1">
            <w:r w:rsidR="00816DCA" w:rsidRPr="002208CB">
              <w:rPr>
                <w:rStyle w:val="Hypertextovodkaz"/>
                <w:noProof/>
              </w:rPr>
              <w:t>Schematický obrázek</w:t>
            </w:r>
            <w:r w:rsidR="00816DCA">
              <w:rPr>
                <w:noProof/>
                <w:webHidden/>
              </w:rPr>
              <w:tab/>
            </w:r>
            <w:r w:rsidR="00816DCA">
              <w:rPr>
                <w:noProof/>
                <w:webHidden/>
              </w:rPr>
              <w:fldChar w:fldCharType="begin"/>
            </w:r>
            <w:r w:rsidR="00816DCA">
              <w:rPr>
                <w:noProof/>
                <w:webHidden/>
              </w:rPr>
              <w:instrText xml:space="preserve"> PAGEREF _Toc415032879 \h </w:instrText>
            </w:r>
            <w:r w:rsidR="00816DCA">
              <w:rPr>
                <w:noProof/>
                <w:webHidden/>
              </w:rPr>
            </w:r>
            <w:r w:rsidR="00816DCA">
              <w:rPr>
                <w:noProof/>
                <w:webHidden/>
              </w:rPr>
              <w:fldChar w:fldCharType="separate"/>
            </w:r>
            <w:r w:rsidR="00816DCA">
              <w:rPr>
                <w:noProof/>
                <w:webHidden/>
              </w:rPr>
              <w:t>98</w:t>
            </w:r>
            <w:r w:rsidR="00816DCA">
              <w:rPr>
                <w:noProof/>
                <w:webHidden/>
              </w:rPr>
              <w:fldChar w:fldCharType="end"/>
            </w:r>
          </w:hyperlink>
        </w:p>
        <w:p w:rsidR="00E72B66" w:rsidRDefault="000F7520" w:rsidP="004D2739">
          <w:pPr>
            <w:pStyle w:val="Obsah1"/>
            <w:tabs>
              <w:tab w:val="left" w:pos="440"/>
              <w:tab w:val="right" w:leader="dot" w:pos="9062"/>
            </w:tabs>
            <w:rPr>
              <w:b/>
              <w:bCs/>
            </w:rPr>
          </w:pPr>
          <w:r>
            <w:rPr>
              <w:b/>
              <w:bCs/>
            </w:rPr>
            <w:fldChar w:fldCharType="end"/>
          </w:r>
        </w:p>
        <w:p w:rsidR="00E72B66" w:rsidRDefault="00E72B66" w:rsidP="00E72B66"/>
        <w:p w:rsidR="00E72B66" w:rsidRDefault="00E72B66" w:rsidP="00E72B66"/>
        <w:p w:rsidR="00E72B66" w:rsidRDefault="00E72B66" w:rsidP="00E72B66"/>
        <w:p w:rsidR="00E72B66" w:rsidRDefault="00E72B66" w:rsidP="00E72B66"/>
        <w:p w:rsidR="00E72B66" w:rsidRDefault="00E72B66" w:rsidP="00E72B66"/>
        <w:p w:rsidR="00E72B66" w:rsidRDefault="00E72B66" w:rsidP="00E72B66"/>
        <w:p w:rsidR="00E72B66" w:rsidRDefault="00E72B66" w:rsidP="00E72B66"/>
        <w:p w:rsidR="00E72B66" w:rsidRDefault="00E72B66" w:rsidP="00E72B66"/>
        <w:p w:rsidR="00E72B66" w:rsidRDefault="00E72B66" w:rsidP="00E72B66"/>
        <w:p w:rsidR="007328C6" w:rsidRDefault="00254B4E" w:rsidP="007328C6"/>
      </w:sdtContent>
    </w:sdt>
    <w:p w:rsidR="007328C6" w:rsidRDefault="007328C6" w:rsidP="005E31C8">
      <w:pPr>
        <w:pStyle w:val="MPnadpis1"/>
      </w:pPr>
      <w:bookmarkStart w:id="1" w:name="_Toc415032822"/>
      <w:r>
        <w:t>Přehled provedených změn</w:t>
      </w:r>
      <w:bookmarkEnd w:id="1"/>
    </w:p>
    <w:tbl>
      <w:tblPr>
        <w:tblStyle w:val="Mkatabulky"/>
        <w:tblW w:w="0" w:type="auto"/>
        <w:tblLook w:val="04A0" w:firstRow="1" w:lastRow="0" w:firstColumn="1" w:lastColumn="0" w:noHBand="0" w:noVBand="1"/>
      </w:tblPr>
      <w:tblGrid>
        <w:gridCol w:w="2395"/>
        <w:gridCol w:w="2396"/>
        <w:gridCol w:w="2507"/>
        <w:gridCol w:w="1990"/>
      </w:tblGrid>
      <w:tr w:rsidR="008C042B" w:rsidTr="008C042B">
        <w:tc>
          <w:tcPr>
            <w:tcW w:w="2409" w:type="dxa"/>
          </w:tcPr>
          <w:p w:rsidR="008C042B" w:rsidRDefault="008C042B" w:rsidP="007328C6">
            <w:r>
              <w:t>Verze dokumentu</w:t>
            </w:r>
          </w:p>
        </w:tc>
        <w:tc>
          <w:tcPr>
            <w:tcW w:w="2415" w:type="dxa"/>
          </w:tcPr>
          <w:p w:rsidR="008C042B" w:rsidRDefault="008C042B" w:rsidP="007328C6">
            <w:r>
              <w:t>Datum</w:t>
            </w:r>
          </w:p>
        </w:tc>
        <w:tc>
          <w:tcPr>
            <w:tcW w:w="2460" w:type="dxa"/>
          </w:tcPr>
          <w:p w:rsidR="008C042B" w:rsidRDefault="008C042B" w:rsidP="007328C6">
            <w:r>
              <w:t xml:space="preserve">Popis </w:t>
            </w:r>
          </w:p>
        </w:tc>
        <w:tc>
          <w:tcPr>
            <w:tcW w:w="2004" w:type="dxa"/>
          </w:tcPr>
          <w:p w:rsidR="008C042B" w:rsidRDefault="008C042B" w:rsidP="007328C6">
            <w:r>
              <w:t>Strana</w:t>
            </w:r>
          </w:p>
        </w:tc>
      </w:tr>
      <w:tr w:rsidR="008C042B" w:rsidTr="008C042B">
        <w:tc>
          <w:tcPr>
            <w:tcW w:w="2409" w:type="dxa"/>
          </w:tcPr>
          <w:p w:rsidR="008C042B" w:rsidRDefault="008C042B" w:rsidP="007328C6">
            <w:r>
              <w:t>1.0.</w:t>
            </w:r>
          </w:p>
        </w:tc>
        <w:tc>
          <w:tcPr>
            <w:tcW w:w="2415" w:type="dxa"/>
          </w:tcPr>
          <w:p w:rsidR="008C042B" w:rsidRDefault="006C3195" w:rsidP="006C3195">
            <w:r>
              <w:t>30</w:t>
            </w:r>
            <w:r w:rsidR="008C042B">
              <w:t>.</w:t>
            </w:r>
            <w:r w:rsidR="009D3EB8">
              <w:t xml:space="preserve"> </w:t>
            </w:r>
            <w:r w:rsidR="008C042B">
              <w:t>1</w:t>
            </w:r>
            <w:r>
              <w:t>1</w:t>
            </w:r>
            <w:r w:rsidR="008C042B">
              <w:t>.</w:t>
            </w:r>
            <w:r w:rsidR="009D3EB8">
              <w:t xml:space="preserve"> </w:t>
            </w:r>
            <w:r w:rsidR="008C042B">
              <w:t>2014</w:t>
            </w:r>
          </w:p>
        </w:tc>
        <w:tc>
          <w:tcPr>
            <w:tcW w:w="2460" w:type="dxa"/>
          </w:tcPr>
          <w:p w:rsidR="008C042B" w:rsidRDefault="008C042B" w:rsidP="007328C6">
            <w:r>
              <w:t>Vypracování dokumentu</w:t>
            </w:r>
          </w:p>
        </w:tc>
        <w:tc>
          <w:tcPr>
            <w:tcW w:w="2004" w:type="dxa"/>
          </w:tcPr>
          <w:p w:rsidR="008C042B" w:rsidRDefault="008C042B" w:rsidP="007328C6"/>
        </w:tc>
      </w:tr>
      <w:tr w:rsidR="008C042B" w:rsidTr="008C042B">
        <w:tc>
          <w:tcPr>
            <w:tcW w:w="2409" w:type="dxa"/>
          </w:tcPr>
          <w:p w:rsidR="008C042B" w:rsidRDefault="008C042B" w:rsidP="007328C6">
            <w:r>
              <w:t>2.0.</w:t>
            </w:r>
          </w:p>
        </w:tc>
        <w:tc>
          <w:tcPr>
            <w:tcW w:w="2415" w:type="dxa"/>
          </w:tcPr>
          <w:p w:rsidR="008C042B" w:rsidRDefault="008C042B" w:rsidP="007328C6">
            <w:r>
              <w:t>16.</w:t>
            </w:r>
            <w:r w:rsidR="009D3EB8">
              <w:t xml:space="preserve"> </w:t>
            </w:r>
            <w:r>
              <w:t>3.</w:t>
            </w:r>
            <w:r w:rsidR="009D3EB8">
              <w:t xml:space="preserve"> </w:t>
            </w:r>
            <w:r>
              <w:t>2015</w:t>
            </w:r>
          </w:p>
        </w:tc>
        <w:tc>
          <w:tcPr>
            <w:tcW w:w="2460" w:type="dxa"/>
          </w:tcPr>
          <w:p w:rsidR="008C042B" w:rsidRDefault="008C042B" w:rsidP="007328C6">
            <w:r>
              <w:t>Nástroje komunikace</w:t>
            </w:r>
          </w:p>
        </w:tc>
        <w:tc>
          <w:tcPr>
            <w:tcW w:w="2004" w:type="dxa"/>
          </w:tcPr>
          <w:p w:rsidR="008C042B" w:rsidRDefault="008C042B" w:rsidP="007328C6">
            <w:r>
              <w:t>11</w:t>
            </w:r>
          </w:p>
        </w:tc>
      </w:tr>
      <w:tr w:rsidR="008C042B" w:rsidTr="008C042B">
        <w:tc>
          <w:tcPr>
            <w:tcW w:w="2409" w:type="dxa"/>
          </w:tcPr>
          <w:p w:rsidR="008C042B" w:rsidRDefault="008C042B" w:rsidP="007328C6"/>
        </w:tc>
        <w:tc>
          <w:tcPr>
            <w:tcW w:w="2415" w:type="dxa"/>
          </w:tcPr>
          <w:p w:rsidR="008C042B" w:rsidRDefault="008C042B" w:rsidP="007328C6"/>
        </w:tc>
        <w:tc>
          <w:tcPr>
            <w:tcW w:w="2460" w:type="dxa"/>
          </w:tcPr>
          <w:p w:rsidR="00A81474" w:rsidRDefault="00A81474" w:rsidP="00A81474">
            <w:pPr>
              <w:pStyle w:val="Odstavecseseznamem"/>
              <w:numPr>
                <w:ilvl w:val="0"/>
                <w:numId w:val="15"/>
              </w:numPr>
            </w:pPr>
            <w:r>
              <w:t xml:space="preserve">Poznámky </w:t>
            </w:r>
          </w:p>
        </w:tc>
        <w:tc>
          <w:tcPr>
            <w:tcW w:w="2004" w:type="dxa"/>
          </w:tcPr>
          <w:p w:rsidR="008C042B" w:rsidRDefault="008C042B" w:rsidP="007328C6"/>
        </w:tc>
      </w:tr>
      <w:tr w:rsidR="008C042B" w:rsidTr="008C042B">
        <w:tc>
          <w:tcPr>
            <w:tcW w:w="2409" w:type="dxa"/>
          </w:tcPr>
          <w:p w:rsidR="008C042B" w:rsidRDefault="008C042B" w:rsidP="007328C6"/>
        </w:tc>
        <w:tc>
          <w:tcPr>
            <w:tcW w:w="2415" w:type="dxa"/>
          </w:tcPr>
          <w:p w:rsidR="008C042B" w:rsidRDefault="008C042B" w:rsidP="007328C6"/>
        </w:tc>
        <w:tc>
          <w:tcPr>
            <w:tcW w:w="2460" w:type="dxa"/>
          </w:tcPr>
          <w:p w:rsidR="008C042B" w:rsidRDefault="00A81474" w:rsidP="00A81474">
            <w:pPr>
              <w:pStyle w:val="Odstavecseseznamem"/>
              <w:numPr>
                <w:ilvl w:val="0"/>
                <w:numId w:val="15"/>
              </w:numPr>
            </w:pPr>
            <w:r>
              <w:t>Upozornění</w:t>
            </w:r>
          </w:p>
        </w:tc>
        <w:tc>
          <w:tcPr>
            <w:tcW w:w="2004" w:type="dxa"/>
          </w:tcPr>
          <w:p w:rsidR="008C042B" w:rsidRDefault="008C042B" w:rsidP="007328C6"/>
        </w:tc>
      </w:tr>
      <w:tr w:rsidR="008C042B" w:rsidTr="008C042B">
        <w:tc>
          <w:tcPr>
            <w:tcW w:w="2409" w:type="dxa"/>
          </w:tcPr>
          <w:p w:rsidR="008C042B" w:rsidRDefault="008C042B" w:rsidP="007328C6"/>
        </w:tc>
        <w:tc>
          <w:tcPr>
            <w:tcW w:w="2415" w:type="dxa"/>
          </w:tcPr>
          <w:p w:rsidR="008C042B" w:rsidRDefault="008C042B" w:rsidP="007328C6"/>
        </w:tc>
        <w:tc>
          <w:tcPr>
            <w:tcW w:w="2460" w:type="dxa"/>
          </w:tcPr>
          <w:p w:rsidR="008C042B" w:rsidRDefault="00A81474" w:rsidP="00A81474">
            <w:pPr>
              <w:pStyle w:val="Odstavecseseznamem"/>
              <w:numPr>
                <w:ilvl w:val="0"/>
                <w:numId w:val="15"/>
              </w:numPr>
            </w:pPr>
            <w:r>
              <w:t>Depeše</w:t>
            </w:r>
          </w:p>
        </w:tc>
        <w:tc>
          <w:tcPr>
            <w:tcW w:w="2004" w:type="dxa"/>
          </w:tcPr>
          <w:p w:rsidR="008C042B" w:rsidRDefault="008C042B" w:rsidP="007328C6"/>
        </w:tc>
      </w:tr>
      <w:tr w:rsidR="008C042B" w:rsidTr="008C042B">
        <w:tc>
          <w:tcPr>
            <w:tcW w:w="2409" w:type="dxa"/>
          </w:tcPr>
          <w:p w:rsidR="008C042B" w:rsidRDefault="008C042B" w:rsidP="007328C6"/>
        </w:tc>
        <w:tc>
          <w:tcPr>
            <w:tcW w:w="2415" w:type="dxa"/>
          </w:tcPr>
          <w:p w:rsidR="008C042B" w:rsidRDefault="008C042B" w:rsidP="007328C6"/>
        </w:tc>
        <w:tc>
          <w:tcPr>
            <w:tcW w:w="2460" w:type="dxa"/>
          </w:tcPr>
          <w:p w:rsidR="008C042B" w:rsidRDefault="00A81474" w:rsidP="007328C6">
            <w:r>
              <w:t>Kalendář</w:t>
            </w:r>
          </w:p>
        </w:tc>
        <w:tc>
          <w:tcPr>
            <w:tcW w:w="2004" w:type="dxa"/>
          </w:tcPr>
          <w:p w:rsidR="008C042B" w:rsidRDefault="00A81474" w:rsidP="007328C6">
            <w:r>
              <w:t>19</w:t>
            </w:r>
          </w:p>
        </w:tc>
      </w:tr>
      <w:tr w:rsidR="008C042B" w:rsidTr="008C042B">
        <w:tc>
          <w:tcPr>
            <w:tcW w:w="2409" w:type="dxa"/>
          </w:tcPr>
          <w:p w:rsidR="008C042B" w:rsidRDefault="008C042B" w:rsidP="007328C6"/>
        </w:tc>
        <w:tc>
          <w:tcPr>
            <w:tcW w:w="2415" w:type="dxa"/>
          </w:tcPr>
          <w:p w:rsidR="008C042B" w:rsidRDefault="008C042B" w:rsidP="007328C6"/>
        </w:tc>
        <w:tc>
          <w:tcPr>
            <w:tcW w:w="2460" w:type="dxa"/>
          </w:tcPr>
          <w:p w:rsidR="008C042B" w:rsidRDefault="00DD3938" w:rsidP="007328C6">
            <w:r>
              <w:t xml:space="preserve">Žadatel </w:t>
            </w:r>
          </w:p>
        </w:tc>
        <w:tc>
          <w:tcPr>
            <w:tcW w:w="2004" w:type="dxa"/>
          </w:tcPr>
          <w:p w:rsidR="008C042B" w:rsidRDefault="00DD3938" w:rsidP="007328C6">
            <w:r>
              <w:t>26</w:t>
            </w:r>
          </w:p>
        </w:tc>
      </w:tr>
      <w:tr w:rsidR="00DD3938" w:rsidTr="008C042B">
        <w:tc>
          <w:tcPr>
            <w:tcW w:w="2409" w:type="dxa"/>
          </w:tcPr>
          <w:p w:rsidR="00DD3938" w:rsidRDefault="00DD3938" w:rsidP="007328C6"/>
        </w:tc>
        <w:tc>
          <w:tcPr>
            <w:tcW w:w="2415" w:type="dxa"/>
          </w:tcPr>
          <w:p w:rsidR="00DD3938" w:rsidRDefault="00DD3938" w:rsidP="007328C6"/>
        </w:tc>
        <w:tc>
          <w:tcPr>
            <w:tcW w:w="2460" w:type="dxa"/>
          </w:tcPr>
          <w:p w:rsidR="00DD3938" w:rsidRDefault="00BC0A25" w:rsidP="007328C6">
            <w:r>
              <w:t>Přístup k projektu</w:t>
            </w:r>
          </w:p>
        </w:tc>
        <w:tc>
          <w:tcPr>
            <w:tcW w:w="2004" w:type="dxa"/>
          </w:tcPr>
          <w:p w:rsidR="00DD3938" w:rsidRDefault="00BC0A25" w:rsidP="007328C6">
            <w:r>
              <w:t>34</w:t>
            </w:r>
          </w:p>
        </w:tc>
      </w:tr>
      <w:tr w:rsidR="003664E3" w:rsidTr="008C042B">
        <w:tc>
          <w:tcPr>
            <w:tcW w:w="2409" w:type="dxa"/>
          </w:tcPr>
          <w:p w:rsidR="003664E3" w:rsidRDefault="003664E3" w:rsidP="007328C6"/>
        </w:tc>
        <w:tc>
          <w:tcPr>
            <w:tcW w:w="2415" w:type="dxa"/>
          </w:tcPr>
          <w:p w:rsidR="003664E3" w:rsidRDefault="003664E3" w:rsidP="007328C6"/>
        </w:tc>
        <w:tc>
          <w:tcPr>
            <w:tcW w:w="2460" w:type="dxa"/>
          </w:tcPr>
          <w:p w:rsidR="003664E3" w:rsidRDefault="003664E3" w:rsidP="007328C6">
            <w:r>
              <w:t>Plné moci</w:t>
            </w:r>
          </w:p>
        </w:tc>
        <w:tc>
          <w:tcPr>
            <w:tcW w:w="2004" w:type="dxa"/>
          </w:tcPr>
          <w:p w:rsidR="003664E3" w:rsidRDefault="003664E3" w:rsidP="007328C6">
            <w:r>
              <w:t>42</w:t>
            </w:r>
          </w:p>
        </w:tc>
      </w:tr>
      <w:tr w:rsidR="00DD3938" w:rsidTr="008C042B">
        <w:tc>
          <w:tcPr>
            <w:tcW w:w="2409" w:type="dxa"/>
          </w:tcPr>
          <w:p w:rsidR="00DD3938" w:rsidRDefault="00DD3938" w:rsidP="007328C6"/>
        </w:tc>
        <w:tc>
          <w:tcPr>
            <w:tcW w:w="2415" w:type="dxa"/>
          </w:tcPr>
          <w:p w:rsidR="00DD3938" w:rsidRDefault="00DD3938" w:rsidP="007328C6"/>
        </w:tc>
        <w:tc>
          <w:tcPr>
            <w:tcW w:w="2460" w:type="dxa"/>
          </w:tcPr>
          <w:p w:rsidR="00DD3938" w:rsidRDefault="003752A1" w:rsidP="007328C6">
            <w:r>
              <w:t>Datová oblast profil objektu</w:t>
            </w:r>
          </w:p>
        </w:tc>
        <w:tc>
          <w:tcPr>
            <w:tcW w:w="2004" w:type="dxa"/>
          </w:tcPr>
          <w:p w:rsidR="00DD3938" w:rsidRDefault="006C6FD3" w:rsidP="007328C6">
            <w:r>
              <w:t>45</w:t>
            </w:r>
          </w:p>
        </w:tc>
      </w:tr>
      <w:tr w:rsidR="00DD3938" w:rsidTr="008C042B">
        <w:tc>
          <w:tcPr>
            <w:tcW w:w="2409" w:type="dxa"/>
          </w:tcPr>
          <w:p w:rsidR="00DD3938" w:rsidRDefault="00DD3938" w:rsidP="007328C6"/>
        </w:tc>
        <w:tc>
          <w:tcPr>
            <w:tcW w:w="2415" w:type="dxa"/>
          </w:tcPr>
          <w:p w:rsidR="00DD3938" w:rsidRDefault="00DD3938" w:rsidP="007328C6"/>
        </w:tc>
        <w:tc>
          <w:tcPr>
            <w:tcW w:w="2460" w:type="dxa"/>
          </w:tcPr>
          <w:p w:rsidR="00DD3938" w:rsidRDefault="003752A1" w:rsidP="003752A1">
            <w:pPr>
              <w:pStyle w:val="Odstavecseseznamem"/>
              <w:numPr>
                <w:ilvl w:val="0"/>
                <w:numId w:val="15"/>
              </w:numPr>
            </w:pPr>
            <w:r>
              <w:t>Komunikace</w:t>
            </w:r>
          </w:p>
        </w:tc>
        <w:tc>
          <w:tcPr>
            <w:tcW w:w="2004" w:type="dxa"/>
          </w:tcPr>
          <w:p w:rsidR="00DD3938" w:rsidRDefault="006C6FD3" w:rsidP="007328C6">
            <w:r>
              <w:t>45</w:t>
            </w:r>
          </w:p>
        </w:tc>
      </w:tr>
      <w:tr w:rsidR="00DD3938" w:rsidTr="008C042B">
        <w:tc>
          <w:tcPr>
            <w:tcW w:w="2409" w:type="dxa"/>
          </w:tcPr>
          <w:p w:rsidR="00DD3938" w:rsidRDefault="00DD3938" w:rsidP="007328C6"/>
        </w:tc>
        <w:tc>
          <w:tcPr>
            <w:tcW w:w="2415" w:type="dxa"/>
          </w:tcPr>
          <w:p w:rsidR="00DD3938" w:rsidRDefault="00DD3938" w:rsidP="007328C6"/>
        </w:tc>
        <w:tc>
          <w:tcPr>
            <w:tcW w:w="2460" w:type="dxa"/>
          </w:tcPr>
          <w:p w:rsidR="003752A1" w:rsidRDefault="003752A1" w:rsidP="003752A1">
            <w:pPr>
              <w:pStyle w:val="Odstavecseseznamem"/>
              <w:numPr>
                <w:ilvl w:val="0"/>
                <w:numId w:val="15"/>
              </w:numPr>
            </w:pPr>
            <w:r>
              <w:t>Poznámky</w:t>
            </w:r>
          </w:p>
        </w:tc>
        <w:tc>
          <w:tcPr>
            <w:tcW w:w="2004" w:type="dxa"/>
          </w:tcPr>
          <w:p w:rsidR="00DD3938" w:rsidRDefault="006C6FD3" w:rsidP="007328C6">
            <w:r>
              <w:t>50</w:t>
            </w:r>
          </w:p>
        </w:tc>
      </w:tr>
      <w:tr w:rsidR="003752A1" w:rsidTr="008C042B">
        <w:tc>
          <w:tcPr>
            <w:tcW w:w="2409" w:type="dxa"/>
          </w:tcPr>
          <w:p w:rsidR="003752A1" w:rsidRDefault="003752A1" w:rsidP="007328C6"/>
        </w:tc>
        <w:tc>
          <w:tcPr>
            <w:tcW w:w="2415" w:type="dxa"/>
          </w:tcPr>
          <w:p w:rsidR="003752A1" w:rsidRDefault="003752A1" w:rsidP="007328C6"/>
        </w:tc>
        <w:tc>
          <w:tcPr>
            <w:tcW w:w="2460" w:type="dxa"/>
          </w:tcPr>
          <w:p w:rsidR="003752A1" w:rsidRDefault="003752A1" w:rsidP="003752A1">
            <w:pPr>
              <w:pStyle w:val="Odstavecseseznamem"/>
              <w:numPr>
                <w:ilvl w:val="0"/>
                <w:numId w:val="15"/>
              </w:numPr>
            </w:pPr>
            <w:r>
              <w:t>Moje úkoly</w:t>
            </w:r>
          </w:p>
        </w:tc>
        <w:tc>
          <w:tcPr>
            <w:tcW w:w="2004" w:type="dxa"/>
          </w:tcPr>
          <w:p w:rsidR="003752A1" w:rsidRDefault="006C6FD3" w:rsidP="007328C6">
            <w:r>
              <w:t>51</w:t>
            </w:r>
          </w:p>
        </w:tc>
      </w:tr>
      <w:tr w:rsidR="004E47AF" w:rsidTr="008C042B">
        <w:tc>
          <w:tcPr>
            <w:tcW w:w="2409" w:type="dxa"/>
          </w:tcPr>
          <w:p w:rsidR="004E47AF" w:rsidRDefault="004E47AF" w:rsidP="007328C6"/>
        </w:tc>
        <w:tc>
          <w:tcPr>
            <w:tcW w:w="2415" w:type="dxa"/>
          </w:tcPr>
          <w:p w:rsidR="004E47AF" w:rsidRDefault="004E47AF" w:rsidP="007328C6"/>
        </w:tc>
        <w:tc>
          <w:tcPr>
            <w:tcW w:w="2460" w:type="dxa"/>
          </w:tcPr>
          <w:p w:rsidR="004E47AF" w:rsidRDefault="00202332" w:rsidP="00202332">
            <w:r>
              <w:t>Datová oblast žádosti</w:t>
            </w:r>
          </w:p>
        </w:tc>
        <w:tc>
          <w:tcPr>
            <w:tcW w:w="2004" w:type="dxa"/>
          </w:tcPr>
          <w:p w:rsidR="004E47AF" w:rsidRDefault="004E47AF" w:rsidP="007328C6"/>
        </w:tc>
      </w:tr>
      <w:tr w:rsidR="00202332" w:rsidTr="008C042B">
        <w:tc>
          <w:tcPr>
            <w:tcW w:w="2409" w:type="dxa"/>
          </w:tcPr>
          <w:p w:rsidR="00202332" w:rsidRDefault="00202332" w:rsidP="007328C6"/>
        </w:tc>
        <w:tc>
          <w:tcPr>
            <w:tcW w:w="2415" w:type="dxa"/>
          </w:tcPr>
          <w:p w:rsidR="00202332" w:rsidRDefault="00202332" w:rsidP="007328C6"/>
        </w:tc>
        <w:tc>
          <w:tcPr>
            <w:tcW w:w="2460" w:type="dxa"/>
          </w:tcPr>
          <w:p w:rsidR="00202332" w:rsidRDefault="00202332" w:rsidP="00202332">
            <w:pPr>
              <w:pStyle w:val="Odstavecseseznamem"/>
              <w:numPr>
                <w:ilvl w:val="0"/>
                <w:numId w:val="15"/>
              </w:numPr>
            </w:pPr>
            <w:r>
              <w:t>Projekt</w:t>
            </w:r>
          </w:p>
        </w:tc>
        <w:tc>
          <w:tcPr>
            <w:tcW w:w="2004" w:type="dxa"/>
          </w:tcPr>
          <w:p w:rsidR="00202332" w:rsidRDefault="00202332" w:rsidP="007328C6">
            <w:r>
              <w:t>57</w:t>
            </w:r>
          </w:p>
        </w:tc>
      </w:tr>
      <w:tr w:rsidR="00202332" w:rsidTr="008C042B">
        <w:tc>
          <w:tcPr>
            <w:tcW w:w="2409" w:type="dxa"/>
          </w:tcPr>
          <w:p w:rsidR="00202332" w:rsidRDefault="00202332" w:rsidP="007328C6"/>
        </w:tc>
        <w:tc>
          <w:tcPr>
            <w:tcW w:w="2415" w:type="dxa"/>
          </w:tcPr>
          <w:p w:rsidR="00202332" w:rsidRDefault="00202332" w:rsidP="007328C6"/>
        </w:tc>
        <w:tc>
          <w:tcPr>
            <w:tcW w:w="2460" w:type="dxa"/>
          </w:tcPr>
          <w:p w:rsidR="00202332" w:rsidRDefault="00DB52F2" w:rsidP="00DB52F2">
            <w:pPr>
              <w:pStyle w:val="Odstavecseseznamem"/>
              <w:numPr>
                <w:ilvl w:val="0"/>
                <w:numId w:val="15"/>
              </w:numPr>
            </w:pPr>
            <w:r>
              <w:t>Rozpočet</w:t>
            </w:r>
          </w:p>
        </w:tc>
        <w:tc>
          <w:tcPr>
            <w:tcW w:w="2004" w:type="dxa"/>
          </w:tcPr>
          <w:p w:rsidR="00202332" w:rsidRDefault="00DB52F2" w:rsidP="007328C6">
            <w:r>
              <w:t>80</w:t>
            </w:r>
          </w:p>
        </w:tc>
      </w:tr>
    </w:tbl>
    <w:p w:rsidR="007328C6" w:rsidRDefault="007328C6" w:rsidP="007328C6"/>
    <w:p w:rsidR="006C3195" w:rsidRDefault="006C3195">
      <w:r>
        <w:br w:type="page"/>
      </w:r>
    </w:p>
    <w:p w:rsidR="00E03D4A" w:rsidRDefault="007E69F8" w:rsidP="007E69F8">
      <w:pPr>
        <w:pStyle w:val="MPnadpis1"/>
      </w:pPr>
      <w:bookmarkStart w:id="2" w:name="_Toc415032823"/>
      <w:r>
        <w:t xml:space="preserve">1. </w:t>
      </w:r>
      <w:r w:rsidR="00F91603">
        <w:t>Portál IS KP14+</w:t>
      </w:r>
      <w:bookmarkEnd w:id="2"/>
    </w:p>
    <w:p w:rsidR="004D2739" w:rsidRPr="004D2739" w:rsidRDefault="004D2739" w:rsidP="004D2739">
      <w:pPr>
        <w:pStyle w:val="MPnadpis2"/>
        <w:numPr>
          <w:ilvl w:val="1"/>
          <w:numId w:val="11"/>
        </w:numPr>
      </w:pPr>
      <w:bookmarkStart w:id="3" w:name="_Toc415032824"/>
      <w:r>
        <w:t>Stručné představení</w:t>
      </w:r>
      <w:bookmarkEnd w:id="3"/>
    </w:p>
    <w:p w:rsidR="004A24F1" w:rsidRDefault="00E03D4A" w:rsidP="00C16929">
      <w:pPr>
        <w:tabs>
          <w:tab w:val="left" w:pos="567"/>
          <w:tab w:val="left" w:pos="1814"/>
          <w:tab w:val="left" w:pos="3289"/>
          <w:tab w:val="left" w:pos="6237"/>
          <w:tab w:val="left" w:pos="7655"/>
        </w:tabs>
        <w:jc w:val="both"/>
        <w:rPr>
          <w:rStyle w:val="Hypertextovodkaz"/>
        </w:rPr>
      </w:pPr>
      <w:r w:rsidRPr="00A637D7">
        <w:t xml:space="preserve">Žádost o podporu vyplňuje žadatel prostřednictvím </w:t>
      </w:r>
      <w:r w:rsidR="00270EE7" w:rsidRPr="00A637D7">
        <w:t>aplikace IS KP14</w:t>
      </w:r>
      <w:r w:rsidR="000F7520" w:rsidRPr="00A637D7">
        <w:t>+</w:t>
      </w:r>
      <w:r w:rsidR="00C937DA">
        <w:t xml:space="preserve">. Modul IS KP14+ je </w:t>
      </w:r>
      <w:r w:rsidR="00C937DA">
        <w:rPr>
          <w:rFonts w:cs="Arial"/>
          <w:szCs w:val="20"/>
        </w:rPr>
        <w:t>důležitým nástrojem pro vypracování žádosti o podporu na vytvořeném formuláři odpovídajícím podmínkám příslušné výzvy v rámci daného program. Prostřednictvím aplikace probíhá elektronické podání žádosti o podporu (</w:t>
      </w:r>
      <w:r w:rsidR="00C937DA" w:rsidRPr="0056775D">
        <w:rPr>
          <w:rFonts w:cs="Arial"/>
          <w:b/>
          <w:szCs w:val="20"/>
        </w:rPr>
        <w:t xml:space="preserve">podání </w:t>
      </w:r>
      <w:r w:rsidR="00BF7BA8">
        <w:rPr>
          <w:rFonts w:cs="Arial"/>
          <w:b/>
          <w:szCs w:val="20"/>
        </w:rPr>
        <w:t>resp. podpis žádosti o</w:t>
      </w:r>
      <w:r w:rsidR="00DA5E51">
        <w:rPr>
          <w:rFonts w:cs="Arial"/>
          <w:b/>
          <w:szCs w:val="20"/>
        </w:rPr>
        <w:t> </w:t>
      </w:r>
      <w:r w:rsidR="00BF7BA8">
        <w:rPr>
          <w:rFonts w:cs="Arial"/>
          <w:b/>
          <w:szCs w:val="20"/>
        </w:rPr>
        <w:t xml:space="preserve">podporu </w:t>
      </w:r>
      <w:r w:rsidR="00C937DA" w:rsidRPr="0056775D">
        <w:rPr>
          <w:rFonts w:cs="Arial"/>
          <w:b/>
          <w:szCs w:val="20"/>
        </w:rPr>
        <w:t xml:space="preserve">probíhá výhradně prostřednictvím </w:t>
      </w:r>
      <w:r w:rsidR="00BF7BA8">
        <w:rPr>
          <w:rFonts w:cs="Arial"/>
          <w:b/>
          <w:szCs w:val="20"/>
        </w:rPr>
        <w:t xml:space="preserve">kvalifikovaného </w:t>
      </w:r>
      <w:r w:rsidR="00C937DA" w:rsidRPr="0056775D">
        <w:rPr>
          <w:rFonts w:cs="Arial"/>
          <w:b/>
          <w:szCs w:val="20"/>
        </w:rPr>
        <w:t>elektronického podpisu</w:t>
      </w:r>
      <w:r w:rsidR="00C937DA">
        <w:rPr>
          <w:rFonts w:cs="Arial"/>
          <w:b/>
          <w:szCs w:val="20"/>
        </w:rPr>
        <w:t xml:space="preserve"> </w:t>
      </w:r>
      <w:r w:rsidR="00C937DA">
        <w:rPr>
          <w:rFonts w:cs="Arial"/>
          <w:szCs w:val="20"/>
        </w:rPr>
        <w:t>v rámci zjednodušování celého procesu) a realizace procesů jako správa žádostí o</w:t>
      </w:r>
      <w:r w:rsidR="00DA5E51">
        <w:rPr>
          <w:rFonts w:cs="Arial"/>
          <w:szCs w:val="20"/>
        </w:rPr>
        <w:t> </w:t>
      </w:r>
      <w:r w:rsidR="00C937DA">
        <w:rPr>
          <w:rFonts w:cs="Arial"/>
          <w:szCs w:val="20"/>
        </w:rPr>
        <w:t xml:space="preserve">podporu/projektů, jejich monitoring a administrace projektů (vypracování monitorovacích zpráv, žádostí o platbu apod. a jejich elektronické podání). </w:t>
      </w:r>
      <w:r w:rsidR="005E21B3">
        <w:rPr>
          <w:rFonts w:cs="Arial"/>
          <w:szCs w:val="20"/>
        </w:rPr>
        <w:t>Žadatel neinstaluje do počítače žád</w:t>
      </w:r>
      <w:r w:rsidR="00DB29E4">
        <w:rPr>
          <w:rFonts w:cs="Arial"/>
          <w:szCs w:val="20"/>
        </w:rPr>
        <w:t xml:space="preserve">ný program a žádost o podporu </w:t>
      </w:r>
      <w:r w:rsidR="005E21B3">
        <w:rPr>
          <w:rFonts w:cs="Arial"/>
          <w:szCs w:val="20"/>
        </w:rPr>
        <w:t xml:space="preserve">vyplňuje přímo v okně internetového prohlížeče. </w:t>
      </w:r>
      <w:r w:rsidR="00581EED">
        <w:t>Produkční prostředí a</w:t>
      </w:r>
      <w:r w:rsidR="00C937DA">
        <w:t xml:space="preserve">plikace IS KP14+ </w:t>
      </w:r>
      <w:r w:rsidR="00581EED">
        <w:t>(tj. portál pro vypracování a podání žádosti o</w:t>
      </w:r>
      <w:r w:rsidR="00DA5E51">
        <w:t> </w:t>
      </w:r>
      <w:r w:rsidR="00581EED">
        <w:t>podporu)</w:t>
      </w:r>
      <w:r w:rsidRPr="00A637D7">
        <w:t xml:space="preserve"> je dostupn</w:t>
      </w:r>
      <w:r w:rsidR="00581EED">
        <w:t>é</w:t>
      </w:r>
      <w:r w:rsidRPr="00A637D7">
        <w:t xml:space="preserve"> na následující</w:t>
      </w:r>
      <w:r w:rsidR="00C57B32" w:rsidRPr="00A637D7">
        <w:t xml:space="preserve"> internetové adrese:</w:t>
      </w:r>
      <w:r w:rsidR="00C16929">
        <w:t xml:space="preserve"> </w:t>
      </w:r>
      <w:hyperlink r:id="rId16" w:history="1">
        <w:r w:rsidR="005832B0" w:rsidRPr="00EE3098">
          <w:rPr>
            <w:rStyle w:val="Hypertextovodkaz"/>
          </w:rPr>
          <w:t>https://mseu.mssf.cz</w:t>
        </w:r>
      </w:hyperlink>
    </w:p>
    <w:p w:rsidR="00F23B68" w:rsidRDefault="00581EED" w:rsidP="00F23B68">
      <w:pPr>
        <w:tabs>
          <w:tab w:val="left" w:pos="567"/>
          <w:tab w:val="left" w:pos="1814"/>
          <w:tab w:val="left" w:pos="3289"/>
          <w:tab w:val="left" w:pos="6237"/>
          <w:tab w:val="left" w:pos="7655"/>
        </w:tabs>
        <w:jc w:val="both"/>
        <w:rPr>
          <w:rFonts w:cs="Arial"/>
          <w:szCs w:val="20"/>
        </w:rPr>
      </w:pPr>
      <w:r w:rsidRPr="00555118">
        <w:t>Obecné informace a popis prostředí MS2014+ je uveden na straně 75 této uživatelské příruč</w:t>
      </w:r>
      <w:r w:rsidR="00C16929" w:rsidRPr="00555118">
        <w:t>ky.</w:t>
      </w:r>
      <w:r w:rsidR="00DA5E51">
        <w:t xml:space="preserve"> </w:t>
      </w:r>
      <w:r w:rsidR="00B33687">
        <w:rPr>
          <w:rFonts w:cs="Arial"/>
          <w:szCs w:val="20"/>
        </w:rPr>
        <w:t xml:space="preserve">Pro </w:t>
      </w:r>
      <w:r w:rsidR="00F648A2" w:rsidRPr="005832B0">
        <w:rPr>
          <w:rFonts w:cs="Arial"/>
          <w:szCs w:val="20"/>
        </w:rPr>
        <w:t>přístup do portálu IS KP14+ je nutné provést registraci nového uživatele přes tlačítko Registrace na úvodní stránce.</w:t>
      </w:r>
      <w:r w:rsidR="00F23B68" w:rsidRPr="00F23B68">
        <w:rPr>
          <w:rFonts w:cs="Arial"/>
          <w:szCs w:val="20"/>
        </w:rPr>
        <w:t xml:space="preserve"> Postup registrace je součástí Uživatelské příru</w:t>
      </w:r>
      <w:r w:rsidR="00F23B68">
        <w:rPr>
          <w:rFonts w:cs="Arial"/>
          <w:szCs w:val="20"/>
        </w:rPr>
        <w:t>čky Aplikace MS2014+.</w:t>
      </w:r>
    </w:p>
    <w:p w:rsidR="00F23B68" w:rsidRPr="005832B0" w:rsidRDefault="00F23B68" w:rsidP="005832B0">
      <w:pPr>
        <w:tabs>
          <w:tab w:val="left" w:pos="567"/>
          <w:tab w:val="left" w:pos="1814"/>
          <w:tab w:val="left" w:pos="3289"/>
          <w:tab w:val="left" w:pos="6237"/>
          <w:tab w:val="left" w:pos="7655"/>
        </w:tabs>
        <w:jc w:val="both"/>
        <w:rPr>
          <w:rFonts w:cs="Arial"/>
          <w:szCs w:val="20"/>
        </w:rPr>
      </w:pPr>
    </w:p>
    <w:p w:rsidR="00F648A2" w:rsidRDefault="005832B0" w:rsidP="00E03D4A">
      <w:pPr>
        <w:rPr>
          <w:sz w:val="20"/>
          <w:szCs w:val="20"/>
        </w:rPr>
      </w:pPr>
      <w:r>
        <w:rPr>
          <w:noProof/>
          <w:lang w:eastAsia="cs-CZ"/>
        </w:rPr>
        <mc:AlternateContent>
          <mc:Choice Requires="wps">
            <w:drawing>
              <wp:anchor distT="0" distB="0" distL="114300" distR="114300" simplePos="0" relativeHeight="251659264" behindDoc="0" locked="0" layoutInCell="1" allowOverlap="1" wp14:anchorId="58C10818" wp14:editId="006072FD">
                <wp:simplePos x="0" y="0"/>
                <wp:positionH relativeFrom="column">
                  <wp:posOffset>4272280</wp:posOffset>
                </wp:positionH>
                <wp:positionV relativeFrom="paragraph">
                  <wp:posOffset>1014095</wp:posOffset>
                </wp:positionV>
                <wp:extent cx="1390650" cy="390525"/>
                <wp:effectExtent l="0" t="0" r="19050" b="28575"/>
                <wp:wrapNone/>
                <wp:docPr id="3" name="Obdélník 3"/>
                <wp:cNvGraphicFramePr/>
                <a:graphic xmlns:a="http://schemas.openxmlformats.org/drawingml/2006/main">
                  <a:graphicData uri="http://schemas.microsoft.com/office/word/2010/wordprocessingShape">
                    <wps:wsp>
                      <wps:cNvSpPr/>
                      <wps:spPr>
                        <a:xfrm>
                          <a:off x="0" y="0"/>
                          <a:ext cx="1390650" cy="3905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8D000DA" id="Obdélník 3" o:spid="_x0000_s1026" style="position:absolute;margin-left:336.4pt;margin-top:79.85pt;width:109.5pt;height:30.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" filled="f" strokecolor="red" strokeweight="2pt"/>
            </w:pict>
          </mc:Fallback>
        </mc:AlternateContent>
      </w:r>
      <w:r w:rsidR="00067ABC">
        <w:rPr>
          <w:noProof/>
          <w:lang w:eastAsia="cs-CZ"/>
        </w:rPr>
        <w:drawing>
          <wp:inline distT="0" distB="0" distL="0" distR="0" wp14:anchorId="0F280777" wp14:editId="0DB31283">
            <wp:extent cx="5760720" cy="3683284"/>
            <wp:effectExtent l="0" t="0" r="0" b="0"/>
            <wp:docPr id="760" name="Obrázek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3683284"/>
                    </a:xfrm>
                    <a:prstGeom prst="rect">
                      <a:avLst/>
                    </a:prstGeom>
                  </pic:spPr>
                </pic:pic>
              </a:graphicData>
            </a:graphic>
          </wp:inline>
        </w:drawing>
      </w:r>
    </w:p>
    <w:p w:rsidR="00F23B68" w:rsidRDefault="00F23B68" w:rsidP="00F23B68">
      <w:pPr>
        <w:tabs>
          <w:tab w:val="left" w:pos="567"/>
          <w:tab w:val="left" w:pos="1814"/>
          <w:tab w:val="left" w:pos="3289"/>
          <w:tab w:val="left" w:pos="6237"/>
          <w:tab w:val="left" w:pos="7655"/>
        </w:tabs>
        <w:jc w:val="both"/>
        <w:rPr>
          <w:rFonts w:cs="Arial"/>
          <w:szCs w:val="20"/>
        </w:rPr>
      </w:pPr>
      <w:r w:rsidRPr="00F23B68">
        <w:rPr>
          <w:rFonts w:cs="Arial"/>
          <w:szCs w:val="20"/>
        </w:rPr>
        <w:t>Přihlášení do aplikace</w:t>
      </w:r>
      <w:r>
        <w:rPr>
          <w:rFonts w:cs="Arial"/>
          <w:szCs w:val="20"/>
        </w:rPr>
        <w:t xml:space="preserve"> následně </w:t>
      </w:r>
      <w:r w:rsidRPr="00F23B68">
        <w:rPr>
          <w:rFonts w:cs="Arial"/>
          <w:szCs w:val="20"/>
        </w:rPr>
        <w:t>probíhá vyplněním uživatelského jména a hesla.</w:t>
      </w:r>
    </w:p>
    <w:p w:rsidR="00F23B68" w:rsidRPr="00F23B68" w:rsidRDefault="00F23B68" w:rsidP="00F23B68">
      <w:pPr>
        <w:tabs>
          <w:tab w:val="left" w:pos="567"/>
          <w:tab w:val="left" w:pos="1814"/>
          <w:tab w:val="left" w:pos="3289"/>
          <w:tab w:val="left" w:pos="6237"/>
          <w:tab w:val="left" w:pos="7655"/>
        </w:tabs>
        <w:jc w:val="both"/>
        <w:rPr>
          <w:rFonts w:cs="Arial"/>
          <w:szCs w:val="20"/>
        </w:rPr>
      </w:pPr>
      <w:r>
        <w:rPr>
          <w:noProof/>
          <w:lang w:eastAsia="cs-CZ"/>
        </w:rPr>
        <w:drawing>
          <wp:inline distT="0" distB="0" distL="0" distR="0" wp14:anchorId="29D9E8DD" wp14:editId="27C737F1">
            <wp:extent cx="3009900" cy="363855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009900" cy="3638550"/>
                    </a:xfrm>
                    <a:prstGeom prst="rect">
                      <a:avLst/>
                    </a:prstGeom>
                  </pic:spPr>
                </pic:pic>
              </a:graphicData>
            </a:graphic>
          </wp:inline>
        </w:drawing>
      </w:r>
    </w:p>
    <w:p w:rsidR="00DA5E51" w:rsidRDefault="004851C0" w:rsidP="00E03D4A">
      <w:r>
        <w:t>Aplikace je primárně zobraz</w:t>
      </w:r>
      <w:r w:rsidR="00090DFA">
        <w:t>ena</w:t>
      </w:r>
      <w:r>
        <w:t xml:space="preserve"> v českém jazyce. Uživatel může stiskem tlačítka ikony vlajky </w:t>
      </w:r>
      <w:r w:rsidR="00090DFA">
        <w:t>změnit jazyk a zvolit</w:t>
      </w:r>
      <w:r>
        <w:t xml:space="preserve"> </w:t>
      </w:r>
      <w:r w:rsidR="00090DFA">
        <w:t xml:space="preserve">polskou jazykovou </w:t>
      </w:r>
      <w:r w:rsidR="00E42E92">
        <w:t>mutac</w:t>
      </w:r>
      <w:r w:rsidR="00090DFA">
        <w:t>i, v rámci které bude do aplikace přistupovat.</w:t>
      </w:r>
    </w:p>
    <w:p w:rsidR="007E69F8" w:rsidRDefault="007E69F8" w:rsidP="00E03D4A"/>
    <w:p w:rsidR="00DA5E51" w:rsidRPr="00DA5E51" w:rsidRDefault="00CC7BF9">
      <w:pPr>
        <w:pStyle w:val="MPnadpis2"/>
        <w:numPr>
          <w:ilvl w:val="1"/>
          <w:numId w:val="11"/>
        </w:numPr>
      </w:pPr>
      <w:bookmarkStart w:id="4" w:name="_Toc415032825"/>
      <w:r>
        <w:t xml:space="preserve">Obecné </w:t>
      </w:r>
      <w:r w:rsidRPr="00CC7BF9">
        <w:t>funkcionality formuláře žádosti o podporu</w:t>
      </w:r>
      <w:bookmarkEnd w:id="4"/>
    </w:p>
    <w:p w:rsidR="00FA5ACC" w:rsidRPr="00BC5ED6" w:rsidRDefault="00FA5ACC" w:rsidP="00CC7BF9">
      <w:pPr>
        <w:rPr>
          <w:b/>
          <w:bCs/>
          <w:sz w:val="28"/>
          <w:szCs w:val="28"/>
        </w:rPr>
      </w:pPr>
      <w:r w:rsidRPr="00BC5ED6">
        <w:rPr>
          <w:b/>
          <w:bCs/>
          <w:sz w:val="28"/>
          <w:szCs w:val="28"/>
        </w:rPr>
        <w:t>Povinná x nepovinná pole</w:t>
      </w:r>
    </w:p>
    <w:p w:rsidR="00FE1DA3" w:rsidRDefault="00FE1DA3" w:rsidP="009D3EB8">
      <w:pPr>
        <w:jc w:val="both"/>
      </w:pPr>
      <w:r>
        <w:t>Datové položky, které je uživatel povinen vyplnit pro úspěšnou finalizaci žádosti o podporu jsou podbarveny žlutě a označeny vykřičníkem. Datové položky, které jsou podbarveny šedě</w:t>
      </w:r>
      <w:r w:rsidR="00E42E92">
        <w:t>,</w:t>
      </w:r>
      <w:r w:rsidR="0004072B">
        <w:t xml:space="preserve"> jsou nepovinné. </w:t>
      </w:r>
    </w:p>
    <w:p w:rsidR="00BA2DB8" w:rsidRDefault="008A14F7" w:rsidP="00CC7BF9">
      <w:r>
        <w:rPr>
          <w:noProof/>
          <w:lang w:eastAsia="cs-CZ"/>
        </w:rPr>
        <w:drawing>
          <wp:inline distT="0" distB="0" distL="0" distR="0" wp14:anchorId="20B9D372" wp14:editId="13F18D6A">
            <wp:extent cx="5029200" cy="5334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29200" cy="533400"/>
                    </a:xfrm>
                    <a:prstGeom prst="rect">
                      <a:avLst/>
                    </a:prstGeom>
                  </pic:spPr>
                </pic:pic>
              </a:graphicData>
            </a:graphic>
          </wp:inline>
        </w:drawing>
      </w:r>
    </w:p>
    <w:p w:rsidR="0004072B" w:rsidRPr="00CC7BF9" w:rsidRDefault="00F63DC4" w:rsidP="00CC7BF9">
      <w:r>
        <w:rPr>
          <w:noProof/>
          <w:lang w:eastAsia="cs-CZ"/>
        </w:rPr>
        <w:drawing>
          <wp:inline distT="0" distB="0" distL="0" distR="0" wp14:anchorId="34CADC8C" wp14:editId="657BB3CF">
            <wp:extent cx="5124450" cy="561975"/>
            <wp:effectExtent l="0" t="0" r="0" b="952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24450" cy="561975"/>
                    </a:xfrm>
                    <a:prstGeom prst="rect">
                      <a:avLst/>
                    </a:prstGeom>
                  </pic:spPr>
                </pic:pic>
              </a:graphicData>
            </a:graphic>
          </wp:inline>
        </w:drawing>
      </w:r>
    </w:p>
    <w:p w:rsidR="00FA5ACC" w:rsidRPr="00BC5ED6" w:rsidRDefault="00FA5ACC" w:rsidP="003B593F">
      <w:pPr>
        <w:rPr>
          <w:b/>
          <w:bCs/>
          <w:sz w:val="28"/>
          <w:szCs w:val="28"/>
        </w:rPr>
      </w:pPr>
      <w:r w:rsidRPr="00BC5ED6">
        <w:rPr>
          <w:b/>
          <w:bCs/>
          <w:sz w:val="28"/>
          <w:szCs w:val="28"/>
        </w:rPr>
        <w:t>Ruční x automatická plnění x výběr z</w:t>
      </w:r>
      <w:r w:rsidR="003B593F" w:rsidRPr="00BC5ED6">
        <w:rPr>
          <w:b/>
          <w:bCs/>
          <w:sz w:val="28"/>
          <w:szCs w:val="28"/>
        </w:rPr>
        <w:t> </w:t>
      </w:r>
      <w:r w:rsidRPr="00BC5ED6">
        <w:rPr>
          <w:b/>
          <w:bCs/>
          <w:sz w:val="28"/>
          <w:szCs w:val="28"/>
        </w:rPr>
        <w:t>číselníků</w:t>
      </w:r>
    </w:p>
    <w:p w:rsidR="00E42E92" w:rsidRDefault="003B593F" w:rsidP="009D3EB8">
      <w:pPr>
        <w:jc w:val="both"/>
      </w:pPr>
      <w:r>
        <w:t xml:space="preserve">Datové položky, které jsou podbarvené žlutou a šedou barvou (viz </w:t>
      </w:r>
      <w:r w:rsidR="00BA2DB8">
        <w:t xml:space="preserve">výše) vyplňuje uživatel sám jako textové pole nebo výběrem z předem vydefinovaného číselníku. </w:t>
      </w:r>
    </w:p>
    <w:p w:rsidR="00E42E92" w:rsidRDefault="00206278" w:rsidP="003B593F">
      <w:r>
        <w:t xml:space="preserve">Číselník se zobrazí po stisku ikony </w:t>
      </w:r>
      <w:r w:rsidR="000D62F9">
        <w:rPr>
          <w:noProof/>
          <w:lang w:eastAsia="cs-CZ"/>
        </w:rPr>
        <w:drawing>
          <wp:inline distT="0" distB="0" distL="0" distR="0" wp14:anchorId="55ADFAF1" wp14:editId="0E80DB3A">
            <wp:extent cx="266700" cy="24765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66700" cy="247650"/>
                    </a:xfrm>
                    <a:prstGeom prst="rect">
                      <a:avLst/>
                    </a:prstGeom>
                  </pic:spPr>
                </pic:pic>
              </a:graphicData>
            </a:graphic>
          </wp:inline>
        </w:drawing>
      </w:r>
      <w:r w:rsidR="000D62F9">
        <w:t xml:space="preserve">vedle příslušného datového pole. </w:t>
      </w:r>
    </w:p>
    <w:p w:rsidR="0004072B" w:rsidRDefault="00BA2DB8" w:rsidP="003B593F">
      <w:r>
        <w:t xml:space="preserve">Datová pole, která jsou bez podbarvení, vyplňuje systém automaticky. </w:t>
      </w:r>
    </w:p>
    <w:p w:rsidR="00DA5E51" w:rsidRDefault="0004072B" w:rsidP="003B593F">
      <w:r>
        <w:rPr>
          <w:noProof/>
          <w:lang w:eastAsia="cs-CZ"/>
        </w:rPr>
        <w:drawing>
          <wp:inline distT="0" distB="0" distL="0" distR="0" wp14:anchorId="0066F43A" wp14:editId="08B3F25F">
            <wp:extent cx="3319871" cy="1334379"/>
            <wp:effectExtent l="19050" t="19050" r="13970" b="18415"/>
            <wp:docPr id="254"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312758" cy="1331520"/>
                    </a:xfrm>
                    <a:prstGeom prst="rect">
                      <a:avLst/>
                    </a:prstGeom>
                    <a:ln>
                      <a:solidFill>
                        <a:schemeClr val="tx1"/>
                      </a:solidFill>
                    </a:ln>
                  </pic:spPr>
                </pic:pic>
              </a:graphicData>
            </a:graphic>
          </wp:inline>
        </w:drawing>
      </w:r>
    </w:p>
    <w:p w:rsidR="00FA5ACC" w:rsidRPr="00BC5ED6" w:rsidRDefault="00FA5ACC" w:rsidP="00BA2DB8">
      <w:pPr>
        <w:rPr>
          <w:b/>
          <w:bCs/>
          <w:sz w:val="28"/>
          <w:szCs w:val="28"/>
        </w:rPr>
      </w:pPr>
      <w:r w:rsidRPr="00BC5ED6">
        <w:rPr>
          <w:b/>
          <w:bCs/>
          <w:sz w:val="28"/>
          <w:szCs w:val="28"/>
        </w:rPr>
        <w:t>Nápověda</w:t>
      </w:r>
    </w:p>
    <w:p w:rsidR="00BA2DB8" w:rsidRPr="000F0989" w:rsidRDefault="00BA2DB8" w:rsidP="009D3EB8">
      <w:pPr>
        <w:jc w:val="both"/>
      </w:pPr>
      <w:r w:rsidRPr="000F0989">
        <w:t xml:space="preserve">V aplikaci IS KP14+ </w:t>
      </w:r>
      <w:r w:rsidR="00F63DC4" w:rsidRPr="000F0989">
        <w:t>jsou k dispozici dva typy nápovědy, kontextová nápo</w:t>
      </w:r>
      <w:r w:rsidR="00E42E92">
        <w:t xml:space="preserve">věda, která se uživateli objeví, </w:t>
      </w:r>
      <w:r w:rsidR="00F63DC4" w:rsidRPr="000F0989">
        <w:t>pokud najede</w:t>
      </w:r>
      <w:r w:rsidR="00E42E92">
        <w:t xml:space="preserve"> </w:t>
      </w:r>
      <w:r w:rsidR="00E42E92" w:rsidRPr="000F0989">
        <w:t>kurzorem</w:t>
      </w:r>
      <w:r w:rsidR="00F63DC4" w:rsidRPr="000F0989">
        <w:t xml:space="preserve"> na příslušné datové pole a nápověda, kterou si uživatel vyvolá stiskem tlačítka </w:t>
      </w:r>
      <w:r w:rsidR="00B33687">
        <w:t>„</w:t>
      </w:r>
      <w:r w:rsidR="00F63DC4" w:rsidRPr="000F0989">
        <w:t>Nápověda</w:t>
      </w:r>
      <w:r w:rsidR="00B33687">
        <w:t>“</w:t>
      </w:r>
      <w:r w:rsidR="00F63DC4" w:rsidRPr="000F0989">
        <w:t xml:space="preserve"> v pravém horním rohu obrazovky.</w:t>
      </w:r>
    </w:p>
    <w:p w:rsidR="00C375D9" w:rsidRDefault="00946233" w:rsidP="00BA2DB8">
      <w:pPr>
        <w:rPr>
          <w:noProof/>
          <w:lang w:eastAsia="cs-CZ"/>
        </w:rPr>
      </w:pPr>
      <w:r>
        <w:rPr>
          <w:noProof/>
          <w:lang w:eastAsia="cs-CZ"/>
        </w:rPr>
        <mc:AlternateContent>
          <mc:Choice Requires="wps">
            <w:drawing>
              <wp:anchor distT="0" distB="0" distL="114300" distR="114300" simplePos="0" relativeHeight="251664384" behindDoc="0" locked="0" layoutInCell="1" allowOverlap="1" wp14:anchorId="7A65DACF" wp14:editId="30883D8A">
                <wp:simplePos x="0" y="0"/>
                <wp:positionH relativeFrom="column">
                  <wp:posOffset>696092</wp:posOffset>
                </wp:positionH>
                <wp:positionV relativeFrom="paragraph">
                  <wp:posOffset>725374</wp:posOffset>
                </wp:positionV>
                <wp:extent cx="1034654" cy="474453"/>
                <wp:effectExtent l="0" t="0" r="13335" b="20955"/>
                <wp:wrapNone/>
                <wp:docPr id="12" name="Obdélník 12"/>
                <wp:cNvGraphicFramePr/>
                <a:graphic xmlns:a="http://schemas.openxmlformats.org/drawingml/2006/main">
                  <a:graphicData uri="http://schemas.microsoft.com/office/word/2010/wordprocessingShape">
                    <wps:wsp>
                      <wps:cNvSpPr/>
                      <wps:spPr>
                        <a:xfrm>
                          <a:off x="0" y="0"/>
                          <a:ext cx="1034654" cy="474453"/>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35BA5" id="Obdélník 12" o:spid="_x0000_s1026" style="position:absolute;margin-left:54.8pt;margin-top:57.1pt;width:81.45pt;height:3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" filled="f" strokecolor="red" strokeweight="2pt"/>
            </w:pict>
          </mc:Fallback>
        </mc:AlternateContent>
      </w:r>
      <w:r w:rsidR="000F0989">
        <w:rPr>
          <w:noProof/>
          <w:lang w:eastAsia="cs-CZ"/>
        </w:rPr>
        <w:drawing>
          <wp:inline distT="0" distB="0" distL="0" distR="0" wp14:anchorId="75AD958C" wp14:editId="1F4F0177">
            <wp:extent cx="4796287" cy="1862180"/>
            <wp:effectExtent l="19050" t="19050" r="23495" b="2413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6786" t="14021" r="14017" b="64021"/>
                    <a:stretch/>
                  </pic:blipFill>
                  <pic:spPr bwMode="auto">
                    <a:xfrm>
                      <a:off x="0" y="0"/>
                      <a:ext cx="4795462" cy="18618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04072B" w:rsidRDefault="0004072B" w:rsidP="000F0989">
      <w:pPr>
        <w:pStyle w:val="Odstavecseseznamem"/>
        <w:ind w:left="0"/>
      </w:pPr>
    </w:p>
    <w:p w:rsidR="0004072B" w:rsidRDefault="00DF4DC1" w:rsidP="000F0989">
      <w:pPr>
        <w:pStyle w:val="Odstavecseseznamem"/>
        <w:ind w:left="0"/>
      </w:pPr>
      <w:r>
        <w:rPr>
          <w:noProof/>
          <w:lang w:eastAsia="cs-CZ"/>
        </w:rPr>
        <mc:AlternateContent>
          <mc:Choice Requires="wps">
            <w:drawing>
              <wp:anchor distT="0" distB="0" distL="114300" distR="114300" simplePos="0" relativeHeight="251660288" behindDoc="0" locked="0" layoutInCell="1" allowOverlap="1" wp14:anchorId="34F7F165" wp14:editId="26F48E41">
                <wp:simplePos x="0" y="0"/>
                <wp:positionH relativeFrom="column">
                  <wp:posOffset>5179060</wp:posOffset>
                </wp:positionH>
                <wp:positionV relativeFrom="paragraph">
                  <wp:posOffset>5080</wp:posOffset>
                </wp:positionV>
                <wp:extent cx="581025" cy="247650"/>
                <wp:effectExtent l="0" t="0" r="28575" b="19050"/>
                <wp:wrapNone/>
                <wp:docPr id="8" name="Obdélník 8"/>
                <wp:cNvGraphicFramePr/>
                <a:graphic xmlns:a="http://schemas.openxmlformats.org/drawingml/2006/main">
                  <a:graphicData uri="http://schemas.microsoft.com/office/word/2010/wordprocessingShape">
                    <wps:wsp>
                      <wps:cNvSpPr/>
                      <wps:spPr>
                        <a:xfrm>
                          <a:off x="0" y="0"/>
                          <a:ext cx="581025"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0527A0" id="Obdélník 8" o:spid="_x0000_s1026" style="position:absolute;margin-left:407.8pt;margin-top:.4pt;width:45.75pt;height:19.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" filled="f" strokecolor="red" strokeweight="2pt"/>
            </w:pict>
          </mc:Fallback>
        </mc:AlternateContent>
      </w:r>
      <w:r>
        <w:rPr>
          <w:noProof/>
          <w:lang w:eastAsia="cs-CZ"/>
        </w:rPr>
        <w:drawing>
          <wp:inline distT="0" distB="0" distL="0" distR="0" wp14:anchorId="0F020FEF" wp14:editId="5D29FFC4">
            <wp:extent cx="5760720" cy="3531396"/>
            <wp:effectExtent l="0" t="0" r="0" b="0"/>
            <wp:docPr id="673" name="Obráze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3531396"/>
                    </a:xfrm>
                    <a:prstGeom prst="rect">
                      <a:avLst/>
                    </a:prstGeom>
                  </pic:spPr>
                </pic:pic>
              </a:graphicData>
            </a:graphic>
          </wp:inline>
        </w:drawing>
      </w:r>
    </w:p>
    <w:p w:rsidR="004E00C6" w:rsidRDefault="004E00C6">
      <w:pPr>
        <w:pStyle w:val="Odstavecseseznamem"/>
        <w:ind w:left="0"/>
      </w:pPr>
    </w:p>
    <w:p w:rsidR="00493FB0" w:rsidRPr="00BC5ED6" w:rsidRDefault="00663655" w:rsidP="00946233">
      <w:pPr>
        <w:rPr>
          <w:b/>
          <w:bCs/>
          <w:sz w:val="28"/>
          <w:szCs w:val="28"/>
        </w:rPr>
      </w:pPr>
      <w:r>
        <w:rPr>
          <w:b/>
          <w:bCs/>
          <w:sz w:val="28"/>
          <w:szCs w:val="28"/>
        </w:rPr>
        <w:t>F</w:t>
      </w:r>
      <w:r w:rsidR="00493FB0" w:rsidRPr="00BC5ED6">
        <w:rPr>
          <w:b/>
          <w:bCs/>
          <w:sz w:val="28"/>
          <w:szCs w:val="28"/>
        </w:rPr>
        <w:t>iltry</w:t>
      </w:r>
    </w:p>
    <w:p w:rsidR="00493FB0" w:rsidRPr="00946233" w:rsidRDefault="00493FB0" w:rsidP="00054BB0">
      <w:pPr>
        <w:jc w:val="both"/>
      </w:pPr>
      <w:r w:rsidRPr="00946233">
        <w:t xml:space="preserve">Některé záložky v aplikaci obsahují souhrnné tabulky či číselníky. Tabulky zobrazují všechny zadané údaje v dané záložce – např. osoby žadatele apod. Číselníky slouží pro výběr údaje např. město, ulice apod. a jsou k dispozici v polích s nabídkou. </w:t>
      </w:r>
    </w:p>
    <w:p w:rsidR="00493FB0" w:rsidRPr="00946233" w:rsidRDefault="00493FB0" w:rsidP="00054BB0">
      <w:pPr>
        <w:jc w:val="both"/>
      </w:pPr>
      <w:r w:rsidRPr="00946233">
        <w:t>Každá tabulka či číselník jsou opatřeny filtrem pro snadnější vyhledávání a výběr. Filtr je umístěn v řádku v záhlaví tabulky. Do tohoto řádku žadatel zadá několik písmen či slovo a</w:t>
      </w:r>
      <w:r w:rsidR="00DA5E51">
        <w:t> </w:t>
      </w:r>
      <w:r w:rsidRPr="00946233">
        <w:t>stiskne klávesu Enter. Tím se v tabulce vyhledají všechny údaje, kter</w:t>
      </w:r>
      <w:r w:rsidR="00E42E92">
        <w:t>é</w:t>
      </w:r>
      <w:r w:rsidRPr="00946233">
        <w:t xml:space="preserve"> odpovídají zadaným písmenům. Použití této funkce je nutné zejména při zadávání dopadů míst realizací, kde aplikace využívá zdrojových dat z registrů. V číselníku se listuje pomocí tlačítek umístěných pod tabulkou. </w:t>
      </w:r>
      <w:r w:rsidR="00D2534B">
        <w:t xml:space="preserve">Uživatel zvolí vybraný údaj </w:t>
      </w:r>
      <w:r w:rsidR="00556FAD">
        <w:t xml:space="preserve">(kliknutím myši </w:t>
      </w:r>
      <w:r w:rsidR="00855CBA">
        <w:t xml:space="preserve">se </w:t>
      </w:r>
      <w:r w:rsidR="00556FAD">
        <w:t>údaj</w:t>
      </w:r>
      <w:r w:rsidR="00855CBA">
        <w:t xml:space="preserve"> zeleně</w:t>
      </w:r>
      <w:r w:rsidR="00556FAD">
        <w:t xml:space="preserve"> </w:t>
      </w:r>
      <w:r w:rsidR="00F27E2D">
        <w:t>označí</w:t>
      </w:r>
      <w:r w:rsidR="00556FAD">
        <w:t xml:space="preserve">) </w:t>
      </w:r>
      <w:r w:rsidR="00D2534B">
        <w:t>a následně potvrdí v</w:t>
      </w:r>
      <w:r w:rsidR="00E75C42">
        <w:t xml:space="preserve">ýběr </w:t>
      </w:r>
      <w:r w:rsidR="00D2534B">
        <w:t xml:space="preserve">kliknutím na </w:t>
      </w:r>
      <w:r w:rsidR="00E75C42">
        <w:t>šipk</w:t>
      </w:r>
      <w:r w:rsidR="00D2534B">
        <w:t xml:space="preserve">u </w:t>
      </w:r>
      <w:r w:rsidR="00E75C42">
        <w:t>vpravo, kdy je zvolený údaj vložen do tabulky napravo.</w:t>
      </w:r>
    </w:p>
    <w:p w:rsidR="00493FB0" w:rsidRPr="00946233" w:rsidRDefault="00493FB0" w:rsidP="00054BB0">
      <w:pPr>
        <w:jc w:val="both"/>
      </w:pPr>
      <w:r w:rsidRPr="00946233">
        <w:t xml:space="preserve">Zrušení zadaného filtru a návrat k původnímu zobrazení všech položek provede žadatel tak, že znaky, které do filtrovacího řádku </w:t>
      </w:r>
      <w:r w:rsidR="00946233">
        <w:t>napsal</w:t>
      </w:r>
      <w:r w:rsidR="00E42E92">
        <w:t>,</w:t>
      </w:r>
      <w:r w:rsidR="00946233">
        <w:t xml:space="preserve"> </w:t>
      </w:r>
      <w:r w:rsidRPr="00946233">
        <w:t xml:space="preserve">jednoduše smaže a stiskne klávesu Enter. </w:t>
      </w:r>
    </w:p>
    <w:p w:rsidR="00493FB0" w:rsidRDefault="00493FB0" w:rsidP="00493FB0">
      <w:pPr>
        <w:pStyle w:val="Odstavecseseznamem"/>
        <w:ind w:left="0"/>
        <w:rPr>
          <w:i/>
          <w:iCs/>
          <w:sz w:val="20"/>
          <w:szCs w:val="20"/>
        </w:rPr>
      </w:pPr>
      <w:r>
        <w:rPr>
          <w:i/>
          <w:iCs/>
          <w:sz w:val="20"/>
          <w:szCs w:val="20"/>
        </w:rPr>
        <w:t xml:space="preserve">Příklad vyhledání obce </w:t>
      </w:r>
      <w:r>
        <w:rPr>
          <w:b/>
          <w:bCs/>
          <w:i/>
          <w:iCs/>
          <w:sz w:val="20"/>
          <w:szCs w:val="20"/>
        </w:rPr>
        <w:t xml:space="preserve">Nový </w:t>
      </w:r>
      <w:r w:rsidR="00946233">
        <w:rPr>
          <w:b/>
          <w:bCs/>
          <w:i/>
          <w:iCs/>
          <w:sz w:val="20"/>
          <w:szCs w:val="20"/>
        </w:rPr>
        <w:t>Bydžov</w:t>
      </w:r>
      <w:r>
        <w:rPr>
          <w:b/>
          <w:bCs/>
          <w:i/>
          <w:iCs/>
          <w:sz w:val="20"/>
          <w:szCs w:val="20"/>
        </w:rPr>
        <w:t xml:space="preserve"> </w:t>
      </w:r>
      <w:r>
        <w:rPr>
          <w:i/>
          <w:iCs/>
          <w:sz w:val="20"/>
          <w:szCs w:val="20"/>
        </w:rPr>
        <w:t xml:space="preserve">při použití filtru (zadané slovo </w:t>
      </w:r>
      <w:r>
        <w:rPr>
          <w:b/>
          <w:bCs/>
          <w:i/>
          <w:iCs/>
          <w:sz w:val="20"/>
          <w:szCs w:val="20"/>
        </w:rPr>
        <w:t>„Nový“</w:t>
      </w:r>
      <w:r>
        <w:rPr>
          <w:i/>
          <w:iCs/>
          <w:sz w:val="20"/>
          <w:szCs w:val="20"/>
        </w:rPr>
        <w:t>):</w:t>
      </w:r>
    </w:p>
    <w:p w:rsidR="00946233" w:rsidRDefault="00946233" w:rsidP="00493FB0">
      <w:pPr>
        <w:pStyle w:val="Odstavecseseznamem"/>
        <w:ind w:left="0"/>
        <w:rPr>
          <w:i/>
          <w:iCs/>
          <w:sz w:val="20"/>
          <w:szCs w:val="20"/>
        </w:rPr>
      </w:pPr>
    </w:p>
    <w:p w:rsidR="00946233" w:rsidRDefault="00855CBA" w:rsidP="00493FB0">
      <w:pPr>
        <w:pStyle w:val="Odstavecseseznamem"/>
        <w:ind w:left="0"/>
      </w:pPr>
      <w:r w:rsidRPr="006C45F6">
        <w:rPr>
          <w:noProof/>
          <w:lang w:eastAsia="cs-CZ"/>
        </w:rPr>
        <mc:AlternateContent>
          <mc:Choice Requires="wps">
            <w:drawing>
              <wp:anchor distT="0" distB="0" distL="114300" distR="114300" simplePos="0" relativeHeight="251808768" behindDoc="0" locked="0" layoutInCell="1" allowOverlap="1" wp14:anchorId="2F45E808" wp14:editId="27E34EFA">
                <wp:simplePos x="0" y="0"/>
                <wp:positionH relativeFrom="column">
                  <wp:posOffset>68580</wp:posOffset>
                </wp:positionH>
                <wp:positionV relativeFrom="paragraph">
                  <wp:posOffset>2096135</wp:posOffset>
                </wp:positionV>
                <wp:extent cx="1676400" cy="438150"/>
                <wp:effectExtent l="0" t="0" r="19050" b="19050"/>
                <wp:wrapNone/>
                <wp:docPr id="15" name="Textové pole 15"/>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EE1B66" w:rsidRPr="005764C1" w:rsidRDefault="00EE1B66" w:rsidP="008709E4">
                            <w:r>
                              <w:t xml:space="preserve">Filtr pro snadné vyhledávání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5E808" id="Textové pole 15" o:spid="_x0000_s1054" type="#_x0000_t202" style="position:absolute;margin-left:5.4pt;margin-top:165.05pt;width:132pt;height:3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" fillcolor="window" strokeweight=".5pt">
                <v:textbox>
                  <w:txbxContent>
                    <w:p w:rsidR="00EE1B66" w:rsidRPr="005764C1" w:rsidRDefault="00EE1B66" w:rsidP="008709E4">
                      <w:r>
                        <w:t xml:space="preserve">Filtr pro snadné vyhledávání </w:t>
                      </w:r>
                    </w:p>
                  </w:txbxContent>
                </v:textbox>
              </v:shape>
            </w:pict>
          </mc:Fallback>
        </mc:AlternateContent>
      </w:r>
      <w:r>
        <w:rPr>
          <w:noProof/>
          <w:lang w:eastAsia="cs-CZ"/>
        </w:rPr>
        <mc:AlternateContent>
          <mc:Choice Requires="wps">
            <w:drawing>
              <wp:anchor distT="0" distB="0" distL="114300" distR="114300" simplePos="0" relativeHeight="251665408" behindDoc="0" locked="0" layoutInCell="1" allowOverlap="1" wp14:anchorId="56599F04" wp14:editId="47364042">
                <wp:simplePos x="0" y="0"/>
                <wp:positionH relativeFrom="column">
                  <wp:posOffset>328295</wp:posOffset>
                </wp:positionH>
                <wp:positionV relativeFrom="paragraph">
                  <wp:posOffset>1185545</wp:posOffset>
                </wp:positionV>
                <wp:extent cx="977900" cy="484505"/>
                <wp:effectExtent l="0" t="20003" r="30798" b="11747"/>
                <wp:wrapNone/>
                <wp:docPr id="14" name="Šipka doprava 14"/>
                <wp:cNvGraphicFramePr/>
                <a:graphic xmlns:a="http://schemas.openxmlformats.org/drawingml/2006/main">
                  <a:graphicData uri="http://schemas.microsoft.com/office/word/2010/wordprocessingShape">
                    <wps:wsp>
                      <wps:cNvSpPr/>
                      <wps:spPr>
                        <a:xfrm rot="16200000">
                          <a:off x="0" y="0"/>
                          <a:ext cx="977900" cy="48450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D6EC3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14" o:spid="_x0000_s1026" type="#_x0000_t13" style="position:absolute;margin-left:25.85pt;margin-top:93.35pt;width:77pt;height:38.15pt;rotation:-90;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" adj="16249" fillcolor="red" strokecolor="red" strokeweight="2pt"/>
            </w:pict>
          </mc:Fallback>
        </mc:AlternateContent>
      </w:r>
      <w:r w:rsidR="00D04ED9">
        <w:rPr>
          <w:noProof/>
          <w:lang w:eastAsia="cs-CZ"/>
        </w:rPr>
        <mc:AlternateContent>
          <mc:Choice Requires="wps">
            <w:drawing>
              <wp:anchor distT="0" distB="0" distL="114300" distR="114300" simplePos="0" relativeHeight="251662336" behindDoc="0" locked="0" layoutInCell="1" allowOverlap="1" wp14:anchorId="074BFBB9" wp14:editId="09049039">
                <wp:simplePos x="0" y="0"/>
                <wp:positionH relativeFrom="column">
                  <wp:posOffset>-2540</wp:posOffset>
                </wp:positionH>
                <wp:positionV relativeFrom="paragraph">
                  <wp:posOffset>596265</wp:posOffset>
                </wp:positionV>
                <wp:extent cx="3829050" cy="485775"/>
                <wp:effectExtent l="0" t="0" r="19050" b="28575"/>
                <wp:wrapNone/>
                <wp:docPr id="9" name="Obdélník 9"/>
                <wp:cNvGraphicFramePr/>
                <a:graphic xmlns:a="http://schemas.openxmlformats.org/drawingml/2006/main">
                  <a:graphicData uri="http://schemas.microsoft.com/office/word/2010/wordprocessingShape">
                    <wps:wsp>
                      <wps:cNvSpPr/>
                      <wps:spPr>
                        <a:xfrm>
                          <a:off x="0" y="0"/>
                          <a:ext cx="3829050" cy="485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45032" id="Obdélník 9" o:spid="_x0000_s1026" style="position:absolute;margin-left:-.2pt;margin-top:46.95pt;width:301.5pt;height:3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" filled="f" strokecolor="red" strokeweight="2pt"/>
            </w:pict>
          </mc:Fallback>
        </mc:AlternateContent>
      </w:r>
      <w:r w:rsidR="00556FAD" w:rsidRPr="006C45F6">
        <w:rPr>
          <w:noProof/>
          <w:lang w:eastAsia="cs-CZ"/>
        </w:rPr>
        <mc:AlternateContent>
          <mc:Choice Requires="wps">
            <w:drawing>
              <wp:anchor distT="0" distB="0" distL="114300" distR="114300" simplePos="0" relativeHeight="251806720" behindDoc="0" locked="0" layoutInCell="1" allowOverlap="1" wp14:anchorId="0F1D8E09" wp14:editId="7BDEB300">
                <wp:simplePos x="0" y="0"/>
                <wp:positionH relativeFrom="column">
                  <wp:posOffset>3910330</wp:posOffset>
                </wp:positionH>
                <wp:positionV relativeFrom="paragraph">
                  <wp:posOffset>2815494</wp:posOffset>
                </wp:positionV>
                <wp:extent cx="1676400" cy="438150"/>
                <wp:effectExtent l="0" t="0" r="19050" b="19050"/>
                <wp:wrapNone/>
                <wp:docPr id="148" name="Textové pole 14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EE1B66" w:rsidRPr="005764C1" w:rsidRDefault="00EE1B66" w:rsidP="006C45F6">
                            <w:r>
                              <w:t xml:space="preserve">Výběr zvoleného údaje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D8E09" id="Textové pole 148" o:spid="_x0000_s1055" type="#_x0000_t202" style="position:absolute;margin-left:307.9pt;margin-top:221.7pt;width:132pt;height:34.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" fillcolor="window" strokeweight=".5pt">
                <v:textbox>
                  <w:txbxContent>
                    <w:p w:rsidR="00EE1B66" w:rsidRPr="005764C1" w:rsidRDefault="00EE1B66" w:rsidP="006C45F6">
                      <w:r>
                        <w:t xml:space="preserve">Výběr zvoleného údaje ze seznamu </w:t>
                      </w:r>
                    </w:p>
                  </w:txbxContent>
                </v:textbox>
              </v:shape>
            </w:pict>
          </mc:Fallback>
        </mc:AlternateContent>
      </w:r>
      <w:r w:rsidR="006C45F6" w:rsidRPr="006C45F6">
        <w:rPr>
          <w:noProof/>
          <w:lang w:eastAsia="cs-CZ"/>
        </w:rPr>
        <mc:AlternateContent>
          <mc:Choice Requires="wps">
            <w:drawing>
              <wp:anchor distT="0" distB="0" distL="114300" distR="114300" simplePos="0" relativeHeight="251805696" behindDoc="0" locked="0" layoutInCell="1" allowOverlap="1" wp14:anchorId="29860EFF" wp14:editId="16FA1A31">
                <wp:simplePos x="0" y="0"/>
                <wp:positionH relativeFrom="column">
                  <wp:posOffset>4093845</wp:posOffset>
                </wp:positionH>
                <wp:positionV relativeFrom="paragraph">
                  <wp:posOffset>2451100</wp:posOffset>
                </wp:positionV>
                <wp:extent cx="590550" cy="238125"/>
                <wp:effectExtent l="0" t="0" r="19050" b="28575"/>
                <wp:wrapNone/>
                <wp:docPr id="147" name="Šipka doleva 147"/>
                <wp:cNvGraphicFramePr/>
                <a:graphic xmlns:a="http://schemas.openxmlformats.org/drawingml/2006/main">
                  <a:graphicData uri="http://schemas.microsoft.com/office/word/2010/wordprocessingShape">
                    <wps:wsp>
                      <wps:cNvSpPr/>
                      <wps:spPr>
                        <a:xfrm>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60E8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Šipka doleva 147" o:spid="_x0000_s1026" type="#_x0000_t66" style="position:absolute;margin-left:322.35pt;margin-top:193pt;width:46.5pt;height:18.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" adj="5040,4678" fillcolor="red" strokecolor="red" strokeweight="2pt"/>
            </w:pict>
          </mc:Fallback>
        </mc:AlternateContent>
      </w:r>
      <w:r w:rsidR="00556FAD">
        <w:rPr>
          <w:noProof/>
          <w:lang w:eastAsia="cs-CZ"/>
        </w:rPr>
        <w:drawing>
          <wp:inline distT="0" distB="0" distL="0" distR="0" wp14:anchorId="13CB7D34" wp14:editId="008EFE99">
            <wp:extent cx="4802151" cy="4968815"/>
            <wp:effectExtent l="0" t="0" r="0" b="381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6500"/>
                    <a:stretch/>
                  </pic:blipFill>
                  <pic:spPr bwMode="auto">
                    <a:xfrm>
                      <a:off x="0" y="0"/>
                      <a:ext cx="4810220" cy="4977164"/>
                    </a:xfrm>
                    <a:prstGeom prst="rect">
                      <a:avLst/>
                    </a:prstGeom>
                    <a:ln>
                      <a:noFill/>
                    </a:ln>
                    <a:extLst>
                      <a:ext uri="{53640926-AAD7-44D8-BBD7-CCE9431645EC}">
                        <a14:shadowObscured xmlns:a14="http://schemas.microsoft.com/office/drawing/2010/main"/>
                      </a:ext>
                    </a:extLst>
                  </pic:spPr>
                </pic:pic>
              </a:graphicData>
            </a:graphic>
          </wp:inline>
        </w:drawing>
      </w:r>
    </w:p>
    <w:p w:rsidR="00946233" w:rsidRDefault="00946233" w:rsidP="00493FB0">
      <w:pPr>
        <w:pStyle w:val="Odstavecseseznamem"/>
        <w:ind w:left="0"/>
      </w:pPr>
    </w:p>
    <w:p w:rsidR="0069172E" w:rsidRDefault="001F2014" w:rsidP="00DB29E4">
      <w:pPr>
        <w:pStyle w:val="MPnadpis1"/>
        <w:numPr>
          <w:ilvl w:val="0"/>
          <w:numId w:val="11"/>
        </w:numPr>
      </w:pPr>
      <w:bookmarkStart w:id="5" w:name="_Toc415032826"/>
      <w:r>
        <w:t xml:space="preserve">Úvodní obrazovka </w:t>
      </w:r>
      <w:r w:rsidR="00B631F9">
        <w:t>IS KP14+</w:t>
      </w:r>
      <w:bookmarkEnd w:id="5"/>
    </w:p>
    <w:p w:rsidR="001D12CC" w:rsidRPr="001D12CC" w:rsidRDefault="001D12CC" w:rsidP="001D12CC">
      <w:pPr>
        <w:pStyle w:val="MPnadpis2"/>
        <w:numPr>
          <w:ilvl w:val="1"/>
          <w:numId w:val="11"/>
        </w:numPr>
        <w:ind w:left="792" w:hanging="432"/>
      </w:pPr>
      <w:bookmarkStart w:id="6" w:name="_Toc415032827"/>
      <w:r>
        <w:t>Komunikace</w:t>
      </w:r>
      <w:bookmarkEnd w:id="6"/>
    </w:p>
    <w:p w:rsidR="005E31C8" w:rsidRDefault="000D0592" w:rsidP="00054BB0">
      <w:pPr>
        <w:jc w:val="both"/>
      </w:pPr>
      <w:r>
        <w:t xml:space="preserve">Po přihlášení do aplikace se </w:t>
      </w:r>
      <w:r w:rsidR="00B33687">
        <w:t>uživateli</w:t>
      </w:r>
      <w:r w:rsidR="006A485D">
        <w:t xml:space="preserve"> zobrazí úvodní obrazovka, kde se uživateli zobrazí</w:t>
      </w:r>
      <w:r w:rsidR="00B631F9">
        <w:t xml:space="preserve"> všechny</w:t>
      </w:r>
      <w:r w:rsidR="00E42E92">
        <w:t xml:space="preserve"> zprávy (depeše</w:t>
      </w:r>
      <w:r w:rsidR="006A485D">
        <w:t>)</w:t>
      </w:r>
      <w:r w:rsidR="00E42E92">
        <w:t>,</w:t>
      </w:r>
      <w:r w:rsidR="006A485D">
        <w:t xml:space="preserve"> </w:t>
      </w:r>
      <w:r w:rsidR="00E67DA3">
        <w:t>v nichž jako uživatel figuruje a které se vážou k příslušným žádostem o podporu/projektům.</w:t>
      </w:r>
      <w:r w:rsidR="004B76AE">
        <w:t xml:space="preserve"> Na jednotlivé obrazovky v rámci komunikace je možné vstoupit stiskem příslušnéh</w:t>
      </w:r>
      <w:r w:rsidR="007B286E">
        <w:t>o tlačítka v záhlaví obrazovky – poznámky, upozornění, depeše.</w:t>
      </w:r>
      <w:r w:rsidR="00837B8E" w:rsidRPr="00837B8E">
        <w:t xml:space="preserve"> </w:t>
      </w:r>
      <w:r w:rsidR="00837B8E">
        <w:t>V l</w:t>
      </w:r>
      <w:r w:rsidR="00C54A2A">
        <w:t xml:space="preserve">evém menu obrazovky se zobrazuje kalendář, </w:t>
      </w:r>
      <w:r w:rsidR="00837B8E">
        <w:t>informace příslušných ŘO</w:t>
      </w:r>
      <w:r w:rsidR="005E31C8">
        <w:t xml:space="preserve">, </w:t>
      </w:r>
      <w:r w:rsidR="00837B8E">
        <w:t>kontaktní</w:t>
      </w:r>
      <w:r w:rsidR="005E31C8">
        <w:t xml:space="preserve"> </w:t>
      </w:r>
      <w:r w:rsidR="00837B8E">
        <w:t>informace, odkazy nebo často kladené otázky.</w:t>
      </w:r>
      <w:r w:rsidR="0004072B">
        <w:t xml:space="preserve"> </w:t>
      </w:r>
    </w:p>
    <w:p w:rsidR="005E31C8" w:rsidRDefault="005E31C8" w:rsidP="00054BB0">
      <w:pPr>
        <w:jc w:val="both"/>
      </w:pPr>
    </w:p>
    <w:p w:rsidR="007B286E" w:rsidRDefault="00B33687" w:rsidP="00054BB0">
      <w:pPr>
        <w:jc w:val="both"/>
      </w:pPr>
      <w:r>
        <w:rPr>
          <w:noProof/>
          <w:lang w:eastAsia="cs-CZ"/>
        </w:rPr>
        <mc:AlternateContent>
          <mc:Choice Requires="wps">
            <w:drawing>
              <wp:anchor distT="0" distB="0" distL="114300" distR="114300" simplePos="0" relativeHeight="251669504" behindDoc="0" locked="0" layoutInCell="1" allowOverlap="1" wp14:anchorId="08C9EABC" wp14:editId="453ED5C9">
                <wp:simplePos x="0" y="0"/>
                <wp:positionH relativeFrom="column">
                  <wp:posOffset>66471</wp:posOffset>
                </wp:positionH>
                <wp:positionV relativeFrom="paragraph">
                  <wp:posOffset>878840</wp:posOffset>
                </wp:positionV>
                <wp:extent cx="962025" cy="2084357"/>
                <wp:effectExtent l="0" t="0" r="28575" b="11430"/>
                <wp:wrapNone/>
                <wp:docPr id="17" name="Obdélník 17"/>
                <wp:cNvGraphicFramePr/>
                <a:graphic xmlns:a="http://schemas.openxmlformats.org/drawingml/2006/main">
                  <a:graphicData uri="http://schemas.microsoft.com/office/word/2010/wordprocessingShape">
                    <wps:wsp>
                      <wps:cNvSpPr/>
                      <wps:spPr>
                        <a:xfrm>
                          <a:off x="0" y="0"/>
                          <a:ext cx="962025" cy="208435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D564CD" id="Obdélník 17" o:spid="_x0000_s1026" style="position:absolute;margin-left:5.25pt;margin-top:69.2pt;width:75.75pt;height:164.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" filled="f" strokecolor="red" strokeweight="2pt"/>
            </w:pict>
          </mc:Fallback>
        </mc:AlternateContent>
      </w:r>
      <w:r w:rsidR="00837B8E">
        <w:rPr>
          <w:noProof/>
          <w:lang w:eastAsia="cs-CZ"/>
        </w:rPr>
        <mc:AlternateContent>
          <mc:Choice Requires="wps">
            <w:drawing>
              <wp:anchor distT="0" distB="0" distL="114300" distR="114300" simplePos="0" relativeHeight="251667456" behindDoc="0" locked="0" layoutInCell="1" allowOverlap="1" wp14:anchorId="169C5ACC" wp14:editId="07540CF2">
                <wp:simplePos x="0" y="0"/>
                <wp:positionH relativeFrom="column">
                  <wp:posOffset>2262505</wp:posOffset>
                </wp:positionH>
                <wp:positionV relativeFrom="paragraph">
                  <wp:posOffset>110239</wp:posOffset>
                </wp:positionV>
                <wp:extent cx="1914525" cy="438150"/>
                <wp:effectExtent l="0" t="0" r="28575" b="19050"/>
                <wp:wrapNone/>
                <wp:docPr id="16" name="Obdélník 16"/>
                <wp:cNvGraphicFramePr/>
                <a:graphic xmlns:a="http://schemas.openxmlformats.org/drawingml/2006/main">
                  <a:graphicData uri="http://schemas.microsoft.com/office/word/2010/wordprocessingShape">
                    <wps:wsp>
                      <wps:cNvSpPr/>
                      <wps:spPr>
                        <a:xfrm>
                          <a:off x="0" y="0"/>
                          <a:ext cx="19145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E2F50" id="Obdélník 16" o:spid="_x0000_s1026" style="position:absolute;margin-left:178.15pt;margin-top:8.7pt;width:150.7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" filled="f" strokecolor="red" strokeweight="2pt"/>
            </w:pict>
          </mc:Fallback>
        </mc:AlternateContent>
      </w:r>
      <w:r w:rsidRPr="00B33687">
        <w:rPr>
          <w:noProof/>
          <w:lang w:eastAsia="cs-CZ"/>
        </w:rPr>
        <w:t xml:space="preserve"> </w:t>
      </w:r>
      <w:r>
        <w:rPr>
          <w:noProof/>
          <w:lang w:eastAsia="cs-CZ"/>
        </w:rPr>
        <w:drawing>
          <wp:inline distT="0" distB="0" distL="0" distR="0" wp14:anchorId="3E81424E" wp14:editId="7FD9927C">
            <wp:extent cx="6058802" cy="2838091"/>
            <wp:effectExtent l="0" t="0" r="0" b="635"/>
            <wp:docPr id="761" name="Obrázek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056988" cy="2837241"/>
                    </a:xfrm>
                    <a:prstGeom prst="rect">
                      <a:avLst/>
                    </a:prstGeom>
                  </pic:spPr>
                </pic:pic>
              </a:graphicData>
            </a:graphic>
          </wp:inline>
        </w:drawing>
      </w:r>
    </w:p>
    <w:p w:rsidR="007008F6" w:rsidRPr="00AB7FD2" w:rsidRDefault="00930327" w:rsidP="00930327">
      <w:pPr>
        <w:pStyle w:val="Odstavecseseznamem"/>
        <w:numPr>
          <w:ilvl w:val="0"/>
          <w:numId w:val="16"/>
        </w:numPr>
        <w:rPr>
          <w:b/>
        </w:rPr>
      </w:pPr>
      <w:r w:rsidRPr="00AB7FD2">
        <w:rPr>
          <w:b/>
        </w:rPr>
        <w:t>Poznámky</w:t>
      </w:r>
    </w:p>
    <w:p w:rsidR="007008F6" w:rsidRDefault="007008F6" w:rsidP="00AB7FD2">
      <w:pPr>
        <w:jc w:val="both"/>
      </w:pPr>
      <w:r>
        <w:t>Nástroj „Poznámky“ plní funkci poznámkového bloku, kde uživatel může spravovat a</w:t>
      </w:r>
      <w:r w:rsidR="00302FAF">
        <w:t> </w:t>
      </w:r>
      <w:r>
        <w:t xml:space="preserve">zakládat své záznamy. Tyto poznámky </w:t>
      </w:r>
      <w:r w:rsidR="00C54A2A">
        <w:t>se vztahují ke ko</w:t>
      </w:r>
      <w:r w:rsidR="00855CBA">
        <w:t xml:space="preserve">nkrétnímu uživatelskému jménu </w:t>
      </w:r>
      <w:r w:rsidR="00C54A2A">
        <w:t xml:space="preserve">nebo se zde zobrazují </w:t>
      </w:r>
      <w:r w:rsidR="008C042B">
        <w:t>i poznámky navázané na příslušnou žádost o podporu/</w:t>
      </w:r>
      <w:r w:rsidR="00C54A2A">
        <w:t xml:space="preserve">projekt – tuto poznámku pak vidí všichni uživatelé, které jsou k danému projektu nasídleni. </w:t>
      </w:r>
      <w:r>
        <w:t>V případě potřeby navázat poznámku k jednotlivým projektům/žádostem</w:t>
      </w:r>
      <w:r w:rsidR="00C54A2A">
        <w:t xml:space="preserve"> tak může uživatel učinit v rámci konkrétního projektu/žádosti, viz kap. 5.1.</w:t>
      </w:r>
    </w:p>
    <w:p w:rsidR="008C042B" w:rsidRPr="007008F6" w:rsidRDefault="008C042B" w:rsidP="007008F6">
      <w:r>
        <w:t>Založení nové poznámky uživatel provede stiskem tlačítka Nový záznam a následně volbou Uložit.</w:t>
      </w:r>
    </w:p>
    <w:p w:rsidR="007008F6" w:rsidRDefault="007008F6" w:rsidP="00054BB0">
      <w:pPr>
        <w:jc w:val="both"/>
      </w:pPr>
    </w:p>
    <w:p w:rsidR="00B91F03" w:rsidRDefault="008C042B" w:rsidP="00054BB0">
      <w:pPr>
        <w:jc w:val="both"/>
      </w:pPr>
      <w:r>
        <w:rPr>
          <w:noProof/>
          <w:lang w:eastAsia="cs-CZ"/>
        </w:rPr>
        <mc:AlternateContent>
          <mc:Choice Requires="wps">
            <w:drawing>
              <wp:anchor distT="0" distB="0" distL="114300" distR="114300" simplePos="0" relativeHeight="252015616" behindDoc="0" locked="0" layoutInCell="1" allowOverlap="1" wp14:anchorId="58D58B51" wp14:editId="134E8E67">
                <wp:simplePos x="0" y="0"/>
                <wp:positionH relativeFrom="column">
                  <wp:posOffset>2961005</wp:posOffset>
                </wp:positionH>
                <wp:positionV relativeFrom="paragraph">
                  <wp:posOffset>2357120</wp:posOffset>
                </wp:positionV>
                <wp:extent cx="896620" cy="198120"/>
                <wp:effectExtent l="0" t="0" r="17780" b="11430"/>
                <wp:wrapNone/>
                <wp:docPr id="49" name="Obdélník 49"/>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DB573D" id="Obdélník 49" o:spid="_x0000_s1026" style="position:absolute;margin-left:233.15pt;margin-top:185.6pt;width:70.6pt;height:15.6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2013568" behindDoc="0" locked="0" layoutInCell="1" allowOverlap="1" wp14:anchorId="47B9AF14" wp14:editId="397E6BCE">
                <wp:simplePos x="0" y="0"/>
                <wp:positionH relativeFrom="column">
                  <wp:posOffset>920067</wp:posOffset>
                </wp:positionH>
                <wp:positionV relativeFrom="paragraph">
                  <wp:posOffset>2360882</wp:posOffset>
                </wp:positionV>
                <wp:extent cx="897147" cy="198407"/>
                <wp:effectExtent l="0" t="0" r="17780" b="11430"/>
                <wp:wrapNone/>
                <wp:docPr id="7" name="Obdélník 7"/>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314CD" id="Obdélník 7" o:spid="_x0000_s1026" style="position:absolute;margin-left:72.45pt;margin-top:185.9pt;width:70.65pt;height:15.6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" filled="f" strokecolor="red" strokeweight="2pt"/>
            </w:pict>
          </mc:Fallback>
        </mc:AlternateContent>
      </w:r>
      <w:r w:rsidR="00F77AAF">
        <w:rPr>
          <w:noProof/>
          <w:lang w:eastAsia="cs-CZ"/>
        </w:rPr>
        <w:drawing>
          <wp:inline distT="0" distB="0" distL="0" distR="0" wp14:anchorId="41FA99FF" wp14:editId="45F2B583">
            <wp:extent cx="5760720" cy="3879269"/>
            <wp:effectExtent l="0" t="0" r="0" b="6985"/>
            <wp:docPr id="768" name="Obrázek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3879269"/>
                    </a:xfrm>
                    <a:prstGeom prst="rect">
                      <a:avLst/>
                    </a:prstGeom>
                  </pic:spPr>
                </pic:pic>
              </a:graphicData>
            </a:graphic>
          </wp:inline>
        </w:drawing>
      </w:r>
    </w:p>
    <w:p w:rsidR="00E67DA3" w:rsidRDefault="00E67DA3" w:rsidP="00054BB0">
      <w:pPr>
        <w:jc w:val="both"/>
      </w:pPr>
    </w:p>
    <w:p w:rsidR="00E67DA3" w:rsidRPr="00AB7FD2" w:rsidRDefault="00E67DA3" w:rsidP="00930327">
      <w:pPr>
        <w:pStyle w:val="Odstavecseseznamem"/>
        <w:numPr>
          <w:ilvl w:val="0"/>
          <w:numId w:val="16"/>
        </w:numPr>
        <w:jc w:val="both"/>
        <w:rPr>
          <w:b/>
        </w:rPr>
      </w:pPr>
      <w:r w:rsidRPr="00AB7FD2">
        <w:rPr>
          <w:b/>
        </w:rPr>
        <w:t>Upozornění</w:t>
      </w:r>
    </w:p>
    <w:p w:rsidR="00E67DA3" w:rsidRDefault="00C54A2A" w:rsidP="00054BB0">
      <w:pPr>
        <w:jc w:val="both"/>
      </w:pPr>
      <w:r>
        <w:t>V rámci obrazovky „Upozornění“ jsou uživateli zobrazována upozornění automaticky generovaná systémem např. informace o mimořádných odstávkách systému nebo i</w:t>
      </w:r>
      <w:r w:rsidR="009D3EB8">
        <w:t> </w:t>
      </w:r>
      <w:r>
        <w:t xml:space="preserve">upozornění z úrovně ŘO. </w:t>
      </w:r>
      <w:r w:rsidR="00AC26F7">
        <w:t xml:space="preserve"> Zde uživatel nemá možnost správy a editace zpráv. </w:t>
      </w:r>
    </w:p>
    <w:p w:rsidR="00E67DA3" w:rsidRDefault="00F77AAF" w:rsidP="00054BB0">
      <w:pPr>
        <w:jc w:val="both"/>
      </w:pPr>
      <w:r>
        <w:rPr>
          <w:noProof/>
          <w:lang w:eastAsia="cs-CZ"/>
        </w:rPr>
        <w:drawing>
          <wp:inline distT="0" distB="0" distL="0" distR="0" wp14:anchorId="0B2A2F52" wp14:editId="6C661043">
            <wp:extent cx="5759872" cy="3053751"/>
            <wp:effectExtent l="0" t="0" r="0" b="0"/>
            <wp:docPr id="769" name="Obrázek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b="30859"/>
                    <a:stretch/>
                  </pic:blipFill>
                  <pic:spPr bwMode="auto">
                    <a:xfrm>
                      <a:off x="0" y="0"/>
                      <a:ext cx="5760720" cy="3054200"/>
                    </a:xfrm>
                    <a:prstGeom prst="rect">
                      <a:avLst/>
                    </a:prstGeom>
                    <a:ln>
                      <a:noFill/>
                    </a:ln>
                    <a:extLst>
                      <a:ext uri="{53640926-AAD7-44D8-BBD7-CCE9431645EC}">
                        <a14:shadowObscured xmlns:a14="http://schemas.microsoft.com/office/drawing/2010/main"/>
                      </a:ext>
                    </a:extLst>
                  </pic:spPr>
                </pic:pic>
              </a:graphicData>
            </a:graphic>
          </wp:inline>
        </w:drawing>
      </w:r>
    </w:p>
    <w:p w:rsidR="00930327" w:rsidRDefault="00930327" w:rsidP="00054BB0">
      <w:pPr>
        <w:jc w:val="both"/>
      </w:pPr>
    </w:p>
    <w:p w:rsidR="00E67DA3" w:rsidRPr="00AB7FD2" w:rsidRDefault="00E67DA3" w:rsidP="005E31C8">
      <w:pPr>
        <w:pStyle w:val="Odstavecseseznamem"/>
        <w:numPr>
          <w:ilvl w:val="0"/>
          <w:numId w:val="13"/>
        </w:numPr>
        <w:jc w:val="both"/>
        <w:rPr>
          <w:b/>
        </w:rPr>
      </w:pPr>
      <w:r w:rsidRPr="00AB7FD2">
        <w:rPr>
          <w:b/>
        </w:rPr>
        <w:t>D</w:t>
      </w:r>
      <w:r w:rsidR="00930327" w:rsidRPr="00AB7FD2">
        <w:rPr>
          <w:b/>
        </w:rPr>
        <w:t>e</w:t>
      </w:r>
      <w:r w:rsidRPr="00AB7FD2">
        <w:rPr>
          <w:b/>
        </w:rPr>
        <w:t>peše</w:t>
      </w:r>
    </w:p>
    <w:p w:rsidR="00E67DA3" w:rsidRDefault="00AC26F7" w:rsidP="00054BB0">
      <w:pPr>
        <w:jc w:val="both"/>
      </w:pPr>
      <w:r>
        <w:t>Nástroj Depeše funguje jako vnitřní komunikace v rámci celého systému MS2014+, tzn. depeše (zprávy) mohou být předávány jednak mezi jednotlivými uživateli IS KP14+, tak i</w:t>
      </w:r>
      <w:r w:rsidR="009D3EB8">
        <w:t> </w:t>
      </w:r>
      <w:r>
        <w:t xml:space="preserve">mezi žadateli a příslušnými kontaktními pracovníky na straně ŘO/ZS. </w:t>
      </w:r>
    </w:p>
    <w:p w:rsidR="002E3037" w:rsidRDefault="002E3037" w:rsidP="002E3037">
      <w:pPr>
        <w:rPr>
          <w:noProof/>
          <w:lang w:eastAsia="cs-CZ"/>
        </w:rPr>
      </w:pPr>
      <w:r>
        <w:t>Do jednotlivých složek v rámci administrace zpráv vstupujeme stiskem příslušného tlačítka – Odeslané nebo Přijaté depeše, případně Správa složek nebo Pravidla pro třídění depeší.</w:t>
      </w:r>
      <w:r w:rsidRPr="002E3037">
        <w:rPr>
          <w:noProof/>
          <w:lang w:eastAsia="cs-CZ"/>
        </w:rPr>
        <w:t xml:space="preserve"> </w:t>
      </w:r>
    </w:p>
    <w:p w:rsidR="002E3037" w:rsidRDefault="002E3037" w:rsidP="002E3037">
      <w:r>
        <w:rPr>
          <w:noProof/>
          <w:lang w:eastAsia="cs-CZ"/>
        </w:rPr>
        <w:drawing>
          <wp:inline distT="0" distB="0" distL="0" distR="0" wp14:anchorId="228AD261" wp14:editId="42B5866A">
            <wp:extent cx="5760720" cy="3247831"/>
            <wp:effectExtent l="0" t="0" r="0" b="0"/>
            <wp:docPr id="795" name="Obrázek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3247831"/>
                    </a:xfrm>
                    <a:prstGeom prst="rect">
                      <a:avLst/>
                    </a:prstGeom>
                  </pic:spPr>
                </pic:pic>
              </a:graphicData>
            </a:graphic>
          </wp:inline>
        </w:drawing>
      </w:r>
    </w:p>
    <w:p w:rsidR="002E3037" w:rsidRDefault="002E3037" w:rsidP="00AB7FD2">
      <w:pPr>
        <w:jc w:val="both"/>
        <w:rPr>
          <w:b/>
        </w:rPr>
      </w:pPr>
      <w:r>
        <w:t xml:space="preserve">Stiskem tlačítka Nová depeše a Koncepty se uživatel dostane na příslušnou obrazovku, kde může zakládat nové zprávy. Uživatel zvolí </w:t>
      </w:r>
      <w:r w:rsidRPr="0053615E">
        <w:rPr>
          <w:b/>
        </w:rPr>
        <w:t>Nový záznam</w:t>
      </w:r>
      <w:r>
        <w:t>, vypíše příslušné informace a</w:t>
      </w:r>
      <w:r w:rsidR="00E71FFA">
        <w:t> </w:t>
      </w:r>
      <w:r>
        <w:t xml:space="preserve">stiskne tlačítko </w:t>
      </w:r>
      <w:r w:rsidRPr="008F3288">
        <w:rPr>
          <w:b/>
        </w:rPr>
        <w:t>U</w:t>
      </w:r>
      <w:r>
        <w:rPr>
          <w:b/>
        </w:rPr>
        <w:t>ložit.</w:t>
      </w:r>
    </w:p>
    <w:p w:rsidR="00325B9D" w:rsidRDefault="007F2F20" w:rsidP="00054BB0">
      <w:pPr>
        <w:jc w:val="both"/>
      </w:pPr>
      <w:r>
        <w:rPr>
          <w:noProof/>
          <w:lang w:eastAsia="cs-CZ"/>
        </w:rPr>
        <mc:AlternateContent>
          <mc:Choice Requires="wps">
            <w:drawing>
              <wp:anchor distT="0" distB="0" distL="114300" distR="114300" simplePos="0" relativeHeight="252017664" behindDoc="0" locked="0" layoutInCell="1" allowOverlap="1" wp14:anchorId="48F26CAB" wp14:editId="173FC5FF">
                <wp:simplePos x="0" y="0"/>
                <wp:positionH relativeFrom="column">
                  <wp:posOffset>1140892</wp:posOffset>
                </wp:positionH>
                <wp:positionV relativeFrom="paragraph">
                  <wp:posOffset>637061</wp:posOffset>
                </wp:positionV>
                <wp:extent cx="897147" cy="198407"/>
                <wp:effectExtent l="0" t="0" r="17780" b="11430"/>
                <wp:wrapNone/>
                <wp:docPr id="52" name="Obdélník 52"/>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440429" id="Obdélník 52" o:spid="_x0000_s1026" style="position:absolute;margin-left:89.85pt;margin-top:50.15pt;width:70.65pt;height:15.6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" filled="f" strokecolor="red" strokeweight="2pt"/>
            </w:pict>
          </mc:Fallback>
        </mc:AlternateContent>
      </w:r>
      <w:r w:rsidR="00067ABC">
        <w:rPr>
          <w:noProof/>
          <w:lang w:eastAsia="cs-CZ"/>
        </w:rPr>
        <w:drawing>
          <wp:inline distT="0" distB="0" distL="0" distR="0" wp14:anchorId="049B945E" wp14:editId="5F978D9F">
            <wp:extent cx="5762299" cy="2691442"/>
            <wp:effectExtent l="0" t="0" r="0" b="0"/>
            <wp:docPr id="290"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b="33333"/>
                    <a:stretch/>
                  </pic:blipFill>
                  <pic:spPr bwMode="auto">
                    <a:xfrm>
                      <a:off x="0" y="0"/>
                      <a:ext cx="5760720" cy="2690705"/>
                    </a:xfrm>
                    <a:prstGeom prst="rect">
                      <a:avLst/>
                    </a:prstGeom>
                    <a:ln>
                      <a:noFill/>
                    </a:ln>
                    <a:extLst>
                      <a:ext uri="{53640926-AAD7-44D8-BBD7-CCE9431645EC}">
                        <a14:shadowObscured xmlns:a14="http://schemas.microsoft.com/office/drawing/2010/main"/>
                      </a:ext>
                    </a:extLst>
                  </pic:spPr>
                </pic:pic>
              </a:graphicData>
            </a:graphic>
          </wp:inline>
        </w:drawing>
      </w:r>
    </w:p>
    <w:p w:rsidR="00C11C1C" w:rsidRDefault="00C11C1C" w:rsidP="00325B9D">
      <w:r>
        <w:rPr>
          <w:noProof/>
          <w:lang w:eastAsia="cs-CZ"/>
        </w:rPr>
        <mc:AlternateContent>
          <mc:Choice Requires="wps">
            <w:drawing>
              <wp:anchor distT="0" distB="0" distL="114300" distR="114300" simplePos="0" relativeHeight="252021760" behindDoc="0" locked="0" layoutInCell="1" allowOverlap="1" wp14:anchorId="542104CC" wp14:editId="11C1DF81">
                <wp:simplePos x="0" y="0"/>
                <wp:positionH relativeFrom="column">
                  <wp:posOffset>2471420</wp:posOffset>
                </wp:positionH>
                <wp:positionV relativeFrom="paragraph">
                  <wp:posOffset>3274060</wp:posOffset>
                </wp:positionV>
                <wp:extent cx="896620" cy="198120"/>
                <wp:effectExtent l="0" t="0" r="17780" b="11430"/>
                <wp:wrapNone/>
                <wp:docPr id="54" name="Obdélník 54"/>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70C45" id="Obdélník 54" o:spid="_x0000_s1026" style="position:absolute;margin-left:194.6pt;margin-top:257.8pt;width:70.6pt;height:15.6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" filled="f" strokecolor="red" strokeweight="2pt"/>
            </w:pict>
          </mc:Fallback>
        </mc:AlternateContent>
      </w:r>
      <w:r>
        <w:rPr>
          <w:noProof/>
          <w:lang w:eastAsia="cs-CZ"/>
        </w:rPr>
        <mc:AlternateContent>
          <mc:Choice Requires="wps">
            <w:drawing>
              <wp:anchor distT="0" distB="0" distL="114300" distR="114300" simplePos="0" relativeHeight="252019712" behindDoc="0" locked="0" layoutInCell="1" allowOverlap="1" wp14:anchorId="55A7FFB9" wp14:editId="290A4E53">
                <wp:simplePos x="0" y="0"/>
                <wp:positionH relativeFrom="column">
                  <wp:posOffset>-61488</wp:posOffset>
                </wp:positionH>
                <wp:positionV relativeFrom="paragraph">
                  <wp:posOffset>3277547</wp:posOffset>
                </wp:positionV>
                <wp:extent cx="897147" cy="198407"/>
                <wp:effectExtent l="0" t="0" r="17780" b="11430"/>
                <wp:wrapNone/>
                <wp:docPr id="53" name="Obdélník 53"/>
                <wp:cNvGraphicFramePr/>
                <a:graphic xmlns:a="http://schemas.openxmlformats.org/drawingml/2006/main">
                  <a:graphicData uri="http://schemas.microsoft.com/office/word/2010/wordprocessingShape">
                    <wps:wsp>
                      <wps:cNvSpPr/>
                      <wps:spPr>
                        <a:xfrm>
                          <a:off x="0" y="0"/>
                          <a:ext cx="897147" cy="198407"/>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FA68C6" id="Obdélník 53" o:spid="_x0000_s1026" style="position:absolute;margin-left:-4.85pt;margin-top:258.05pt;width:70.65pt;height:15.6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" filled="f" strokecolor="red" strokeweight="2pt"/>
            </w:pict>
          </mc:Fallback>
        </mc:AlternateContent>
      </w:r>
      <w:r>
        <w:rPr>
          <w:noProof/>
          <w:lang w:eastAsia="cs-CZ"/>
        </w:rPr>
        <w:drawing>
          <wp:inline distT="0" distB="0" distL="0" distR="0" wp14:anchorId="0B6B9222" wp14:editId="38D1DCDF">
            <wp:extent cx="5760720" cy="5172075"/>
            <wp:effectExtent l="0" t="0" r="0" b="9525"/>
            <wp:docPr id="776" name="Obrázek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60720" cy="5172075"/>
                    </a:xfrm>
                    <a:prstGeom prst="rect">
                      <a:avLst/>
                    </a:prstGeom>
                  </pic:spPr>
                </pic:pic>
              </a:graphicData>
            </a:graphic>
          </wp:inline>
        </w:drawing>
      </w:r>
    </w:p>
    <w:p w:rsidR="00325B9D" w:rsidRDefault="00C11C1C" w:rsidP="00AB7FD2">
      <w:pPr>
        <w:jc w:val="both"/>
      </w:pPr>
      <w:r>
        <w:t xml:space="preserve">Po uložení zprávy se stane aktivním </w:t>
      </w:r>
      <w:r w:rsidR="00325B9D">
        <w:t>tlačítko Výběr adresátů,</w:t>
      </w:r>
      <w:r w:rsidR="00965B73">
        <w:t xml:space="preserve"> po jeho stisknutí je možné ze </w:t>
      </w:r>
      <w:r w:rsidR="00325B9D">
        <w:t>seznamu uživatelů možné vybrat konkrétního adresáta</w:t>
      </w:r>
      <w:r>
        <w:t>.</w:t>
      </w:r>
      <w:r w:rsidR="00965B73">
        <w:t xml:space="preserve"> Výběr z filtru probíhá způsobem popsaným v kapitole 1.2.</w:t>
      </w:r>
    </w:p>
    <w:p w:rsidR="00C11C1C" w:rsidRDefault="00C11C1C" w:rsidP="00325B9D">
      <w:r>
        <w:rPr>
          <w:noProof/>
          <w:lang w:eastAsia="cs-CZ"/>
        </w:rPr>
        <mc:AlternateContent>
          <mc:Choice Requires="wps">
            <w:drawing>
              <wp:anchor distT="0" distB="0" distL="114300" distR="114300" simplePos="0" relativeHeight="252023808" behindDoc="0" locked="0" layoutInCell="1" allowOverlap="1" wp14:anchorId="66132B87" wp14:editId="0879D60E">
                <wp:simplePos x="0" y="0"/>
                <wp:positionH relativeFrom="column">
                  <wp:posOffset>4461247</wp:posOffset>
                </wp:positionH>
                <wp:positionV relativeFrom="paragraph">
                  <wp:posOffset>3641988</wp:posOffset>
                </wp:positionV>
                <wp:extent cx="896620" cy="198120"/>
                <wp:effectExtent l="0" t="0" r="17780" b="11430"/>
                <wp:wrapNone/>
                <wp:docPr id="55" name="Obdélník 5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CABC" id="Obdélník 55" o:spid="_x0000_s1026" style="position:absolute;margin-left:351.3pt;margin-top:286.75pt;width:70.6pt;height:15.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" filled="f" strokecolor="red" strokeweight="2pt"/>
            </w:pict>
          </mc:Fallback>
        </mc:AlternateContent>
      </w:r>
      <w:r>
        <w:rPr>
          <w:noProof/>
          <w:lang w:eastAsia="cs-CZ"/>
        </w:rPr>
        <w:drawing>
          <wp:inline distT="0" distB="0" distL="0" distR="0" wp14:anchorId="45157BCD" wp14:editId="643B4176">
            <wp:extent cx="5760720" cy="4525645"/>
            <wp:effectExtent l="0" t="0" r="0" b="8255"/>
            <wp:docPr id="223"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60720" cy="4525645"/>
                    </a:xfrm>
                    <a:prstGeom prst="rect">
                      <a:avLst/>
                    </a:prstGeom>
                  </pic:spPr>
                </pic:pic>
              </a:graphicData>
            </a:graphic>
          </wp:inline>
        </w:drawing>
      </w:r>
    </w:p>
    <w:p w:rsidR="00965B73" w:rsidRDefault="00965B73" w:rsidP="00325B9D"/>
    <w:p w:rsidR="00C11C1C" w:rsidRDefault="00965B73" w:rsidP="00325B9D">
      <w:r>
        <w:rPr>
          <w:noProof/>
          <w:lang w:eastAsia="cs-CZ"/>
        </w:rPr>
        <w:drawing>
          <wp:inline distT="0" distB="0" distL="0" distR="0" wp14:anchorId="504B2B7A" wp14:editId="6ECFB877">
            <wp:extent cx="5760720" cy="1419225"/>
            <wp:effectExtent l="0" t="0" r="0" b="9525"/>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1419225"/>
                    </a:xfrm>
                    <a:prstGeom prst="rect">
                      <a:avLst/>
                    </a:prstGeom>
                  </pic:spPr>
                </pic:pic>
              </a:graphicData>
            </a:graphic>
          </wp:inline>
        </w:drawing>
      </w:r>
    </w:p>
    <w:p w:rsidR="00965B73" w:rsidRDefault="009B17F7" w:rsidP="00325B9D">
      <w:r>
        <w:rPr>
          <w:noProof/>
          <w:lang w:eastAsia="cs-CZ"/>
        </w:rPr>
        <mc:AlternateContent>
          <mc:Choice Requires="wps">
            <w:drawing>
              <wp:anchor distT="0" distB="0" distL="114300" distR="114300" simplePos="0" relativeHeight="252025856" behindDoc="0" locked="0" layoutInCell="1" allowOverlap="1" wp14:anchorId="31E4A292" wp14:editId="2B3D7FE6">
                <wp:simplePos x="0" y="0"/>
                <wp:positionH relativeFrom="column">
                  <wp:posOffset>-70868</wp:posOffset>
                </wp:positionH>
                <wp:positionV relativeFrom="paragraph">
                  <wp:posOffset>190212</wp:posOffset>
                </wp:positionV>
                <wp:extent cx="896620" cy="198120"/>
                <wp:effectExtent l="0" t="0" r="17780" b="11430"/>
                <wp:wrapNone/>
                <wp:docPr id="122" name="Obdélník 122"/>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24592F" id="Obdélník 122" o:spid="_x0000_s1026" style="position:absolute;margin-left:-5.6pt;margin-top:15pt;width:70.6pt;height:15.6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" filled="f" strokecolor="red" strokeweight="2pt"/>
            </w:pict>
          </mc:Fallback>
        </mc:AlternateContent>
      </w:r>
      <w:r w:rsidR="00965B73">
        <w:rPr>
          <w:noProof/>
          <w:lang w:eastAsia="cs-CZ"/>
        </w:rPr>
        <w:drawing>
          <wp:inline distT="0" distB="0" distL="0" distR="0" wp14:anchorId="7160719E" wp14:editId="1BF3BD27">
            <wp:extent cx="5760720" cy="1171575"/>
            <wp:effectExtent l="0" t="0" r="0" b="9525"/>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1171575"/>
                    </a:xfrm>
                    <a:prstGeom prst="rect">
                      <a:avLst/>
                    </a:prstGeom>
                  </pic:spPr>
                </pic:pic>
              </a:graphicData>
            </a:graphic>
          </wp:inline>
        </w:drawing>
      </w:r>
    </w:p>
    <w:p w:rsidR="00815DAD" w:rsidRDefault="00325B9D" w:rsidP="00AB7FD2">
      <w:pPr>
        <w:jc w:val="both"/>
      </w:pPr>
      <w:r>
        <w:t xml:space="preserve">Po zvolení příslušného adresáta se </w:t>
      </w:r>
      <w:r w:rsidR="009B17F7">
        <w:t>vrátíme na obrazovku Depeší stiskem tlačítka Uložit a</w:t>
      </w:r>
      <w:r w:rsidR="00302FAF">
        <w:t> </w:t>
      </w:r>
      <w:r w:rsidR="009B17F7">
        <w:t xml:space="preserve">zpět. </w:t>
      </w:r>
      <w:r>
        <w:t xml:space="preserve">Následně po stisku tlačítka Odeslat dochází k odeslání depeše, kdy systém potvrdí odeslání depeše. </w:t>
      </w:r>
    </w:p>
    <w:p w:rsidR="00325B9D" w:rsidRDefault="00815DAD" w:rsidP="00325B9D">
      <w:r>
        <w:rPr>
          <w:noProof/>
          <w:lang w:eastAsia="cs-CZ"/>
        </w:rPr>
        <mc:AlternateContent>
          <mc:Choice Requires="wps">
            <w:drawing>
              <wp:anchor distT="0" distB="0" distL="114300" distR="114300" simplePos="0" relativeHeight="252027904" behindDoc="0" locked="0" layoutInCell="1" allowOverlap="1" wp14:anchorId="70AC334B" wp14:editId="1938B1F2">
                <wp:simplePos x="0" y="0"/>
                <wp:positionH relativeFrom="column">
                  <wp:posOffset>4593530</wp:posOffset>
                </wp:positionH>
                <wp:positionV relativeFrom="paragraph">
                  <wp:posOffset>1289242</wp:posOffset>
                </wp:positionV>
                <wp:extent cx="896620" cy="198120"/>
                <wp:effectExtent l="0" t="0" r="17780" b="11430"/>
                <wp:wrapNone/>
                <wp:docPr id="703" name="Obdélník 703"/>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44750" id="Obdélník 703" o:spid="_x0000_s1026" style="position:absolute;margin-left:361.7pt;margin-top:101.5pt;width:70.6pt;height:15.6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" filled="f" strokecolor="red" strokeweight="2pt"/>
            </w:pict>
          </mc:Fallback>
        </mc:AlternateContent>
      </w:r>
      <w:r>
        <w:rPr>
          <w:noProof/>
          <w:lang w:eastAsia="cs-CZ"/>
        </w:rPr>
        <w:drawing>
          <wp:inline distT="0" distB="0" distL="0" distR="0" wp14:anchorId="2F0F4165" wp14:editId="774C872C">
            <wp:extent cx="5760720" cy="2041301"/>
            <wp:effectExtent l="0" t="0" r="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760720" cy="2041301"/>
                    </a:xfrm>
                    <a:prstGeom prst="rect">
                      <a:avLst/>
                    </a:prstGeom>
                  </pic:spPr>
                </pic:pic>
              </a:graphicData>
            </a:graphic>
          </wp:inline>
        </w:drawing>
      </w:r>
    </w:p>
    <w:p w:rsidR="00A32772" w:rsidRDefault="00A32772" w:rsidP="00325B9D">
      <w:r>
        <w:rPr>
          <w:noProof/>
          <w:lang w:eastAsia="cs-CZ"/>
        </w:rPr>
        <mc:AlternateContent>
          <mc:Choice Requires="wps">
            <w:drawing>
              <wp:anchor distT="0" distB="0" distL="114300" distR="114300" simplePos="0" relativeHeight="252029952" behindDoc="0" locked="0" layoutInCell="1" allowOverlap="1" wp14:anchorId="4DEA87C3" wp14:editId="39672985">
                <wp:simplePos x="0" y="0"/>
                <wp:positionH relativeFrom="column">
                  <wp:posOffset>3511778</wp:posOffset>
                </wp:positionH>
                <wp:positionV relativeFrom="paragraph">
                  <wp:posOffset>1518177</wp:posOffset>
                </wp:positionV>
                <wp:extent cx="896620" cy="198120"/>
                <wp:effectExtent l="0" t="0" r="17780" b="11430"/>
                <wp:wrapNone/>
                <wp:docPr id="775" name="Obdélník 775"/>
                <wp:cNvGraphicFramePr/>
                <a:graphic xmlns:a="http://schemas.openxmlformats.org/drawingml/2006/main">
                  <a:graphicData uri="http://schemas.microsoft.com/office/word/2010/wordprocessingShape">
                    <wps:wsp>
                      <wps:cNvSpPr/>
                      <wps:spPr>
                        <a:xfrm>
                          <a:off x="0" y="0"/>
                          <a:ext cx="8966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21DA62" id="Obdélník 775" o:spid="_x0000_s1026" style="position:absolute;margin-left:276.5pt;margin-top:119.55pt;width:70.6pt;height:15.6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" filled="f" strokecolor="red" strokeweight="2pt"/>
            </w:pict>
          </mc:Fallback>
        </mc:AlternateContent>
      </w:r>
      <w:r>
        <w:rPr>
          <w:noProof/>
          <w:lang w:eastAsia="cs-CZ"/>
        </w:rPr>
        <w:drawing>
          <wp:inline distT="0" distB="0" distL="0" distR="0" wp14:anchorId="45B09973" wp14:editId="22FBAB38">
            <wp:extent cx="5760720" cy="2304043"/>
            <wp:effectExtent l="0" t="0" r="0" b="1270"/>
            <wp:docPr id="764" name="Obrázek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760720" cy="2304043"/>
                    </a:xfrm>
                    <a:prstGeom prst="rect">
                      <a:avLst/>
                    </a:prstGeom>
                  </pic:spPr>
                </pic:pic>
              </a:graphicData>
            </a:graphic>
          </wp:inline>
        </w:drawing>
      </w:r>
    </w:p>
    <w:p w:rsidR="00325B9D" w:rsidRDefault="00325B9D" w:rsidP="00325B9D"/>
    <w:p w:rsidR="00325B9D" w:rsidRDefault="00325B9D" w:rsidP="00AB7FD2">
      <w:pPr>
        <w:jc w:val="both"/>
      </w:pPr>
      <w:r>
        <w:t>Tlačítkem Zpět se pak vracíme na seznam depeší.</w:t>
      </w:r>
      <w:r w:rsidR="00A32772">
        <w:t xml:space="preserve"> Depeše, kterou jsme tímto odeslali</w:t>
      </w:r>
      <w:r w:rsidR="00302FAF">
        <w:t>,</w:t>
      </w:r>
      <w:r w:rsidR="00A32772">
        <w:t xml:space="preserve"> se nám již v daném seznamu nezobrazí, byla přesunuta do složky odeslané depeše. </w:t>
      </w:r>
    </w:p>
    <w:p w:rsidR="002E3037" w:rsidRDefault="00A32772" w:rsidP="00AB7FD2">
      <w:pPr>
        <w:jc w:val="both"/>
        <w:rPr>
          <w:noProof/>
          <w:lang w:eastAsia="cs-CZ"/>
        </w:rPr>
      </w:pPr>
      <w:r>
        <w:t xml:space="preserve">Do jednotlivých složek v rámci administrace zpráv vstupujeme stiskem příslušného tlačítka – Odeslané </w:t>
      </w:r>
      <w:r w:rsidR="008C1F44">
        <w:t>nebo Přijaté depeše, případně Správa složek nebo Pravidla pro třídění depeší.</w:t>
      </w:r>
      <w:r w:rsidR="002E3037" w:rsidRPr="002E3037">
        <w:rPr>
          <w:noProof/>
          <w:lang w:eastAsia="cs-CZ"/>
        </w:rPr>
        <w:t xml:space="preserve"> </w:t>
      </w:r>
    </w:p>
    <w:p w:rsidR="00A32772" w:rsidRDefault="002E3037" w:rsidP="00325B9D">
      <w:r>
        <w:rPr>
          <w:noProof/>
          <w:lang w:eastAsia="cs-CZ"/>
        </w:rPr>
        <w:drawing>
          <wp:inline distT="0" distB="0" distL="0" distR="0" wp14:anchorId="2BE4400A" wp14:editId="6E79780D">
            <wp:extent cx="5760720" cy="3247831"/>
            <wp:effectExtent l="0" t="0" r="0" b="0"/>
            <wp:docPr id="794" name="Obrázek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760720" cy="3247831"/>
                    </a:xfrm>
                    <a:prstGeom prst="rect">
                      <a:avLst/>
                    </a:prstGeom>
                  </pic:spPr>
                </pic:pic>
              </a:graphicData>
            </a:graphic>
          </wp:inline>
        </w:drawing>
      </w:r>
    </w:p>
    <w:p w:rsidR="002E3037" w:rsidRDefault="00325B9D" w:rsidP="00AB7FD2">
      <w:pPr>
        <w:jc w:val="both"/>
      </w:pPr>
      <w:r>
        <w:t>Depeše, která již byla v rámci procesu životního cyklu žádosti o podporu a následné administrace projektu</w:t>
      </w:r>
      <w:r w:rsidRPr="00ED2C83">
        <w:rPr>
          <w:b/>
        </w:rPr>
        <w:t xml:space="preserve"> odeslána</w:t>
      </w:r>
      <w:r>
        <w:t xml:space="preserve">, </w:t>
      </w:r>
      <w:r w:rsidRPr="00ED2C83">
        <w:rPr>
          <w:b/>
        </w:rPr>
        <w:t>nemůže</w:t>
      </w:r>
      <w:r>
        <w:t xml:space="preserve"> být již z důvodu zachování auditní stopy </w:t>
      </w:r>
      <w:r w:rsidRPr="00ED2C83">
        <w:rPr>
          <w:b/>
        </w:rPr>
        <w:t>smazána</w:t>
      </w:r>
      <w:r w:rsidR="008C1F44">
        <w:rPr>
          <w:b/>
        </w:rPr>
        <w:t xml:space="preserve">. </w:t>
      </w:r>
      <w:r w:rsidR="008C1F44">
        <w:t xml:space="preserve">Možnost </w:t>
      </w:r>
      <w:r w:rsidR="002E3037">
        <w:t>smazat depeši je nastavena jen pro neodeslané depeše tzv.</w:t>
      </w:r>
      <w:r w:rsidR="00302FAF">
        <w:t xml:space="preserve"> </w:t>
      </w:r>
      <w:r w:rsidR="002E3037">
        <w:t>koncepty.</w:t>
      </w:r>
    </w:p>
    <w:p w:rsidR="00865FE7" w:rsidRDefault="004E48F0" w:rsidP="001D12CC">
      <w:pPr>
        <w:pStyle w:val="MPnadpis2"/>
        <w:numPr>
          <w:ilvl w:val="1"/>
          <w:numId w:val="11"/>
        </w:numPr>
        <w:ind w:left="792" w:hanging="432"/>
      </w:pPr>
      <w:bookmarkStart w:id="7" w:name="_Toc415032828"/>
      <w:r>
        <w:t>Kalendář</w:t>
      </w:r>
      <w:bookmarkEnd w:id="7"/>
    </w:p>
    <w:p w:rsidR="00302FAF" w:rsidRDefault="004E48F0" w:rsidP="00AB7FD2">
      <w:pPr>
        <w:jc w:val="both"/>
      </w:pPr>
      <w:r>
        <w:t>Uživatel má možnost</w:t>
      </w:r>
      <w:r w:rsidR="00E67DA3">
        <w:t xml:space="preserve"> využít funkci kalendáře, kdy pod jednotlivé dny v kalendáři může navázat příslušnou událost</w:t>
      </w:r>
      <w:r w:rsidR="007F0BFE">
        <w:t>. Toto upozornění se pak v kalendáři barevně zobrazí. Informace z kalendáře lze rovněž zobrazit pod záložkou „Moje úkoly“</w:t>
      </w:r>
      <w:r w:rsidR="00F616B1">
        <w:t xml:space="preserve"> která je umístěna dole pod obrázkem kalendáře. Založení nového záznamu do kalendáře provádí uživatel stiskem tlačítka Nový záznam a následně potvrdí volbou Uložit.</w:t>
      </w:r>
    </w:p>
    <w:p w:rsidR="00302FAF" w:rsidRDefault="00302FAF" w:rsidP="00AB7FD2">
      <w:pPr>
        <w:jc w:val="both"/>
      </w:pPr>
    </w:p>
    <w:p w:rsidR="005B1266" w:rsidRDefault="00370B99">
      <w:pPr>
        <w:ind w:left="792"/>
      </w:pPr>
      <w:r>
        <w:rPr>
          <w:noProof/>
          <w:lang w:eastAsia="cs-CZ"/>
        </w:rPr>
        <w:drawing>
          <wp:inline distT="0" distB="0" distL="0" distR="0" wp14:anchorId="44FF824F" wp14:editId="1936E6A5">
            <wp:extent cx="1998779" cy="2139351"/>
            <wp:effectExtent l="0" t="0" r="1905" b="0"/>
            <wp:docPr id="793" name="Obrázek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b="39951"/>
                    <a:stretch/>
                  </pic:blipFill>
                  <pic:spPr bwMode="auto">
                    <a:xfrm>
                      <a:off x="0" y="0"/>
                      <a:ext cx="1996440" cy="2136848"/>
                    </a:xfrm>
                    <a:prstGeom prst="rect">
                      <a:avLst/>
                    </a:prstGeom>
                    <a:ln>
                      <a:noFill/>
                    </a:ln>
                    <a:extLst>
                      <a:ext uri="{53640926-AAD7-44D8-BBD7-CCE9431645EC}">
                        <a14:shadowObscured xmlns:a14="http://schemas.microsoft.com/office/drawing/2010/main"/>
                      </a:ext>
                    </a:extLst>
                  </pic:spPr>
                </pic:pic>
              </a:graphicData>
            </a:graphic>
          </wp:inline>
        </w:drawing>
      </w:r>
    </w:p>
    <w:p w:rsidR="005B1266" w:rsidRDefault="00F77AAF" w:rsidP="005B1266">
      <w:r>
        <w:rPr>
          <w:noProof/>
          <w:lang w:eastAsia="cs-CZ"/>
        </w:rPr>
        <w:drawing>
          <wp:inline distT="0" distB="0" distL="0" distR="0" wp14:anchorId="6A3B0887" wp14:editId="75C312E8">
            <wp:extent cx="5327073" cy="4369206"/>
            <wp:effectExtent l="0" t="0" r="6985" b="0"/>
            <wp:docPr id="770" name="Obrázek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328529" cy="4370400"/>
                    </a:xfrm>
                    <a:prstGeom prst="rect">
                      <a:avLst/>
                    </a:prstGeom>
                  </pic:spPr>
                </pic:pic>
              </a:graphicData>
            </a:graphic>
          </wp:inline>
        </w:drawing>
      </w:r>
    </w:p>
    <w:p w:rsidR="005B1266" w:rsidRDefault="005B1266" w:rsidP="005B1266"/>
    <w:p w:rsidR="005B1266" w:rsidRPr="004E48F0" w:rsidRDefault="005B1266" w:rsidP="005B1266"/>
    <w:p w:rsidR="003E187F" w:rsidRDefault="001D12CC" w:rsidP="001D12CC">
      <w:pPr>
        <w:pStyle w:val="MPnadpis2"/>
        <w:numPr>
          <w:ilvl w:val="1"/>
          <w:numId w:val="11"/>
        </w:numPr>
        <w:ind w:left="792" w:hanging="432"/>
      </w:pPr>
      <w:bookmarkStart w:id="8" w:name="_Toc415032829"/>
      <w:r>
        <w:t>Informace o přihlášení</w:t>
      </w:r>
      <w:bookmarkEnd w:id="8"/>
    </w:p>
    <w:p w:rsidR="00DB29E4" w:rsidRDefault="00054BB0" w:rsidP="00054BB0">
      <w:pPr>
        <w:jc w:val="both"/>
      </w:pPr>
      <w:r w:rsidRPr="00054BB0">
        <w:t>V pravém horním rohu záhlaví je umístěna informace o přihlášeném uživateli. Vedle přihlašovacího jména je tlačítko k odhlášení Odhlásit - kliknutím na tento odkaz dojde k</w:t>
      </w:r>
      <w:r w:rsidR="00302FAF">
        <w:t> </w:t>
      </w:r>
      <w:r w:rsidRPr="00054BB0">
        <w:t>odhlášení a k návratu na úvodní stránku aplikace. Po přihlášení se zde objevují informace o</w:t>
      </w:r>
      <w:r w:rsidR="00302FAF">
        <w:t> </w:t>
      </w:r>
      <w:r w:rsidRPr="00054BB0">
        <w:t>časovém limitu automatického odhlášení – odpočet 60 minut</w:t>
      </w:r>
      <w:r w:rsidR="00B3548C">
        <w:t xml:space="preserve"> od posledního úkonu v aplikaci.</w:t>
      </w:r>
    </w:p>
    <w:p w:rsidR="004B76AE" w:rsidRDefault="004B76AE" w:rsidP="00DB29E4"/>
    <w:p w:rsidR="002C0EFD" w:rsidRDefault="00B3548C" w:rsidP="00B3548C">
      <w:r>
        <w:rPr>
          <w:noProof/>
          <w:lang w:eastAsia="cs-CZ"/>
        </w:rPr>
        <mc:AlternateContent>
          <mc:Choice Requires="wps">
            <w:drawing>
              <wp:anchor distT="0" distB="0" distL="114300" distR="114300" simplePos="0" relativeHeight="251671552" behindDoc="0" locked="0" layoutInCell="1" allowOverlap="1" wp14:anchorId="57B955C0" wp14:editId="7C1B902C">
                <wp:simplePos x="0" y="0"/>
                <wp:positionH relativeFrom="column">
                  <wp:posOffset>4358005</wp:posOffset>
                </wp:positionH>
                <wp:positionV relativeFrom="paragraph">
                  <wp:posOffset>17145</wp:posOffset>
                </wp:positionV>
                <wp:extent cx="1400175" cy="447675"/>
                <wp:effectExtent l="0" t="0" r="28575" b="28575"/>
                <wp:wrapNone/>
                <wp:docPr id="19" name="Obdélník 19"/>
                <wp:cNvGraphicFramePr/>
                <a:graphic xmlns:a="http://schemas.openxmlformats.org/drawingml/2006/main">
                  <a:graphicData uri="http://schemas.microsoft.com/office/word/2010/wordprocessingShape">
                    <wps:wsp>
                      <wps:cNvSpPr/>
                      <wps:spPr>
                        <a:xfrm>
                          <a:off x="0" y="0"/>
                          <a:ext cx="1400175"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26903" id="Obdélník 19" o:spid="_x0000_s1026" style="position:absolute;margin-left:343.15pt;margin-top:1.35pt;width:110.2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" filled="f" strokecolor="red" strokeweight="2pt"/>
            </w:pict>
          </mc:Fallback>
        </mc:AlternateContent>
      </w:r>
      <w:r w:rsidR="00195BEE" w:rsidRPr="00195BEE">
        <w:rPr>
          <w:noProof/>
          <w:lang w:eastAsia="cs-CZ"/>
        </w:rPr>
        <w:t xml:space="preserve"> </w:t>
      </w:r>
      <w:r w:rsidR="00195BEE">
        <w:rPr>
          <w:noProof/>
          <w:lang w:eastAsia="cs-CZ"/>
        </w:rPr>
        <w:drawing>
          <wp:inline distT="0" distB="0" distL="0" distR="0" wp14:anchorId="4876D7A1" wp14:editId="123B07D8">
            <wp:extent cx="5760720" cy="4186107"/>
            <wp:effectExtent l="0" t="0" r="0" b="5080"/>
            <wp:docPr id="796" name="Obrázek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4186107"/>
                    </a:xfrm>
                    <a:prstGeom prst="rect">
                      <a:avLst/>
                    </a:prstGeom>
                  </pic:spPr>
                </pic:pic>
              </a:graphicData>
            </a:graphic>
          </wp:inline>
        </w:drawing>
      </w:r>
    </w:p>
    <w:p w:rsidR="002C0EFD" w:rsidRDefault="002C0EFD" w:rsidP="00B3548C"/>
    <w:p w:rsidR="008709E4" w:rsidRDefault="008709E4" w:rsidP="008709E4">
      <w:pPr>
        <w:pStyle w:val="MPnadpis2"/>
        <w:numPr>
          <w:ilvl w:val="1"/>
          <w:numId w:val="11"/>
        </w:numPr>
        <w:ind w:left="792" w:hanging="432"/>
      </w:pPr>
      <w:bookmarkStart w:id="9" w:name="_Toc415032830"/>
      <w:r>
        <w:t>Profil uživatele</w:t>
      </w:r>
      <w:bookmarkEnd w:id="9"/>
    </w:p>
    <w:p w:rsidR="008709E4" w:rsidRDefault="008709E4" w:rsidP="00B3548C"/>
    <w:p w:rsidR="002C0EFD" w:rsidRDefault="00B3548C" w:rsidP="00AB7FD2">
      <w:pPr>
        <w:jc w:val="both"/>
      </w:pPr>
      <w:r>
        <w:t xml:space="preserve">Stiskem tlačítka </w:t>
      </w:r>
      <w:r w:rsidRPr="009028A8">
        <w:rPr>
          <w:b/>
        </w:rPr>
        <w:t>Profil uživatele</w:t>
      </w:r>
      <w:r>
        <w:t xml:space="preserve">, </w:t>
      </w:r>
      <w:r w:rsidR="002C0EFD">
        <w:t>může uživatel upravovat své osobní údaje, kontaktní údaje</w:t>
      </w:r>
      <w:r w:rsidR="00BB14B8">
        <w:t xml:space="preserve"> pro zasílání notifikací</w:t>
      </w:r>
      <w:r w:rsidR="002C0EFD">
        <w:t xml:space="preserve"> a dále jsou zde k dispozici </w:t>
      </w:r>
      <w:r w:rsidR="004B0001">
        <w:t>údaje o subjektech, které si uživatel v procesu vytváření žádosti o podporu uložil k</w:t>
      </w:r>
      <w:r w:rsidR="00E12848">
        <w:t xml:space="preserve"> dalšímu </w:t>
      </w:r>
      <w:r w:rsidR="00CD19CC" w:rsidRPr="00CD19CC">
        <w:t xml:space="preserve">využití informací </w:t>
      </w:r>
      <w:r w:rsidR="004B0001" w:rsidRPr="00CD19CC">
        <w:t>o příslušném subjektu pro každou další žádost bez nutnosti znovu vkládat data</w:t>
      </w:r>
      <w:r w:rsidR="00E42E92">
        <w:t>.</w:t>
      </w:r>
    </w:p>
    <w:p w:rsidR="002C0EFD" w:rsidRDefault="002C0EFD" w:rsidP="00B3548C">
      <w:r>
        <w:rPr>
          <w:noProof/>
          <w:lang w:eastAsia="cs-CZ"/>
        </w:rPr>
        <mc:AlternateContent>
          <mc:Choice Requires="wps">
            <w:drawing>
              <wp:anchor distT="0" distB="0" distL="114300" distR="114300" simplePos="0" relativeHeight="251793408" behindDoc="0" locked="0" layoutInCell="1" allowOverlap="1" wp14:anchorId="7DA8A076" wp14:editId="4920DB82">
                <wp:simplePos x="0" y="0"/>
                <wp:positionH relativeFrom="column">
                  <wp:posOffset>4483088</wp:posOffset>
                </wp:positionH>
                <wp:positionV relativeFrom="paragraph">
                  <wp:posOffset>543991</wp:posOffset>
                </wp:positionV>
                <wp:extent cx="771525" cy="292400"/>
                <wp:effectExtent l="0" t="0" r="28575" b="12700"/>
                <wp:wrapNone/>
                <wp:docPr id="109" name="Obdélník 109"/>
                <wp:cNvGraphicFramePr/>
                <a:graphic xmlns:a="http://schemas.openxmlformats.org/drawingml/2006/main">
                  <a:graphicData uri="http://schemas.microsoft.com/office/word/2010/wordprocessingShape">
                    <wps:wsp>
                      <wps:cNvSpPr/>
                      <wps:spPr>
                        <a:xfrm>
                          <a:off x="0" y="0"/>
                          <a:ext cx="771525" cy="2924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4339D" id="Obdélník 109" o:spid="_x0000_s1026" style="position:absolute;margin-left:353pt;margin-top:42.85pt;width:60.75pt;height:2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" filled="f" strokecolor="red" strokeweight="2pt"/>
            </w:pict>
          </mc:Fallback>
        </mc:AlternateContent>
      </w:r>
      <w:r w:rsidR="00195BEE" w:rsidRPr="00195BEE">
        <w:rPr>
          <w:noProof/>
          <w:lang w:eastAsia="cs-CZ"/>
        </w:rPr>
        <w:t xml:space="preserve"> </w:t>
      </w:r>
      <w:r w:rsidR="00195BEE">
        <w:rPr>
          <w:noProof/>
          <w:lang w:eastAsia="cs-CZ"/>
        </w:rPr>
        <w:drawing>
          <wp:inline distT="0" distB="0" distL="0" distR="0" wp14:anchorId="0C91E1D2" wp14:editId="5390F5BA">
            <wp:extent cx="5760720" cy="4186107"/>
            <wp:effectExtent l="0" t="0" r="0" b="5080"/>
            <wp:docPr id="799" name="Obrázek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760720" cy="4186107"/>
                    </a:xfrm>
                    <a:prstGeom prst="rect">
                      <a:avLst/>
                    </a:prstGeom>
                  </pic:spPr>
                </pic:pic>
              </a:graphicData>
            </a:graphic>
          </wp:inline>
        </w:drawing>
      </w:r>
    </w:p>
    <w:p w:rsidR="002C0EFD" w:rsidRDefault="002C0EFD" w:rsidP="00B3548C"/>
    <w:p w:rsidR="002C0EFD" w:rsidRDefault="002C0EFD" w:rsidP="00B3548C">
      <w:r>
        <w:rPr>
          <w:noProof/>
          <w:lang w:eastAsia="cs-CZ"/>
        </w:rPr>
        <w:drawing>
          <wp:inline distT="0" distB="0" distL="0" distR="0" wp14:anchorId="7B2FC280" wp14:editId="724591D9">
            <wp:extent cx="1495425" cy="1228725"/>
            <wp:effectExtent l="0" t="0" r="9525" b="9525"/>
            <wp:docPr id="100" name="Obráze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495425" cy="1228725"/>
                    </a:xfrm>
                    <a:prstGeom prst="rect">
                      <a:avLst/>
                    </a:prstGeom>
                  </pic:spPr>
                </pic:pic>
              </a:graphicData>
            </a:graphic>
          </wp:inline>
        </w:drawing>
      </w:r>
    </w:p>
    <w:p w:rsidR="002C0EFD" w:rsidRDefault="002C0EFD" w:rsidP="00B3548C"/>
    <w:p w:rsidR="00DB29E4" w:rsidRPr="008709E4" w:rsidRDefault="008709E4" w:rsidP="00B3548C">
      <w:pPr>
        <w:pStyle w:val="Odstavecseseznamem"/>
        <w:ind w:left="0"/>
        <w:rPr>
          <w:b/>
        </w:rPr>
      </w:pPr>
      <w:r w:rsidRPr="008709E4">
        <w:rPr>
          <w:b/>
        </w:rPr>
        <w:t>Profil uživatele</w:t>
      </w:r>
      <w:r>
        <w:rPr>
          <w:b/>
        </w:rPr>
        <w:t xml:space="preserve"> – </w:t>
      </w:r>
      <w:r w:rsidRPr="008709E4">
        <w:t xml:space="preserve">blíže viz kapitola </w:t>
      </w:r>
      <w:r w:rsidR="00BC5ED6">
        <w:t>5.6</w:t>
      </w:r>
      <w:r>
        <w:rPr>
          <w:b/>
        </w:rPr>
        <w:t>.</w:t>
      </w:r>
    </w:p>
    <w:p w:rsidR="00CD19CC" w:rsidRDefault="00CD19CC" w:rsidP="00DB29E4">
      <w:r w:rsidRPr="000E4062">
        <w:rPr>
          <w:b/>
        </w:rPr>
        <w:t>Osobní údaje</w:t>
      </w:r>
      <w:r w:rsidR="000E4062">
        <w:rPr>
          <w:b/>
        </w:rPr>
        <w:t xml:space="preserve"> – </w:t>
      </w:r>
      <w:r w:rsidR="000E4062">
        <w:t xml:space="preserve">po zadání uživatelského jména a hesla je možné měnit osobní </w:t>
      </w:r>
      <w:r w:rsidR="00E12848">
        <w:t xml:space="preserve">a kontaktní </w:t>
      </w:r>
      <w:r w:rsidR="000E4062">
        <w:t>údaje uživatele.</w:t>
      </w:r>
      <w:r w:rsidR="00E12848">
        <w:t xml:space="preserve"> Změna se uloží stiskem tlačítka Odeslat změny.</w:t>
      </w:r>
    </w:p>
    <w:p w:rsidR="00E12848" w:rsidRDefault="00E12848" w:rsidP="00DB29E4">
      <w:r>
        <w:rPr>
          <w:noProof/>
          <w:lang w:eastAsia="cs-CZ"/>
        </w:rPr>
        <w:drawing>
          <wp:inline distT="0" distB="0" distL="0" distR="0" wp14:anchorId="71F91AA7" wp14:editId="7C807D5D">
            <wp:extent cx="5760720" cy="2135006"/>
            <wp:effectExtent l="0" t="0" r="0" b="0"/>
            <wp:docPr id="111" name="Obráze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760720" cy="2135006"/>
                    </a:xfrm>
                    <a:prstGeom prst="rect">
                      <a:avLst/>
                    </a:prstGeom>
                  </pic:spPr>
                </pic:pic>
              </a:graphicData>
            </a:graphic>
          </wp:inline>
        </w:drawing>
      </w:r>
    </w:p>
    <w:p w:rsidR="00E12848" w:rsidRDefault="00E12848" w:rsidP="00DB29E4"/>
    <w:p w:rsidR="00302FAF" w:rsidRDefault="00302FAF" w:rsidP="00DB29E4"/>
    <w:p w:rsidR="00E12848" w:rsidRPr="000E4062" w:rsidRDefault="00E12848" w:rsidP="00DB29E4">
      <w:r>
        <w:rPr>
          <w:noProof/>
          <w:lang w:eastAsia="cs-CZ"/>
        </w:rPr>
        <mc:AlternateContent>
          <mc:Choice Requires="wps">
            <w:drawing>
              <wp:anchor distT="0" distB="0" distL="114300" distR="114300" simplePos="0" relativeHeight="251795456" behindDoc="0" locked="0" layoutInCell="1" allowOverlap="1" wp14:anchorId="68564CFF" wp14:editId="51D4C859">
                <wp:simplePos x="0" y="0"/>
                <wp:positionH relativeFrom="column">
                  <wp:posOffset>2538730</wp:posOffset>
                </wp:positionH>
                <wp:positionV relativeFrom="paragraph">
                  <wp:posOffset>2587625</wp:posOffset>
                </wp:positionV>
                <wp:extent cx="1038225" cy="447675"/>
                <wp:effectExtent l="0" t="0" r="28575" b="28575"/>
                <wp:wrapNone/>
                <wp:docPr id="118" name="Obdélník 118"/>
                <wp:cNvGraphicFramePr/>
                <a:graphic xmlns:a="http://schemas.openxmlformats.org/drawingml/2006/main">
                  <a:graphicData uri="http://schemas.microsoft.com/office/word/2010/wordprocessingShape">
                    <wps:wsp>
                      <wps:cNvSpPr/>
                      <wps:spPr>
                        <a:xfrm>
                          <a:off x="0" y="0"/>
                          <a:ext cx="1038225"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39D5E" id="Obdélník 118" o:spid="_x0000_s1026" style="position:absolute;margin-left:199.9pt;margin-top:203.75pt;width:81.75pt;height:3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" filled="f" strokecolor="red" strokeweight="2pt"/>
            </w:pict>
          </mc:Fallback>
        </mc:AlternateContent>
      </w:r>
      <w:r>
        <w:rPr>
          <w:noProof/>
          <w:lang w:eastAsia="cs-CZ"/>
        </w:rPr>
        <w:drawing>
          <wp:inline distT="0" distB="0" distL="0" distR="0" wp14:anchorId="6B16E5E1" wp14:editId="687DE9FD">
            <wp:extent cx="5760720" cy="3082469"/>
            <wp:effectExtent l="0" t="0" r="0" b="381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760720" cy="3082469"/>
                    </a:xfrm>
                    <a:prstGeom prst="rect">
                      <a:avLst/>
                    </a:prstGeom>
                  </pic:spPr>
                </pic:pic>
              </a:graphicData>
            </a:graphic>
          </wp:inline>
        </w:drawing>
      </w:r>
    </w:p>
    <w:p w:rsidR="00837B8E" w:rsidRDefault="00837B8E" w:rsidP="00DB29E4"/>
    <w:p w:rsidR="00E12848" w:rsidRDefault="00E12848" w:rsidP="00DB29E4">
      <w:pPr>
        <w:rPr>
          <w:b/>
        </w:rPr>
      </w:pPr>
      <w:r w:rsidRPr="00E12848">
        <w:rPr>
          <w:b/>
        </w:rPr>
        <w:t>Kontaktní údaje</w:t>
      </w:r>
      <w:r w:rsidR="00BB14B8">
        <w:rPr>
          <w:b/>
        </w:rPr>
        <w:t xml:space="preserve"> pro zasílání notifikací</w:t>
      </w:r>
    </w:p>
    <w:p w:rsidR="00026BD5" w:rsidRPr="00FA6191" w:rsidRDefault="00026BD5" w:rsidP="00AB7FD2">
      <w:pPr>
        <w:autoSpaceDE w:val="0"/>
        <w:autoSpaceDN w:val="0"/>
        <w:adjustRightInd w:val="0"/>
        <w:spacing w:after="0" w:line="240" w:lineRule="auto"/>
        <w:jc w:val="both"/>
      </w:pPr>
      <w:r>
        <w:t xml:space="preserve">Na záložce kontaktní údaje může žadatel vložit své kontaktní údaje, které budou sloužit k zasílání notifikací. </w:t>
      </w:r>
      <w:r w:rsidRPr="00FA6191">
        <w:t xml:space="preserve">Pokud vám přijde </w:t>
      </w:r>
      <w:r w:rsidR="009028A8">
        <w:t xml:space="preserve">v rámci příslušného projektu </w:t>
      </w:r>
      <w:r w:rsidRPr="00FA6191">
        <w:t>zpráva, upozornění nebo depeše, systém vás upozorní přes e-mail</w:t>
      </w:r>
      <w:r w:rsidR="00FA6191">
        <w:t xml:space="preserve"> </w:t>
      </w:r>
      <w:r w:rsidR="00E42E92">
        <w:t>nebo SMS</w:t>
      </w:r>
      <w:r w:rsidRPr="00FA6191">
        <w:t xml:space="preserve">. </w:t>
      </w:r>
      <w:r w:rsidR="00FA6191">
        <w:t>Uživatel zadá zvolenou formu notifikace, číslo telefonu (v mezinárodním formátu +420xxxxxxxxx) nebo em</w:t>
      </w:r>
      <w:r w:rsidR="00E42E92">
        <w:t>ail a potvrdí stiskem tlačítka U</w:t>
      </w:r>
      <w:r w:rsidR="00FA6191">
        <w:t>ložit.</w:t>
      </w:r>
    </w:p>
    <w:p w:rsidR="00026BD5" w:rsidRPr="00026BD5" w:rsidRDefault="00026BD5" w:rsidP="00DB29E4"/>
    <w:p w:rsidR="005035D8" w:rsidRDefault="00FA6191" w:rsidP="00DB29E4">
      <w:r>
        <w:rPr>
          <w:noProof/>
          <w:lang w:eastAsia="cs-CZ"/>
        </w:rPr>
        <mc:AlternateContent>
          <mc:Choice Requires="wps">
            <w:drawing>
              <wp:anchor distT="0" distB="0" distL="114300" distR="114300" simplePos="0" relativeHeight="251797504" behindDoc="0" locked="0" layoutInCell="1" allowOverlap="1" wp14:anchorId="4186757D" wp14:editId="5E56096F">
                <wp:simplePos x="0" y="0"/>
                <wp:positionH relativeFrom="column">
                  <wp:posOffset>1024256</wp:posOffset>
                </wp:positionH>
                <wp:positionV relativeFrom="paragraph">
                  <wp:posOffset>2425065</wp:posOffset>
                </wp:positionV>
                <wp:extent cx="1104900" cy="781050"/>
                <wp:effectExtent l="0" t="0" r="19050" b="19050"/>
                <wp:wrapNone/>
                <wp:docPr id="141" name="Obdélník 141"/>
                <wp:cNvGraphicFramePr/>
                <a:graphic xmlns:a="http://schemas.openxmlformats.org/drawingml/2006/main">
                  <a:graphicData uri="http://schemas.microsoft.com/office/word/2010/wordprocessingShape">
                    <wps:wsp>
                      <wps:cNvSpPr/>
                      <wps:spPr>
                        <a:xfrm>
                          <a:off x="0" y="0"/>
                          <a:ext cx="1104900" cy="7810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7DD5E" id="Obdélník 141" o:spid="_x0000_s1026" style="position:absolute;margin-left:80.65pt;margin-top:190.95pt;width:87pt;height:61.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" filled="f" strokecolor="red" strokeweight="2pt"/>
            </w:pict>
          </mc:Fallback>
        </mc:AlternateContent>
      </w:r>
      <w:r w:rsidR="005035D8">
        <w:rPr>
          <w:noProof/>
          <w:lang w:eastAsia="cs-CZ"/>
        </w:rPr>
        <w:drawing>
          <wp:inline distT="0" distB="0" distL="0" distR="0" wp14:anchorId="25B4DD0A" wp14:editId="269089D3">
            <wp:extent cx="5760720" cy="3207409"/>
            <wp:effectExtent l="0" t="0" r="0" b="0"/>
            <wp:docPr id="120" name="Obráze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760720" cy="3207409"/>
                    </a:xfrm>
                    <a:prstGeom prst="rect">
                      <a:avLst/>
                    </a:prstGeom>
                  </pic:spPr>
                </pic:pic>
              </a:graphicData>
            </a:graphic>
          </wp:inline>
        </w:drawing>
      </w:r>
    </w:p>
    <w:p w:rsidR="005035D8" w:rsidRDefault="005035D8" w:rsidP="00DB29E4"/>
    <w:p w:rsidR="00BB14B8" w:rsidRDefault="00BB14B8" w:rsidP="00DB29E4">
      <w:pPr>
        <w:rPr>
          <w:noProof/>
          <w:lang w:eastAsia="cs-CZ"/>
        </w:rPr>
      </w:pPr>
    </w:p>
    <w:p w:rsidR="005035D8" w:rsidRDefault="008709E4" w:rsidP="00DB29E4">
      <w:r>
        <w:rPr>
          <w:noProof/>
          <w:lang w:eastAsia="cs-CZ"/>
        </w:rPr>
        <mc:AlternateContent>
          <mc:Choice Requires="wps">
            <w:drawing>
              <wp:anchor distT="0" distB="0" distL="114300" distR="114300" simplePos="0" relativeHeight="251803648" behindDoc="0" locked="0" layoutInCell="1" allowOverlap="1" wp14:anchorId="1204182E" wp14:editId="42205CDA">
                <wp:simplePos x="0" y="0"/>
                <wp:positionH relativeFrom="column">
                  <wp:posOffset>2414905</wp:posOffset>
                </wp:positionH>
                <wp:positionV relativeFrom="paragraph">
                  <wp:posOffset>2395855</wp:posOffset>
                </wp:positionV>
                <wp:extent cx="1085850" cy="247650"/>
                <wp:effectExtent l="0" t="0" r="19050" b="19050"/>
                <wp:wrapNone/>
                <wp:docPr id="144" name="Obdélník 144"/>
                <wp:cNvGraphicFramePr/>
                <a:graphic xmlns:a="http://schemas.openxmlformats.org/drawingml/2006/main">
                  <a:graphicData uri="http://schemas.microsoft.com/office/word/2010/wordprocessingShape">
                    <wps:wsp>
                      <wps:cNvSpPr/>
                      <wps:spPr>
                        <a:xfrm>
                          <a:off x="0" y="0"/>
                          <a:ext cx="10858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878E9" id="Obdélník 144" o:spid="_x0000_s1026" style="position:absolute;margin-left:190.15pt;margin-top:188.65pt;width:85.5pt;height:19.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" filled="f" strokecolor="red" strokeweight="2pt"/>
            </w:pict>
          </mc:Fallback>
        </mc:AlternateContent>
      </w:r>
      <w:r>
        <w:rPr>
          <w:noProof/>
          <w:lang w:eastAsia="cs-CZ"/>
        </w:rPr>
        <mc:AlternateContent>
          <mc:Choice Requires="wps">
            <w:drawing>
              <wp:anchor distT="0" distB="0" distL="114300" distR="114300" simplePos="0" relativeHeight="251801600" behindDoc="0" locked="0" layoutInCell="1" allowOverlap="1" wp14:anchorId="6E96DD40" wp14:editId="2CB2DA16">
                <wp:simplePos x="0" y="0"/>
                <wp:positionH relativeFrom="column">
                  <wp:posOffset>3138805</wp:posOffset>
                </wp:positionH>
                <wp:positionV relativeFrom="paragraph">
                  <wp:posOffset>2157095</wp:posOffset>
                </wp:positionV>
                <wp:extent cx="657225" cy="238125"/>
                <wp:effectExtent l="0" t="0" r="28575" b="28575"/>
                <wp:wrapNone/>
                <wp:docPr id="143" name="Obdélník 143"/>
                <wp:cNvGraphicFramePr/>
                <a:graphic xmlns:a="http://schemas.openxmlformats.org/drawingml/2006/main">
                  <a:graphicData uri="http://schemas.microsoft.com/office/word/2010/wordprocessingShape">
                    <wps:wsp>
                      <wps:cNvSpPr/>
                      <wps:spPr>
                        <a:xfrm>
                          <a:off x="0" y="0"/>
                          <a:ext cx="657225"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D6632" id="Obdélník 143" o:spid="_x0000_s1026" style="position:absolute;margin-left:247.15pt;margin-top:169.85pt;width:51.75pt;height:18.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" filled="f" strokecolor="red" strokeweight="2pt"/>
            </w:pict>
          </mc:Fallback>
        </mc:AlternateContent>
      </w:r>
      <w:r w:rsidR="00026BD5">
        <w:rPr>
          <w:noProof/>
          <w:lang w:eastAsia="cs-CZ"/>
        </w:rPr>
        <w:drawing>
          <wp:inline distT="0" distB="0" distL="0" distR="0" wp14:anchorId="64653EF4" wp14:editId="1B2D02FD">
            <wp:extent cx="5760720" cy="3052459"/>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0720" cy="3052459"/>
                    </a:xfrm>
                    <a:prstGeom prst="rect">
                      <a:avLst/>
                    </a:prstGeom>
                  </pic:spPr>
                </pic:pic>
              </a:graphicData>
            </a:graphic>
          </wp:inline>
        </w:drawing>
      </w:r>
    </w:p>
    <w:p w:rsidR="00E42E92" w:rsidRDefault="00E42E92">
      <w:r>
        <w:br w:type="page"/>
      </w:r>
    </w:p>
    <w:p w:rsidR="001D12CC" w:rsidRDefault="001D12CC" w:rsidP="001D12CC">
      <w:pPr>
        <w:pStyle w:val="MPnadpis2"/>
        <w:numPr>
          <w:ilvl w:val="1"/>
          <w:numId w:val="11"/>
        </w:numPr>
        <w:ind w:left="792" w:hanging="432"/>
      </w:pPr>
      <w:bookmarkStart w:id="10" w:name="_Toc415032831"/>
      <w:r>
        <w:t>Žadatel</w:t>
      </w:r>
      <w:bookmarkEnd w:id="10"/>
    </w:p>
    <w:p w:rsidR="0069172E" w:rsidRDefault="00770AAD" w:rsidP="00AB7FD2">
      <w:pPr>
        <w:jc w:val="both"/>
      </w:pPr>
      <w:r>
        <w:t>Stisk</w:t>
      </w:r>
      <w:r w:rsidR="002E1A34">
        <w:t>em t</w:t>
      </w:r>
      <w:r w:rsidR="001D12CC">
        <w:t xml:space="preserve">lačítka Žadatel uživatel vstupuje do IS KP14+ </w:t>
      </w:r>
      <w:r w:rsidR="003700FE">
        <w:t xml:space="preserve">nyní již </w:t>
      </w:r>
      <w:r w:rsidR="001D12CC">
        <w:t xml:space="preserve">v roli </w:t>
      </w:r>
      <w:r w:rsidR="00E43624">
        <w:t xml:space="preserve">žadatele na </w:t>
      </w:r>
      <w:r w:rsidR="002E1A34">
        <w:t xml:space="preserve">obrazovku se seznamem </w:t>
      </w:r>
      <w:r w:rsidR="00C1303F">
        <w:t>žádostí o podporu/</w:t>
      </w:r>
      <w:r w:rsidR="002E1A34">
        <w:t xml:space="preserve">seznamem </w:t>
      </w:r>
      <w:r w:rsidR="00C1303F">
        <w:t xml:space="preserve">projektů, </w:t>
      </w:r>
      <w:r w:rsidR="00E64E96">
        <w:t>ke kterým má přístup</w:t>
      </w:r>
      <w:r w:rsidR="002E1A34">
        <w:t xml:space="preserve"> v rámci svého konta.</w:t>
      </w:r>
    </w:p>
    <w:p w:rsidR="00070D1D" w:rsidRDefault="00070D1D" w:rsidP="00DB29E4">
      <w:r>
        <w:rPr>
          <w:noProof/>
          <w:lang w:eastAsia="cs-CZ"/>
        </w:rPr>
        <mc:AlternateContent>
          <mc:Choice Requires="wps">
            <w:drawing>
              <wp:anchor distT="0" distB="0" distL="114300" distR="114300" simplePos="0" relativeHeight="251673600" behindDoc="0" locked="0" layoutInCell="1" allowOverlap="1" wp14:anchorId="28D8706A" wp14:editId="125D5772">
                <wp:simplePos x="0" y="0"/>
                <wp:positionH relativeFrom="column">
                  <wp:posOffset>-635</wp:posOffset>
                </wp:positionH>
                <wp:positionV relativeFrom="paragraph">
                  <wp:posOffset>264160</wp:posOffset>
                </wp:positionV>
                <wp:extent cx="518160" cy="398780"/>
                <wp:effectExtent l="0" t="0" r="15240" b="20320"/>
                <wp:wrapNone/>
                <wp:docPr id="21" name="Obdélník 21"/>
                <wp:cNvGraphicFramePr/>
                <a:graphic xmlns:a="http://schemas.openxmlformats.org/drawingml/2006/main">
                  <a:graphicData uri="http://schemas.microsoft.com/office/word/2010/wordprocessingShape">
                    <wps:wsp>
                      <wps:cNvSpPr/>
                      <wps:spPr>
                        <a:xfrm>
                          <a:off x="0" y="0"/>
                          <a:ext cx="518160" cy="39878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B75999" id="Obdélník 21" o:spid="_x0000_s1026" style="position:absolute;margin-left:-.05pt;margin-top:20.8pt;width:40.8pt;height:31.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" filled="f" strokecolor="red" strokeweight="2pt"/>
            </w:pict>
          </mc:Fallback>
        </mc:AlternateContent>
      </w:r>
      <w:r>
        <w:rPr>
          <w:noProof/>
          <w:lang w:eastAsia="cs-CZ"/>
        </w:rPr>
        <mc:AlternateContent>
          <mc:Choice Requires="wps">
            <w:drawing>
              <wp:anchor distT="0" distB="0" distL="114300" distR="114300" simplePos="0" relativeHeight="251674624" behindDoc="0" locked="0" layoutInCell="1" allowOverlap="1" wp14:anchorId="21F06817" wp14:editId="1ED5EC43">
                <wp:simplePos x="0" y="0"/>
                <wp:positionH relativeFrom="column">
                  <wp:posOffset>553720</wp:posOffset>
                </wp:positionH>
                <wp:positionV relativeFrom="paragraph">
                  <wp:posOffset>227330</wp:posOffset>
                </wp:positionV>
                <wp:extent cx="800100" cy="436880"/>
                <wp:effectExtent l="0" t="0" r="19050" b="20320"/>
                <wp:wrapNone/>
                <wp:docPr id="22" name="Šipka doleva 22"/>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1B74FF" id="Šipka doleva 22" o:spid="_x0000_s1026" type="#_x0000_t66" style="position:absolute;margin-left:43.6pt;margin-top:17.9pt;width:63pt;height:3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" adj="6825,4678" fillcolor="red" strokecolor="red" strokeweight="2pt"/>
            </w:pict>
          </mc:Fallback>
        </mc:AlternateContent>
      </w:r>
      <w:r>
        <w:rPr>
          <w:noProof/>
          <w:lang w:eastAsia="cs-CZ"/>
        </w:rPr>
        <w:drawing>
          <wp:inline distT="0" distB="0" distL="0" distR="0" wp14:anchorId="0FD578C5" wp14:editId="0B86DA69">
            <wp:extent cx="5760720" cy="2838101"/>
            <wp:effectExtent l="0" t="0" r="0" b="635"/>
            <wp:docPr id="674" name="Obrázek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760720" cy="2838101"/>
                    </a:xfrm>
                    <a:prstGeom prst="rect">
                      <a:avLst/>
                    </a:prstGeom>
                  </pic:spPr>
                </pic:pic>
              </a:graphicData>
            </a:graphic>
          </wp:inline>
        </w:drawing>
      </w:r>
    </w:p>
    <w:p w:rsidR="000677BA" w:rsidRDefault="000677BA" w:rsidP="00DB29E4"/>
    <w:p w:rsidR="00E42E92" w:rsidRDefault="004753DE" w:rsidP="00AB7FD2">
      <w:pPr>
        <w:jc w:val="both"/>
      </w:pPr>
      <w:r>
        <w:t>Tyto žádosti o podporu jsou zobrazeny jako „Moje projekty“</w:t>
      </w:r>
      <w:r w:rsidR="003700FE">
        <w:t>. V rámci seznamu jsou k dispozici ve formě náhledu důležité informace jako je Název projektu, Registrační číslo projektu nebo Název stavu, kde žadatel dostane info</w:t>
      </w:r>
      <w:r w:rsidR="004E00C6">
        <w:t>rmace</w:t>
      </w:r>
      <w:r w:rsidR="003700FE">
        <w:t xml:space="preserve"> v jaké fázi realizace se jeho žádost o</w:t>
      </w:r>
      <w:r w:rsidR="00DB6806">
        <w:t> </w:t>
      </w:r>
      <w:r w:rsidR="003700FE">
        <w:t>podporu/projekt v daném okamžiku nachází.</w:t>
      </w:r>
    </w:p>
    <w:p w:rsidR="00E42E92" w:rsidRDefault="001B5CF9" w:rsidP="00DB29E4">
      <w:r>
        <w:rPr>
          <w:noProof/>
          <w:lang w:eastAsia="cs-CZ"/>
        </w:rPr>
        <mc:AlternateContent>
          <mc:Choice Requires="wps">
            <w:drawing>
              <wp:anchor distT="0" distB="0" distL="114300" distR="114300" simplePos="0" relativeHeight="251678720" behindDoc="0" locked="0" layoutInCell="1" allowOverlap="1" wp14:anchorId="4F75B480" wp14:editId="719A81D7">
                <wp:simplePos x="0" y="0"/>
                <wp:positionH relativeFrom="column">
                  <wp:posOffset>967105</wp:posOffset>
                </wp:positionH>
                <wp:positionV relativeFrom="paragraph">
                  <wp:posOffset>486410</wp:posOffset>
                </wp:positionV>
                <wp:extent cx="4857750" cy="952500"/>
                <wp:effectExtent l="0" t="0" r="19050" b="19050"/>
                <wp:wrapNone/>
                <wp:docPr id="26" name="Obdélník 26"/>
                <wp:cNvGraphicFramePr/>
                <a:graphic xmlns:a="http://schemas.openxmlformats.org/drawingml/2006/main">
                  <a:graphicData uri="http://schemas.microsoft.com/office/word/2010/wordprocessingShape">
                    <wps:wsp>
                      <wps:cNvSpPr/>
                      <wps:spPr>
                        <a:xfrm>
                          <a:off x="0" y="0"/>
                          <a:ext cx="4857750" cy="9525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A7DD8" id="Obdélník 26" o:spid="_x0000_s1026" style="position:absolute;margin-left:76.15pt;margin-top:38.3pt;width:382.5pt;height: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" filled="f" strokecolor="red" strokeweight="2pt"/>
            </w:pict>
          </mc:Fallback>
        </mc:AlternateContent>
      </w:r>
      <w:r w:rsidR="002E1A34">
        <w:rPr>
          <w:noProof/>
          <w:lang w:eastAsia="cs-CZ"/>
        </w:rPr>
        <w:drawing>
          <wp:inline distT="0" distB="0" distL="0" distR="0" wp14:anchorId="4F741229" wp14:editId="32E98EE1">
            <wp:extent cx="5760720" cy="2724150"/>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2724150"/>
                    </a:xfrm>
                    <a:prstGeom prst="rect">
                      <a:avLst/>
                    </a:prstGeom>
                  </pic:spPr>
                </pic:pic>
              </a:graphicData>
            </a:graphic>
          </wp:inline>
        </w:drawing>
      </w:r>
    </w:p>
    <w:p w:rsidR="003E0610" w:rsidRDefault="003E0610" w:rsidP="00DB29E4"/>
    <w:p w:rsidR="003E0610" w:rsidRDefault="003E0610" w:rsidP="00DB29E4"/>
    <w:p w:rsidR="00F51655" w:rsidRDefault="00F51655" w:rsidP="00AB7FD2">
      <w:pPr>
        <w:jc w:val="both"/>
      </w:pPr>
      <w:r>
        <w:t xml:space="preserve">Dalšími tlačítky v horním menu je tlačítko </w:t>
      </w:r>
      <w:r w:rsidRPr="003E0610">
        <w:rPr>
          <w:b/>
        </w:rPr>
        <w:t>Seznam výzev</w:t>
      </w:r>
      <w:r>
        <w:t xml:space="preserve"> a tlačítko </w:t>
      </w:r>
      <w:r w:rsidRPr="003E0610">
        <w:rPr>
          <w:b/>
        </w:rPr>
        <w:t>Modul CBA</w:t>
      </w:r>
      <w:r>
        <w:t xml:space="preserve">. </w:t>
      </w:r>
      <w:r w:rsidR="00053871">
        <w:t xml:space="preserve">(v rámci modulu CBA je možné </w:t>
      </w:r>
      <w:r w:rsidR="00DD3938">
        <w:t xml:space="preserve">přímo v aplikaci ISKP14+ </w:t>
      </w:r>
      <w:r w:rsidR="00053871">
        <w:t>vypracovat pro příslušnou žádost o</w:t>
      </w:r>
      <w:r w:rsidR="00DB6806">
        <w:t> </w:t>
      </w:r>
      <w:r w:rsidR="00053871">
        <w:t>podporu/projekt analýzu nákladů a výnosů</w:t>
      </w:r>
      <w:r w:rsidR="00DD3938">
        <w:t>)</w:t>
      </w:r>
    </w:p>
    <w:p w:rsidR="003E0610" w:rsidRDefault="00AC2509" w:rsidP="00AB7FD2">
      <w:pPr>
        <w:jc w:val="both"/>
      </w:pPr>
      <w:r>
        <w:rPr>
          <w:noProof/>
          <w:lang w:eastAsia="cs-CZ"/>
        </w:rPr>
        <mc:AlternateContent>
          <mc:Choice Requires="wps">
            <w:drawing>
              <wp:anchor distT="0" distB="0" distL="114300" distR="114300" simplePos="0" relativeHeight="252032000" behindDoc="0" locked="0" layoutInCell="1" allowOverlap="1" wp14:anchorId="451B1B5D" wp14:editId="3BF59F85">
                <wp:simplePos x="0" y="0"/>
                <wp:positionH relativeFrom="column">
                  <wp:posOffset>1437640</wp:posOffset>
                </wp:positionH>
                <wp:positionV relativeFrom="paragraph">
                  <wp:posOffset>600075</wp:posOffset>
                </wp:positionV>
                <wp:extent cx="706755" cy="258445"/>
                <wp:effectExtent l="0" t="0" r="17145" b="27305"/>
                <wp:wrapNone/>
                <wp:docPr id="813" name="Obdélník 813"/>
                <wp:cNvGraphicFramePr/>
                <a:graphic xmlns:a="http://schemas.openxmlformats.org/drawingml/2006/main">
                  <a:graphicData uri="http://schemas.microsoft.com/office/word/2010/wordprocessingShape">
                    <wps:wsp>
                      <wps:cNvSpPr/>
                      <wps:spPr>
                        <a:xfrm>
                          <a:off x="0" y="0"/>
                          <a:ext cx="706755" cy="25844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B969F6" id="Obdélník 813" o:spid="_x0000_s1026" style="position:absolute;margin-left:113.2pt;margin-top:47.25pt;width:55.65pt;height:20.3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" filled="f" strokecolor="red" strokeweight="2pt"/>
            </w:pict>
          </mc:Fallback>
        </mc:AlternateContent>
      </w:r>
      <w:r w:rsidR="00F51655">
        <w:t xml:space="preserve">Po stisku </w:t>
      </w:r>
      <w:r w:rsidR="003700FE">
        <w:t xml:space="preserve">tlačítka </w:t>
      </w:r>
      <w:r w:rsidR="003700FE" w:rsidRPr="003E0610">
        <w:rPr>
          <w:b/>
        </w:rPr>
        <w:t>Seznam výzev</w:t>
      </w:r>
      <w:r w:rsidR="003700FE">
        <w:t xml:space="preserve"> žadatel vstupuje na obrazovku se seznamem nejen aktuálních (otevřených) výzev, ale i výzev plánovaných. Získá zde základní přehled o</w:t>
      </w:r>
      <w:r w:rsidR="00DB6806">
        <w:t> </w:t>
      </w:r>
      <w:r w:rsidR="003E0610">
        <w:t>chystaných výzvách</w:t>
      </w:r>
      <w:r w:rsidR="008E011D">
        <w:t>.</w:t>
      </w:r>
      <w:r w:rsidR="003E0610">
        <w:rPr>
          <w:noProof/>
          <w:lang w:eastAsia="cs-CZ"/>
        </w:rPr>
        <w:drawing>
          <wp:inline distT="0" distB="0" distL="0" distR="0" wp14:anchorId="58F577E6" wp14:editId="5C059070">
            <wp:extent cx="5762445" cy="1380226"/>
            <wp:effectExtent l="0" t="0" r="0" b="0"/>
            <wp:docPr id="805" name="Obrázek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b="49349"/>
                    <a:stretch/>
                  </pic:blipFill>
                  <pic:spPr bwMode="auto">
                    <a:xfrm>
                      <a:off x="0" y="0"/>
                      <a:ext cx="5760720" cy="1379813"/>
                    </a:xfrm>
                    <a:prstGeom prst="rect">
                      <a:avLst/>
                    </a:prstGeom>
                    <a:ln>
                      <a:noFill/>
                    </a:ln>
                    <a:extLst>
                      <a:ext uri="{53640926-AAD7-44D8-BBD7-CCE9431645EC}">
                        <a14:shadowObscured xmlns:a14="http://schemas.microsoft.com/office/drawing/2010/main"/>
                      </a:ext>
                    </a:extLst>
                  </pic:spPr>
                </pic:pic>
              </a:graphicData>
            </a:graphic>
          </wp:inline>
        </w:drawing>
      </w:r>
    </w:p>
    <w:p w:rsidR="008E011D" w:rsidRDefault="008E011D" w:rsidP="00DB29E4"/>
    <w:p w:rsidR="00053871" w:rsidRDefault="00053871" w:rsidP="00DB29E4">
      <w:r>
        <w:rPr>
          <w:noProof/>
          <w:lang w:eastAsia="cs-CZ"/>
        </w:rPr>
        <w:drawing>
          <wp:inline distT="0" distB="0" distL="0" distR="0" wp14:anchorId="5C830961" wp14:editId="2A0BAF46">
            <wp:extent cx="5758764" cy="5753819"/>
            <wp:effectExtent l="0" t="0" r="0" b="0"/>
            <wp:docPr id="815" name="Obrázek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b="1768"/>
                    <a:stretch/>
                  </pic:blipFill>
                  <pic:spPr bwMode="auto">
                    <a:xfrm>
                      <a:off x="0" y="0"/>
                      <a:ext cx="5760720" cy="5755773"/>
                    </a:xfrm>
                    <a:prstGeom prst="rect">
                      <a:avLst/>
                    </a:prstGeom>
                    <a:ln>
                      <a:noFill/>
                    </a:ln>
                    <a:extLst>
                      <a:ext uri="{53640926-AAD7-44D8-BBD7-CCE9431645EC}">
                        <a14:shadowObscured xmlns:a14="http://schemas.microsoft.com/office/drawing/2010/main"/>
                      </a:ext>
                    </a:extLst>
                  </pic:spPr>
                </pic:pic>
              </a:graphicData>
            </a:graphic>
          </wp:inline>
        </w:drawing>
      </w:r>
    </w:p>
    <w:p w:rsidR="00C1303F" w:rsidRDefault="00E64E96" w:rsidP="00964B1E">
      <w:pPr>
        <w:pStyle w:val="MPnadpis1"/>
        <w:numPr>
          <w:ilvl w:val="0"/>
          <w:numId w:val="11"/>
        </w:numPr>
      </w:pPr>
      <w:bookmarkStart w:id="11" w:name="_Toc415032832"/>
      <w:r>
        <w:t>Nová žádost o podporu</w:t>
      </w:r>
      <w:bookmarkEnd w:id="11"/>
    </w:p>
    <w:p w:rsidR="00E276C0" w:rsidRDefault="00397BC2" w:rsidP="00B82ECF">
      <w:pPr>
        <w:jc w:val="both"/>
      </w:pPr>
      <w:r>
        <w:t xml:space="preserve">Stiskem tlačítka </w:t>
      </w:r>
      <w:r w:rsidRPr="009D27B5">
        <w:rPr>
          <w:b/>
        </w:rPr>
        <w:t>Nová žádost</w:t>
      </w:r>
      <w:r>
        <w:t xml:space="preserve"> žadatel vstoupí na obrazovku</w:t>
      </w:r>
      <w:r w:rsidR="00B82ECF">
        <w:t>,</w:t>
      </w:r>
      <w:r>
        <w:t xml:space="preserve"> kde vybere program</w:t>
      </w:r>
      <w:r w:rsidR="00B82ECF">
        <w:t xml:space="preserve">, </w:t>
      </w:r>
      <w:r>
        <w:t>v</w:t>
      </w:r>
      <w:r w:rsidR="00B82ECF">
        <w:t> </w:t>
      </w:r>
      <w:r>
        <w:t>rámci</w:t>
      </w:r>
      <w:r w:rsidR="00B82ECF">
        <w:t xml:space="preserve"> </w:t>
      </w:r>
      <w:r>
        <w:t xml:space="preserve">kterého </w:t>
      </w:r>
      <w:r w:rsidR="00E276C0">
        <w:t>chce podat</w:t>
      </w:r>
      <w:r>
        <w:t xml:space="preserve"> žádost o podporu.</w:t>
      </w:r>
    </w:p>
    <w:p w:rsidR="00BC19FD" w:rsidRPr="00E64E96" w:rsidRDefault="00397BC2" w:rsidP="00B82ECF">
      <w:pPr>
        <w:jc w:val="both"/>
      </w:pPr>
      <w:r>
        <w:t xml:space="preserve">Po výběru programu </w:t>
      </w:r>
      <w:r w:rsidR="00E276C0">
        <w:t>je uživateli zobrazen</w:t>
      </w:r>
      <w:r w:rsidR="00BC19FD">
        <w:t xml:space="preserve"> </w:t>
      </w:r>
      <w:r w:rsidR="00BC19FD" w:rsidRPr="005E31C8">
        <w:rPr>
          <w:b/>
        </w:rPr>
        <w:t>seznam aktuálně otevřených výzev</w:t>
      </w:r>
      <w:r w:rsidR="00E276C0">
        <w:t xml:space="preserve"> daného programu, v rámci nichž </w:t>
      </w:r>
      <w:r w:rsidR="00BC19FD" w:rsidRPr="00BC19FD">
        <w:t>lze žádost o podporu založit</w:t>
      </w:r>
      <w:r w:rsidR="00BC19FD">
        <w:t>.</w:t>
      </w:r>
    </w:p>
    <w:p w:rsidR="00C1303F" w:rsidRDefault="009D27B5" w:rsidP="00DB29E4">
      <w:r>
        <w:rPr>
          <w:noProof/>
          <w:lang w:eastAsia="cs-CZ"/>
        </w:rPr>
        <mc:AlternateContent>
          <mc:Choice Requires="wps">
            <w:drawing>
              <wp:anchor distT="0" distB="0" distL="114300" distR="114300" simplePos="0" relativeHeight="251676672" behindDoc="0" locked="0" layoutInCell="1" allowOverlap="1" wp14:anchorId="1D4FCC86" wp14:editId="1965FE15">
                <wp:simplePos x="0" y="0"/>
                <wp:positionH relativeFrom="column">
                  <wp:posOffset>824230</wp:posOffset>
                </wp:positionH>
                <wp:positionV relativeFrom="paragraph">
                  <wp:posOffset>-5715</wp:posOffset>
                </wp:positionV>
                <wp:extent cx="657225" cy="438150"/>
                <wp:effectExtent l="0" t="0" r="28575" b="19050"/>
                <wp:wrapNone/>
                <wp:docPr id="24" name="Obdélník 24"/>
                <wp:cNvGraphicFramePr/>
                <a:graphic xmlns:a="http://schemas.openxmlformats.org/drawingml/2006/main">
                  <a:graphicData uri="http://schemas.microsoft.com/office/word/2010/wordprocessingShape">
                    <wps:wsp>
                      <wps:cNvSpPr/>
                      <wps:spPr>
                        <a:xfrm>
                          <a:off x="0" y="0"/>
                          <a:ext cx="657225" cy="4381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8F5DC" id="Obdélník 24" o:spid="_x0000_s1026" style="position:absolute;margin-left:64.9pt;margin-top:-.45pt;width:51.75pt;height:3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" filled="f" strokecolor="red" strokeweight="2pt"/>
            </w:pict>
          </mc:Fallback>
        </mc:AlternateContent>
      </w:r>
      <w:r w:rsidR="00397BC2">
        <w:rPr>
          <w:noProof/>
          <w:lang w:eastAsia="cs-CZ"/>
        </w:rPr>
        <w:drawing>
          <wp:inline distT="0" distB="0" distL="0" distR="0" wp14:anchorId="78D13774" wp14:editId="0D495674">
            <wp:extent cx="5760720" cy="348615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60720" cy="3486150"/>
                    </a:xfrm>
                    <a:prstGeom prst="rect">
                      <a:avLst/>
                    </a:prstGeom>
                  </pic:spPr>
                </pic:pic>
              </a:graphicData>
            </a:graphic>
          </wp:inline>
        </w:drawing>
      </w:r>
    </w:p>
    <w:p w:rsidR="009D27B5" w:rsidRDefault="0027121A" w:rsidP="00DB29E4">
      <w:r>
        <w:rPr>
          <w:noProof/>
          <w:lang w:eastAsia="cs-CZ"/>
        </w:rPr>
        <mc:AlternateContent>
          <mc:Choice Requires="wps">
            <w:drawing>
              <wp:anchor distT="0" distB="0" distL="114300" distR="114300" simplePos="0" relativeHeight="251682816" behindDoc="0" locked="0" layoutInCell="1" allowOverlap="1" wp14:anchorId="5186569D" wp14:editId="29B5A0E6">
                <wp:simplePos x="0" y="0"/>
                <wp:positionH relativeFrom="column">
                  <wp:posOffset>3491230</wp:posOffset>
                </wp:positionH>
                <wp:positionV relativeFrom="paragraph">
                  <wp:posOffset>1337310</wp:posOffset>
                </wp:positionV>
                <wp:extent cx="1657350" cy="608330"/>
                <wp:effectExtent l="0" t="0" r="19050" b="20320"/>
                <wp:wrapNone/>
                <wp:docPr id="29" name="Textové pole 29"/>
                <wp:cNvGraphicFramePr/>
                <a:graphic xmlns:a="http://schemas.openxmlformats.org/drawingml/2006/main">
                  <a:graphicData uri="http://schemas.microsoft.com/office/word/2010/wordprocessingShape">
                    <wps:wsp>
                      <wps:cNvSpPr txBox="1"/>
                      <wps:spPr>
                        <a:xfrm>
                          <a:off x="0" y="0"/>
                          <a:ext cx="1657350" cy="608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E1B66" w:rsidRDefault="00EE1B66">
                            <w:r>
                              <w:t>Výběr programu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6569D" id="Textové pole 29" o:spid="_x0000_s1056" type="#_x0000_t202" style="position:absolute;margin-left:274.9pt;margin-top:105.3pt;width:130.5pt;height:47.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" fillcolor="white [3201]" strokeweight=".5pt">
                <v:textbox>
                  <w:txbxContent>
                    <w:p w:rsidR="00EE1B66" w:rsidRDefault="00EE1B66">
                      <w:r>
                        <w:t>Výběr programu</w:t>
                      </w:r>
                    </w:p>
                  </w:txbxContent>
                </v:textbox>
              </v:shape>
            </w:pict>
          </mc:Fallback>
        </mc:AlternateContent>
      </w:r>
      <w:r>
        <w:rPr>
          <w:noProof/>
          <w:lang w:eastAsia="cs-CZ"/>
        </w:rPr>
        <mc:AlternateContent>
          <mc:Choice Requires="wps">
            <w:drawing>
              <wp:anchor distT="0" distB="0" distL="114300" distR="114300" simplePos="0" relativeHeight="251681792" behindDoc="0" locked="0" layoutInCell="1" allowOverlap="1" wp14:anchorId="37EA658E" wp14:editId="3646D5CC">
                <wp:simplePos x="0" y="0"/>
                <wp:positionH relativeFrom="column">
                  <wp:posOffset>2576830</wp:posOffset>
                </wp:positionH>
                <wp:positionV relativeFrom="paragraph">
                  <wp:posOffset>1433830</wp:posOffset>
                </wp:positionV>
                <wp:extent cx="800100" cy="436880"/>
                <wp:effectExtent l="0" t="0" r="19050" b="20320"/>
                <wp:wrapNone/>
                <wp:docPr id="28" name="Šipka doleva 28"/>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BCCDF" id="Šipka doleva 28" o:spid="_x0000_s1026" type="#_x0000_t66" style="position:absolute;margin-left:202.9pt;margin-top:112.9pt;width:63pt;height:3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" adj="6825,4678" fillcolor="red" strokecolor="red" strokeweight="2pt"/>
            </w:pict>
          </mc:Fallback>
        </mc:AlternateContent>
      </w:r>
      <w:r w:rsidR="009D27B5">
        <w:rPr>
          <w:noProof/>
          <w:lang w:eastAsia="cs-CZ"/>
        </w:rPr>
        <w:drawing>
          <wp:inline distT="0" distB="0" distL="0" distR="0" wp14:anchorId="5684CB73" wp14:editId="3F7DDA89">
            <wp:extent cx="5762624" cy="34480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60720" cy="3446910"/>
                    </a:xfrm>
                    <a:prstGeom prst="rect">
                      <a:avLst/>
                    </a:prstGeom>
                  </pic:spPr>
                </pic:pic>
              </a:graphicData>
            </a:graphic>
          </wp:inline>
        </w:drawing>
      </w:r>
    </w:p>
    <w:p w:rsidR="001B5CF9" w:rsidRDefault="001B5CF9" w:rsidP="00DB29E4"/>
    <w:p w:rsidR="001B5CF9" w:rsidRDefault="0027121A" w:rsidP="00DB29E4">
      <w:r w:rsidRPr="00B82ECF">
        <w:rPr>
          <w:noProof/>
          <w:lang w:eastAsia="cs-CZ"/>
        </w:rPr>
        <mc:AlternateContent>
          <mc:Choice Requires="wps">
            <w:drawing>
              <wp:anchor distT="0" distB="0" distL="114300" distR="114300" simplePos="0" relativeHeight="251685888" behindDoc="0" locked="0" layoutInCell="1" allowOverlap="1" wp14:anchorId="5A3598DA" wp14:editId="5535D04A">
                <wp:simplePos x="0" y="0"/>
                <wp:positionH relativeFrom="column">
                  <wp:posOffset>3957955</wp:posOffset>
                </wp:positionH>
                <wp:positionV relativeFrom="paragraph">
                  <wp:posOffset>1738630</wp:posOffset>
                </wp:positionV>
                <wp:extent cx="1657350" cy="371475"/>
                <wp:effectExtent l="0" t="0" r="19050" b="28575"/>
                <wp:wrapNone/>
                <wp:docPr id="32" name="Textové pole 32"/>
                <wp:cNvGraphicFramePr/>
                <a:graphic xmlns:a="http://schemas.openxmlformats.org/drawingml/2006/main">
                  <a:graphicData uri="http://schemas.microsoft.com/office/word/2010/wordprocessingShape">
                    <wps:wsp>
                      <wps:cNvSpPr txBox="1"/>
                      <wps:spPr>
                        <a:xfrm>
                          <a:off x="0" y="0"/>
                          <a:ext cx="1657350" cy="371475"/>
                        </a:xfrm>
                        <a:prstGeom prst="rect">
                          <a:avLst/>
                        </a:prstGeom>
                        <a:solidFill>
                          <a:sysClr val="window" lastClr="FFFFFF"/>
                        </a:solidFill>
                        <a:ln w="6350">
                          <a:solidFill>
                            <a:prstClr val="black"/>
                          </a:solidFill>
                        </a:ln>
                        <a:effectLst/>
                      </wps:spPr>
                      <wps:txbx>
                        <w:txbxContent>
                          <w:p w:rsidR="00EE1B66" w:rsidRDefault="00EE1B66" w:rsidP="00B82ECF">
                            <w:r>
                              <w:t>Výběr výzvy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598DA" id="Textové pole 32" o:spid="_x0000_s1057" type="#_x0000_t202" style="position:absolute;margin-left:311.65pt;margin-top:136.9pt;width:130.5pt;height:2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" fillcolor="window" strokeweight=".5pt">
                <v:textbox>
                  <w:txbxContent>
                    <w:p w:rsidR="00EE1B66" w:rsidRDefault="00EE1B66" w:rsidP="00B82ECF">
                      <w:r>
                        <w:t>Výběr výzvy</w:t>
                      </w:r>
                    </w:p>
                  </w:txbxContent>
                </v:textbox>
              </v:shape>
            </w:pict>
          </mc:Fallback>
        </mc:AlternateContent>
      </w:r>
      <w:r w:rsidRPr="00B82ECF">
        <w:rPr>
          <w:noProof/>
          <w:lang w:eastAsia="cs-CZ"/>
        </w:rPr>
        <mc:AlternateContent>
          <mc:Choice Requires="wps">
            <w:drawing>
              <wp:anchor distT="0" distB="0" distL="114300" distR="114300" simplePos="0" relativeHeight="251684864" behindDoc="0" locked="0" layoutInCell="1" allowOverlap="1" wp14:anchorId="0C8492B5" wp14:editId="54FCEBD7">
                <wp:simplePos x="0" y="0"/>
                <wp:positionH relativeFrom="column">
                  <wp:posOffset>3072130</wp:posOffset>
                </wp:positionH>
                <wp:positionV relativeFrom="paragraph">
                  <wp:posOffset>1738630</wp:posOffset>
                </wp:positionV>
                <wp:extent cx="800100" cy="436880"/>
                <wp:effectExtent l="0" t="0" r="19050" b="20320"/>
                <wp:wrapNone/>
                <wp:docPr id="31" name="Šipka doleva 31"/>
                <wp:cNvGraphicFramePr/>
                <a:graphic xmlns:a="http://schemas.openxmlformats.org/drawingml/2006/main">
                  <a:graphicData uri="http://schemas.microsoft.com/office/word/2010/wordprocessingShape">
                    <wps:wsp>
                      <wps:cNvSpPr/>
                      <wps:spPr>
                        <a:xfrm>
                          <a:off x="0" y="0"/>
                          <a:ext cx="800100" cy="43688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1C98B" id="Šipka doleva 31" o:spid="_x0000_s1026" type="#_x0000_t66" style="position:absolute;margin-left:241.9pt;margin-top:136.9pt;width:63pt;height:3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" adj="6825,4678" fillcolor="red" strokecolor="red" strokeweight="2pt"/>
            </w:pict>
          </mc:Fallback>
        </mc:AlternateContent>
      </w:r>
      <w:r w:rsidR="00B82ECF">
        <w:rPr>
          <w:noProof/>
          <w:lang w:eastAsia="cs-CZ"/>
        </w:rPr>
        <w:drawing>
          <wp:inline distT="0" distB="0" distL="0" distR="0" wp14:anchorId="05F078E4" wp14:editId="755A77E0">
            <wp:extent cx="5753099" cy="3114675"/>
            <wp:effectExtent l="19050" t="19050" r="19685"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60720" cy="3118801"/>
                    </a:xfrm>
                    <a:prstGeom prst="rect">
                      <a:avLst/>
                    </a:prstGeom>
                    <a:ln>
                      <a:solidFill>
                        <a:schemeClr val="tx1"/>
                      </a:solidFill>
                    </a:ln>
                  </pic:spPr>
                </pic:pic>
              </a:graphicData>
            </a:graphic>
          </wp:inline>
        </w:drawing>
      </w:r>
    </w:p>
    <w:p w:rsidR="00DB6806" w:rsidRDefault="00DB6806" w:rsidP="00043F3B">
      <w:pPr>
        <w:jc w:val="both"/>
      </w:pPr>
    </w:p>
    <w:p w:rsidR="00E276C0" w:rsidRDefault="006066FF" w:rsidP="00043F3B">
      <w:pPr>
        <w:jc w:val="both"/>
      </w:pPr>
      <w:r>
        <w:t>Po výběru příslušné výzvy se ž</w:t>
      </w:r>
      <w:r w:rsidR="00E276C0">
        <w:t xml:space="preserve">adateli zobrazí obrazovka </w:t>
      </w:r>
      <w:r>
        <w:t>formulář</w:t>
      </w:r>
      <w:r w:rsidR="00E276C0">
        <w:t>e</w:t>
      </w:r>
      <w:r>
        <w:t xml:space="preserve"> žádosti o podporu. </w:t>
      </w:r>
    </w:p>
    <w:p w:rsidR="00E276C0" w:rsidRDefault="00E276C0" w:rsidP="00043F3B">
      <w:pPr>
        <w:jc w:val="both"/>
      </w:pPr>
      <w:r>
        <w:t xml:space="preserve">V rámci této obrazovky jsou uživateli zpřístupněny k editaci datové oblasti definované </w:t>
      </w:r>
      <w:r w:rsidR="005B1266">
        <w:t>Ř</w:t>
      </w:r>
      <w:r>
        <w:t xml:space="preserve">ídicím orgánem na výzvě. Datové oblasti resp. obrazovky </w:t>
      </w:r>
      <w:r w:rsidR="005B1266">
        <w:t xml:space="preserve">formuláře žádosti o podporu </w:t>
      </w:r>
      <w:r>
        <w:t xml:space="preserve">se liší v závislosti </w:t>
      </w:r>
      <w:r w:rsidR="008F2C0C">
        <w:t>nastavení po</w:t>
      </w:r>
      <w:r w:rsidR="00DB6806">
        <w:t>d</w:t>
      </w:r>
      <w:r w:rsidR="008F2C0C">
        <w:t xml:space="preserve">mínek </w:t>
      </w:r>
      <w:r>
        <w:t xml:space="preserve">na konkrétní výzvě. </w:t>
      </w:r>
      <w:r w:rsidR="008F2C0C">
        <w:t>Při vyplňování formuláře žádosti o</w:t>
      </w:r>
      <w:r w:rsidR="00DB6806">
        <w:t> </w:t>
      </w:r>
      <w:r w:rsidR="008F2C0C">
        <w:t>podporu je doporučeno žadateli postupovat</w:t>
      </w:r>
      <w:r w:rsidR="009324AE">
        <w:t xml:space="preserve"> při vkládání údajů</w:t>
      </w:r>
      <w:r w:rsidR="008F2C0C">
        <w:t xml:space="preserve"> jednotlivými záložkami odshora dolů. Na základě zaškrtnutých checkboxů nebo vyplněných údajů – jako je například typ subjektu nebo právní forma žadatele atd</w:t>
      </w:r>
      <w:r w:rsidR="00DB6806">
        <w:t>.</w:t>
      </w:r>
      <w:r w:rsidR="008F2C0C">
        <w:t xml:space="preserve"> – se </w:t>
      </w:r>
      <w:r w:rsidR="009324AE">
        <w:t>následně neaktivní</w:t>
      </w:r>
      <w:r w:rsidR="008F2C0C">
        <w:t xml:space="preserve"> záložky stanou </w:t>
      </w:r>
      <w:r w:rsidR="009324AE">
        <w:t>přístupnými k editaci.</w:t>
      </w:r>
    </w:p>
    <w:p w:rsidR="00617D77" w:rsidRDefault="00617D77" w:rsidP="00043F3B">
      <w:pPr>
        <w:jc w:val="both"/>
        <w:rPr>
          <w:b/>
        </w:rPr>
      </w:pPr>
    </w:p>
    <w:p w:rsidR="00617D77" w:rsidRDefault="00617D77" w:rsidP="00043F3B">
      <w:pPr>
        <w:jc w:val="both"/>
      </w:pPr>
    </w:p>
    <w:p w:rsidR="00070D1D" w:rsidRDefault="00070D1D" w:rsidP="00043F3B">
      <w:pPr>
        <w:jc w:val="both"/>
      </w:pPr>
      <w:r>
        <w:rPr>
          <w:noProof/>
          <w:lang w:eastAsia="cs-CZ"/>
        </w:rPr>
        <w:drawing>
          <wp:inline distT="0" distB="0" distL="0" distR="0" wp14:anchorId="2AB5BD4B" wp14:editId="192BB5E6">
            <wp:extent cx="5760720" cy="4851842"/>
            <wp:effectExtent l="0" t="0" r="0" b="6350"/>
            <wp:docPr id="675" name="Obráze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760720" cy="4851842"/>
                    </a:xfrm>
                    <a:prstGeom prst="rect">
                      <a:avLst/>
                    </a:prstGeom>
                  </pic:spPr>
                </pic:pic>
              </a:graphicData>
            </a:graphic>
          </wp:inline>
        </w:drawing>
      </w:r>
    </w:p>
    <w:p w:rsidR="00931D28" w:rsidRDefault="00931D28" w:rsidP="00043F3B">
      <w:pPr>
        <w:jc w:val="both"/>
      </w:pPr>
    </w:p>
    <w:p w:rsidR="00931D28" w:rsidRDefault="00931D28" w:rsidP="00043F3B">
      <w:pPr>
        <w:jc w:val="both"/>
      </w:pPr>
    </w:p>
    <w:p w:rsidR="00931D28" w:rsidRDefault="00931D28" w:rsidP="00043F3B">
      <w:pPr>
        <w:jc w:val="both"/>
      </w:pPr>
    </w:p>
    <w:p w:rsidR="00931D28" w:rsidRDefault="00931D28" w:rsidP="00043F3B">
      <w:pPr>
        <w:jc w:val="both"/>
      </w:pPr>
    </w:p>
    <w:p w:rsidR="00931D28" w:rsidRDefault="00931D28" w:rsidP="00043F3B">
      <w:pPr>
        <w:jc w:val="both"/>
      </w:pPr>
    </w:p>
    <w:p w:rsidR="00931D28" w:rsidRDefault="00931D28" w:rsidP="00043F3B">
      <w:pPr>
        <w:jc w:val="both"/>
      </w:pPr>
    </w:p>
    <w:p w:rsidR="00931D28" w:rsidRDefault="00931D28" w:rsidP="00043F3B">
      <w:pPr>
        <w:jc w:val="both"/>
      </w:pPr>
    </w:p>
    <w:p w:rsidR="00931D28" w:rsidRDefault="00931D28" w:rsidP="00043F3B">
      <w:pPr>
        <w:jc w:val="both"/>
      </w:pPr>
    </w:p>
    <w:p w:rsidR="00931D28" w:rsidRDefault="00931D28" w:rsidP="00043F3B">
      <w:pPr>
        <w:jc w:val="both"/>
      </w:pPr>
    </w:p>
    <w:p w:rsidR="00931D28" w:rsidRDefault="00931D28" w:rsidP="00043F3B">
      <w:pPr>
        <w:jc w:val="both"/>
      </w:pPr>
    </w:p>
    <w:p w:rsidR="00931D28" w:rsidRDefault="00931D28" w:rsidP="00043F3B">
      <w:pPr>
        <w:jc w:val="both"/>
      </w:pPr>
    </w:p>
    <w:p w:rsidR="00FF0C88" w:rsidRDefault="009A0A71" w:rsidP="00964B1E">
      <w:pPr>
        <w:pStyle w:val="MPnadpis1"/>
        <w:numPr>
          <w:ilvl w:val="0"/>
          <w:numId w:val="11"/>
        </w:numPr>
      </w:pPr>
      <w:bookmarkStart w:id="12" w:name="_Toc415032833"/>
      <w:r>
        <w:t>Záhlaví žádosti o podporu</w:t>
      </w:r>
      <w:bookmarkEnd w:id="12"/>
      <w:r w:rsidR="00800647">
        <w:t xml:space="preserve"> </w:t>
      </w:r>
    </w:p>
    <w:p w:rsidR="00FF0C88" w:rsidRDefault="00FF0C88" w:rsidP="00FF0C88"/>
    <w:p w:rsidR="0009001D" w:rsidRDefault="009A0A71" w:rsidP="00FF0C88">
      <w:r>
        <w:t xml:space="preserve">Záhlaví formuláře žádosti o podporu je přístupné z jakékoli záložky. </w:t>
      </w:r>
    </w:p>
    <w:p w:rsidR="003E18AA" w:rsidRDefault="00070D1D" w:rsidP="00FF0C88">
      <w:r>
        <w:rPr>
          <w:noProof/>
          <w:lang w:eastAsia="cs-CZ"/>
        </w:rPr>
        <mc:AlternateContent>
          <mc:Choice Requires="wps">
            <w:drawing>
              <wp:anchor distT="0" distB="0" distL="114300" distR="114300" simplePos="0" relativeHeight="251810816" behindDoc="0" locked="0" layoutInCell="1" allowOverlap="1" wp14:anchorId="3CEDEF41" wp14:editId="0F005B05">
                <wp:simplePos x="0" y="0"/>
                <wp:positionH relativeFrom="column">
                  <wp:posOffset>1096645</wp:posOffset>
                </wp:positionH>
                <wp:positionV relativeFrom="paragraph">
                  <wp:posOffset>471805</wp:posOffset>
                </wp:positionV>
                <wp:extent cx="3244215" cy="316230"/>
                <wp:effectExtent l="0" t="0" r="13335" b="26670"/>
                <wp:wrapNone/>
                <wp:docPr id="74" name="Obdélník 74"/>
                <wp:cNvGraphicFramePr/>
                <a:graphic xmlns:a="http://schemas.openxmlformats.org/drawingml/2006/main">
                  <a:graphicData uri="http://schemas.microsoft.com/office/word/2010/wordprocessingShape">
                    <wps:wsp>
                      <wps:cNvSpPr/>
                      <wps:spPr>
                        <a:xfrm>
                          <a:off x="0" y="0"/>
                          <a:ext cx="3244215" cy="3162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B86F00" id="Obdélník 74" o:spid="_x0000_s1026" style="position:absolute;margin-left:86.35pt;margin-top:37.15pt;width:255.45pt;height:24.9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" filled="f" strokecolor="red" strokeweight="2pt"/>
            </w:pict>
          </mc:Fallback>
        </mc:AlternateContent>
      </w:r>
      <w:r>
        <w:rPr>
          <w:noProof/>
          <w:lang w:eastAsia="cs-CZ"/>
        </w:rPr>
        <w:drawing>
          <wp:inline distT="0" distB="0" distL="0" distR="0" wp14:anchorId="1BB09075" wp14:editId="5FA29079">
            <wp:extent cx="5829300" cy="5044440"/>
            <wp:effectExtent l="0" t="0" r="0" b="3810"/>
            <wp:docPr id="676" name="Obráze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829300" cy="5044440"/>
                    </a:xfrm>
                    <a:prstGeom prst="rect">
                      <a:avLst/>
                    </a:prstGeom>
                  </pic:spPr>
                </pic:pic>
              </a:graphicData>
            </a:graphic>
          </wp:inline>
        </w:drawing>
      </w:r>
    </w:p>
    <w:p w:rsidR="003E18AA" w:rsidRDefault="003E18AA" w:rsidP="00FF0C88"/>
    <w:p w:rsidR="003E18AA" w:rsidRDefault="003E18AA" w:rsidP="00FF0C88"/>
    <w:p w:rsidR="003E18AA" w:rsidRDefault="003E18AA" w:rsidP="00FF0C88"/>
    <w:p w:rsidR="003E18AA" w:rsidRDefault="003E18AA" w:rsidP="00FF0C88"/>
    <w:p w:rsidR="00931D28" w:rsidRDefault="00931D28" w:rsidP="00FF0C88"/>
    <w:p w:rsidR="00931D28" w:rsidRDefault="00931D28" w:rsidP="00FF0C88"/>
    <w:p w:rsidR="003E18AA" w:rsidRDefault="003E18AA" w:rsidP="00FF0C88"/>
    <w:p w:rsidR="0009001D" w:rsidRPr="00964B1E" w:rsidRDefault="0009001D" w:rsidP="00964B1E">
      <w:pPr>
        <w:pStyle w:val="MPnadpis2"/>
        <w:numPr>
          <w:ilvl w:val="1"/>
          <w:numId w:val="11"/>
        </w:numPr>
        <w:ind w:left="792" w:hanging="432"/>
      </w:pPr>
      <w:bookmarkStart w:id="13" w:name="_Toc415032834"/>
      <w:r w:rsidRPr="00964B1E">
        <w:t>Přístup k projektu</w:t>
      </w:r>
      <w:bookmarkEnd w:id="13"/>
    </w:p>
    <w:p w:rsidR="00E276C0" w:rsidRDefault="00E276C0" w:rsidP="00AB7FD2">
      <w:pPr>
        <w:jc w:val="both"/>
      </w:pPr>
      <w:r>
        <w:t xml:space="preserve">Stisknutím </w:t>
      </w:r>
      <w:r w:rsidR="006F2EA9">
        <w:t>tlačítka Přístup k</w:t>
      </w:r>
      <w:r>
        <w:t> </w:t>
      </w:r>
      <w:r w:rsidR="006F2EA9">
        <w:t xml:space="preserve">projektu </w:t>
      </w:r>
      <w:r w:rsidR="0009001D">
        <w:t xml:space="preserve">se zobrazí </w:t>
      </w:r>
      <w:r w:rsidR="009D75D2">
        <w:t>obrazovka</w:t>
      </w:r>
      <w:r>
        <w:t>, v rámci které</w:t>
      </w:r>
      <w:r w:rsidR="009D75D2">
        <w:t xml:space="preserve"> lze při</w:t>
      </w:r>
      <w:r w:rsidR="008B130F">
        <w:t>dělit</w:t>
      </w:r>
      <w:r w:rsidR="00DB6806">
        <w:t xml:space="preserve"> </w:t>
      </w:r>
      <w:r w:rsidR="00ED7DA2">
        <w:t>/</w:t>
      </w:r>
      <w:r w:rsidR="00DB6806">
        <w:t xml:space="preserve"> </w:t>
      </w:r>
      <w:r w:rsidR="00ED7DA2">
        <w:t>odebrat</w:t>
      </w:r>
      <w:r w:rsidR="008B130F">
        <w:t xml:space="preserve"> ro</w:t>
      </w:r>
      <w:r>
        <w:t>le v rámci dané žádosti o podporu</w:t>
      </w:r>
      <w:r w:rsidR="008B130F">
        <w:t xml:space="preserve"> konkrétním uživatelům. </w:t>
      </w:r>
    </w:p>
    <w:p w:rsidR="00FF0C88" w:rsidRDefault="00FF0C88" w:rsidP="00AB7FD2">
      <w:pPr>
        <w:jc w:val="both"/>
      </w:pPr>
    </w:p>
    <w:p w:rsidR="009D75D2" w:rsidRDefault="00070D1D" w:rsidP="00FF0C88">
      <w:r>
        <w:rPr>
          <w:noProof/>
          <w:lang w:eastAsia="cs-CZ"/>
        </w:rPr>
        <mc:AlternateContent>
          <mc:Choice Requires="wps">
            <w:drawing>
              <wp:anchor distT="0" distB="0" distL="114300" distR="114300" simplePos="0" relativeHeight="251687936" behindDoc="0" locked="0" layoutInCell="1" allowOverlap="1" wp14:anchorId="7A8D6618" wp14:editId="1D929564">
                <wp:simplePos x="0" y="0"/>
                <wp:positionH relativeFrom="column">
                  <wp:posOffset>1066165</wp:posOffset>
                </wp:positionH>
                <wp:positionV relativeFrom="paragraph">
                  <wp:posOffset>608965</wp:posOffset>
                </wp:positionV>
                <wp:extent cx="742950" cy="201930"/>
                <wp:effectExtent l="0" t="0" r="19050" b="26670"/>
                <wp:wrapNone/>
                <wp:docPr id="35" name="Obdélník 35"/>
                <wp:cNvGraphicFramePr/>
                <a:graphic xmlns:a="http://schemas.openxmlformats.org/drawingml/2006/main">
                  <a:graphicData uri="http://schemas.microsoft.com/office/word/2010/wordprocessingShape">
                    <wps:wsp>
                      <wps:cNvSpPr/>
                      <wps:spPr>
                        <a:xfrm>
                          <a:off x="0" y="0"/>
                          <a:ext cx="742950" cy="20193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1F4DE1" id="Obdélník 35" o:spid="_x0000_s1026" style="position:absolute;margin-left:83.95pt;margin-top:47.95pt;width:58.5pt;height:15.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" filled="f" strokecolor="red" strokeweight="2pt"/>
            </w:pict>
          </mc:Fallback>
        </mc:AlternateContent>
      </w:r>
      <w:r>
        <w:rPr>
          <w:noProof/>
          <w:lang w:eastAsia="cs-CZ"/>
        </w:rPr>
        <w:drawing>
          <wp:inline distT="0" distB="0" distL="0" distR="0" wp14:anchorId="1B79DBBF" wp14:editId="2CEFEDA1">
            <wp:extent cx="5836920" cy="4975860"/>
            <wp:effectExtent l="0" t="0" r="0" b="0"/>
            <wp:docPr id="677" name="Obrázek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836920" cy="4975860"/>
                    </a:xfrm>
                    <a:prstGeom prst="rect">
                      <a:avLst/>
                    </a:prstGeom>
                  </pic:spPr>
                </pic:pic>
              </a:graphicData>
            </a:graphic>
          </wp:inline>
        </w:drawing>
      </w:r>
    </w:p>
    <w:p w:rsidR="007504C1" w:rsidRDefault="007504C1" w:rsidP="00FF0C88"/>
    <w:p w:rsidR="007504C1" w:rsidRDefault="007504C1" w:rsidP="00AB7FD2">
      <w:pPr>
        <w:jc w:val="both"/>
      </w:pPr>
      <w:r>
        <w:t xml:space="preserve">Uživatel, který žádost o podporu založil je určen jako </w:t>
      </w:r>
      <w:r w:rsidRPr="0089406B">
        <w:rPr>
          <w:b/>
        </w:rPr>
        <w:t>Správce přístupů</w:t>
      </w:r>
      <w:r>
        <w:t xml:space="preserve"> a následně má právo přidělit</w:t>
      </w:r>
      <w:r w:rsidR="00DB6806">
        <w:t xml:space="preserve"> </w:t>
      </w:r>
      <w:r>
        <w:t>/</w:t>
      </w:r>
      <w:r w:rsidR="00DB6806">
        <w:t xml:space="preserve"> </w:t>
      </w:r>
      <w:r>
        <w:t xml:space="preserve">odebrat k dané žádosti dalším uživatelům příslušné role. Rozlišujeme role čtenář (data jsou zobrazena pouze k náhledu), editor (možnost zápisu změn) a signatář (podepisování předem definovaných úkonů v rámci dané žádosti). </w:t>
      </w:r>
    </w:p>
    <w:p w:rsidR="00DB6806" w:rsidRDefault="00DB6806" w:rsidP="00AB7FD2">
      <w:pPr>
        <w:jc w:val="both"/>
      </w:pPr>
    </w:p>
    <w:p w:rsidR="00DB6806" w:rsidRDefault="00DB6806" w:rsidP="00AB7FD2">
      <w:pPr>
        <w:jc w:val="both"/>
      </w:pPr>
    </w:p>
    <w:p w:rsidR="00DB6806" w:rsidRDefault="00DB6806" w:rsidP="00AB7FD2">
      <w:pPr>
        <w:jc w:val="both"/>
      </w:pPr>
    </w:p>
    <w:p w:rsidR="007504C1" w:rsidRDefault="007504C1" w:rsidP="00FF0C88"/>
    <w:p w:rsidR="007504C1" w:rsidRPr="00931D28" w:rsidRDefault="007504C1" w:rsidP="00931D28">
      <w:pPr>
        <w:pStyle w:val="Odstavecseseznamem"/>
        <w:numPr>
          <w:ilvl w:val="0"/>
          <w:numId w:val="13"/>
        </w:numPr>
        <w:rPr>
          <w:b/>
        </w:rPr>
      </w:pPr>
      <w:r w:rsidRPr="00931D28">
        <w:rPr>
          <w:b/>
        </w:rPr>
        <w:t>Přidělení role</w:t>
      </w:r>
    </w:p>
    <w:p w:rsidR="0089406B" w:rsidRDefault="00ED7DA2" w:rsidP="00AB7FD2">
      <w:pPr>
        <w:jc w:val="both"/>
        <w:rPr>
          <w:b/>
        </w:rPr>
      </w:pPr>
      <w:r>
        <w:t xml:space="preserve">Stiskem tlačítka </w:t>
      </w:r>
      <w:r w:rsidRPr="007E1841">
        <w:rPr>
          <w:b/>
        </w:rPr>
        <w:t>Nový záznam</w:t>
      </w:r>
      <w:r w:rsidR="00E276C0">
        <w:t xml:space="preserve">, </w:t>
      </w:r>
      <w:r>
        <w:t xml:space="preserve">zadáním </w:t>
      </w:r>
      <w:r w:rsidR="0028675D">
        <w:t xml:space="preserve">uživatelského </w:t>
      </w:r>
      <w:r w:rsidR="00E276C0">
        <w:t>jména osoby a</w:t>
      </w:r>
      <w:r w:rsidR="007E1841">
        <w:t xml:space="preserve"> zaškrtnutím vybraného </w:t>
      </w:r>
      <w:r w:rsidR="007E1841" w:rsidRPr="007E1841">
        <w:rPr>
          <w:b/>
        </w:rPr>
        <w:t>checkboxu</w:t>
      </w:r>
      <w:r w:rsidR="007E1841">
        <w:rPr>
          <w:b/>
        </w:rPr>
        <w:t xml:space="preserve"> (editor, signatář, čtenář)</w:t>
      </w:r>
      <w:r w:rsidR="007E1841">
        <w:t>, se příslušnému uživateli přiřadí konkrétní role k dané žádosti.</w:t>
      </w:r>
      <w:r w:rsidR="005C3F15">
        <w:t xml:space="preserve"> (pokud je signatářů více, určuje se i pořadí v jakém mají žádost o</w:t>
      </w:r>
      <w:r w:rsidR="00E71FFA">
        <w:t> </w:t>
      </w:r>
      <w:r w:rsidR="005C3F15">
        <w:t>podporu podepisovat</w:t>
      </w:r>
      <w:r w:rsidR="00931D28">
        <w:t>)</w:t>
      </w:r>
      <w:r w:rsidR="005C3F15">
        <w:t>.</w:t>
      </w:r>
      <w:r w:rsidR="007E1841">
        <w:t xml:space="preserve"> Tlačítkem Uložit se z</w:t>
      </w:r>
      <w:r w:rsidR="0089406B">
        <w:t>á</w:t>
      </w:r>
      <w:r w:rsidR="007E1841">
        <w:t>znam uloží</w:t>
      </w:r>
      <w:r w:rsidR="007E1841" w:rsidRPr="00E438B7">
        <w:rPr>
          <w:b/>
        </w:rPr>
        <w:t xml:space="preserve">. </w:t>
      </w:r>
      <w:r w:rsidR="0089406B" w:rsidRPr="00E438B7">
        <w:rPr>
          <w:b/>
        </w:rPr>
        <w:t>Pro možnost finalizace a</w:t>
      </w:r>
      <w:r w:rsidR="00E71FFA">
        <w:rPr>
          <w:b/>
        </w:rPr>
        <w:t> </w:t>
      </w:r>
      <w:r w:rsidR="0089406B" w:rsidRPr="00E438B7">
        <w:rPr>
          <w:b/>
        </w:rPr>
        <w:t>následného podpisu žádosti o podporu je nutné, aby v rámci žádosti vy</w:t>
      </w:r>
      <w:r w:rsidR="004753DE" w:rsidRPr="00E438B7">
        <w:rPr>
          <w:b/>
        </w:rPr>
        <w:t>stupoval alespoň jeden uživatel s přiřazenou rolí signatář.</w:t>
      </w:r>
      <w:r w:rsidR="0089406B" w:rsidRPr="00E438B7">
        <w:rPr>
          <w:b/>
        </w:rPr>
        <w:t xml:space="preserve"> </w:t>
      </w:r>
    </w:p>
    <w:p w:rsidR="00931D28" w:rsidRDefault="00931D28" w:rsidP="00FF0C88">
      <w:pPr>
        <w:rPr>
          <w:b/>
        </w:rPr>
      </w:pPr>
    </w:p>
    <w:p w:rsidR="009D75D2" w:rsidRDefault="007504C1" w:rsidP="00FF0C88">
      <w:r w:rsidRPr="004F4678">
        <w:rPr>
          <w:noProof/>
          <w:lang w:eastAsia="cs-CZ"/>
        </w:rPr>
        <mc:AlternateContent>
          <mc:Choice Requires="wps">
            <w:drawing>
              <wp:anchor distT="0" distB="0" distL="114300" distR="114300" simplePos="0" relativeHeight="251693056" behindDoc="0" locked="0" layoutInCell="1" allowOverlap="1" wp14:anchorId="0B7BF8A8" wp14:editId="2DFEFD3B">
                <wp:simplePos x="0" y="0"/>
                <wp:positionH relativeFrom="column">
                  <wp:posOffset>4008120</wp:posOffset>
                </wp:positionH>
                <wp:positionV relativeFrom="paragraph">
                  <wp:posOffset>3155950</wp:posOffset>
                </wp:positionV>
                <wp:extent cx="1657350" cy="504825"/>
                <wp:effectExtent l="0" t="0" r="19050" b="28575"/>
                <wp:wrapNone/>
                <wp:docPr id="41" name="Textové pole 41"/>
                <wp:cNvGraphicFramePr/>
                <a:graphic xmlns:a="http://schemas.openxmlformats.org/drawingml/2006/main">
                  <a:graphicData uri="http://schemas.microsoft.com/office/word/2010/wordprocessingShape">
                    <wps:wsp>
                      <wps:cNvSpPr txBox="1"/>
                      <wps:spPr>
                        <a:xfrm>
                          <a:off x="0" y="0"/>
                          <a:ext cx="1657350" cy="504825"/>
                        </a:xfrm>
                        <a:prstGeom prst="rect">
                          <a:avLst/>
                        </a:prstGeom>
                        <a:solidFill>
                          <a:sysClr val="window" lastClr="FFFFFF"/>
                        </a:solidFill>
                        <a:ln w="6350">
                          <a:solidFill>
                            <a:prstClr val="black"/>
                          </a:solidFill>
                        </a:ln>
                        <a:effectLst/>
                      </wps:spPr>
                      <wps:txbx>
                        <w:txbxContent>
                          <w:p w:rsidR="00EE1B66" w:rsidRPr="0028675D" w:rsidRDefault="00EE1B66"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BF8A8" id="Textové pole 41" o:spid="_x0000_s1058" type="#_x0000_t202" style="position:absolute;margin-left:315.6pt;margin-top:248.5pt;width:130.5pt;height:3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" fillcolor="window" strokeweight=".5pt">
                <v:textbox>
                  <w:txbxContent>
                    <w:p w:rsidR="00EE1B66" w:rsidRPr="0028675D" w:rsidRDefault="00EE1B66" w:rsidP="004F4678">
                      <w:pPr>
                        <w:rPr>
                          <w:sz w:val="16"/>
                          <w:szCs w:val="16"/>
                        </w:rPr>
                      </w:pPr>
                      <w:r w:rsidRPr="0028675D">
                        <w:rPr>
                          <w:sz w:val="16"/>
                          <w:szCs w:val="16"/>
                        </w:rPr>
                        <w:t xml:space="preserve">Vložení uživatelského jména osoby, které se má přidělit </w:t>
                      </w:r>
                      <w:r w:rsidRPr="0028675D">
                        <w:rPr>
                          <w:rStyle w:val="controllabel"/>
                          <w:sz w:val="16"/>
                          <w:szCs w:val="16"/>
                        </w:rPr>
                        <w:t>přístup k žádosti</w:t>
                      </w:r>
                    </w:p>
                  </w:txbxContent>
                </v:textbox>
              </v:shape>
            </w:pict>
          </mc:Fallback>
        </mc:AlternateContent>
      </w:r>
      <w:r w:rsidRPr="004F4678">
        <w:rPr>
          <w:noProof/>
          <w:lang w:eastAsia="cs-CZ"/>
        </w:rPr>
        <mc:AlternateContent>
          <mc:Choice Requires="wps">
            <w:drawing>
              <wp:anchor distT="0" distB="0" distL="114300" distR="114300" simplePos="0" relativeHeight="251692032" behindDoc="0" locked="0" layoutInCell="1" allowOverlap="1" wp14:anchorId="2A457CC1" wp14:editId="46CFB40E">
                <wp:simplePos x="0" y="0"/>
                <wp:positionH relativeFrom="column">
                  <wp:posOffset>3103245</wp:posOffset>
                </wp:positionH>
                <wp:positionV relativeFrom="paragraph">
                  <wp:posOffset>3386455</wp:posOffset>
                </wp:positionV>
                <wp:extent cx="800100" cy="276225"/>
                <wp:effectExtent l="0" t="0" r="19050" b="28575"/>
                <wp:wrapNone/>
                <wp:docPr id="40" name="Šipka doleva 40"/>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9EEA3" id="Šipka doleva 40" o:spid="_x0000_s1026" type="#_x0000_t66" style="position:absolute;margin-left:244.35pt;margin-top:266.65pt;width:63pt;height:2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" adj="4315,4678" fillcolor="red" strokecolor="red" strokeweight="2pt"/>
            </w:pict>
          </mc:Fallback>
        </mc:AlternateContent>
      </w:r>
      <w:r>
        <w:rPr>
          <w:noProof/>
          <w:lang w:eastAsia="cs-CZ"/>
        </w:rPr>
        <mc:AlternateContent>
          <mc:Choice Requires="wps">
            <w:drawing>
              <wp:anchor distT="0" distB="0" distL="114300" distR="114300" simplePos="0" relativeHeight="251689984" behindDoc="0" locked="0" layoutInCell="1" allowOverlap="1" wp14:anchorId="293B62EA" wp14:editId="664E7F13">
                <wp:simplePos x="0" y="0"/>
                <wp:positionH relativeFrom="column">
                  <wp:posOffset>993140</wp:posOffset>
                </wp:positionH>
                <wp:positionV relativeFrom="paragraph">
                  <wp:posOffset>2550795</wp:posOffset>
                </wp:positionV>
                <wp:extent cx="742950" cy="247650"/>
                <wp:effectExtent l="0" t="0" r="19050" b="19050"/>
                <wp:wrapNone/>
                <wp:docPr id="38" name="Obdélník 38"/>
                <wp:cNvGraphicFramePr/>
                <a:graphic xmlns:a="http://schemas.openxmlformats.org/drawingml/2006/main">
                  <a:graphicData uri="http://schemas.microsoft.com/office/word/2010/wordprocessingShape">
                    <wps:wsp>
                      <wps:cNvSpPr/>
                      <wps:spPr>
                        <a:xfrm>
                          <a:off x="0" y="0"/>
                          <a:ext cx="7429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46791A" id="Obdélník 38" o:spid="_x0000_s1026" style="position:absolute;margin-left:78.2pt;margin-top:200.85pt;width:58.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" filled="f" strokecolor="red" strokeweight="2pt"/>
            </w:pict>
          </mc:Fallback>
        </mc:AlternateContent>
      </w:r>
      <w:r w:rsidR="00E93744">
        <w:rPr>
          <w:noProof/>
          <w:lang w:eastAsia="cs-CZ"/>
        </w:rPr>
        <w:drawing>
          <wp:inline distT="0" distB="0" distL="0" distR="0" wp14:anchorId="6C6DF476" wp14:editId="514836AC">
            <wp:extent cx="5760720" cy="3886200"/>
            <wp:effectExtent l="0" t="0" r="0" b="0"/>
            <wp:docPr id="678" name="Obrázek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760720" cy="3886200"/>
                    </a:xfrm>
                    <a:prstGeom prst="rect">
                      <a:avLst/>
                    </a:prstGeom>
                  </pic:spPr>
                </pic:pic>
              </a:graphicData>
            </a:graphic>
          </wp:inline>
        </w:drawing>
      </w:r>
    </w:p>
    <w:p w:rsidR="00BB14B8" w:rsidRDefault="00BB14B8" w:rsidP="00FF0C88"/>
    <w:p w:rsidR="00BB14B8" w:rsidRDefault="005C3F15" w:rsidP="00AB7FD2">
      <w:pPr>
        <w:jc w:val="both"/>
      </w:pPr>
      <w:r>
        <w:t>V dolní části obrazovky je seznam všech signatářů a přidělených úloh, které mohou svým podpisem potvrdit. Seznam je možné měnit a editovat v z</w:t>
      </w:r>
      <w:r w:rsidR="00BB14B8">
        <w:t>ávislosti na přidělených rolích.</w:t>
      </w:r>
    </w:p>
    <w:p w:rsidR="004753DE" w:rsidRDefault="004753DE" w:rsidP="00AB7FD2">
      <w:pPr>
        <w:jc w:val="both"/>
      </w:pPr>
      <w:r>
        <w:t>Zároveň je možné určit pořadí, ve kterém budou signatáři podepisovat jednotlivé úlohy.</w:t>
      </w:r>
    </w:p>
    <w:p w:rsidR="00BB14B8" w:rsidRDefault="00BB14B8" w:rsidP="00AB7FD2">
      <w:pPr>
        <w:jc w:val="both"/>
      </w:pPr>
    </w:p>
    <w:p w:rsidR="009D75D2" w:rsidRDefault="00E72B66" w:rsidP="00FF0C88">
      <w:r>
        <w:rPr>
          <w:noProof/>
          <w:lang w:eastAsia="cs-CZ"/>
        </w:rPr>
        <mc:AlternateContent>
          <mc:Choice Requires="wps">
            <w:drawing>
              <wp:anchor distT="0" distB="0" distL="114300" distR="114300" simplePos="0" relativeHeight="251914240" behindDoc="0" locked="0" layoutInCell="1" allowOverlap="1" wp14:anchorId="5A663C39" wp14:editId="1F214B73">
                <wp:simplePos x="0" y="0"/>
                <wp:positionH relativeFrom="column">
                  <wp:posOffset>3824605</wp:posOffset>
                </wp:positionH>
                <wp:positionV relativeFrom="paragraph">
                  <wp:posOffset>1241425</wp:posOffset>
                </wp:positionV>
                <wp:extent cx="527685" cy="318135"/>
                <wp:effectExtent l="0" t="0" r="24765" b="24765"/>
                <wp:wrapNone/>
                <wp:docPr id="231" name="Obdélník 231"/>
                <wp:cNvGraphicFramePr/>
                <a:graphic xmlns:a="http://schemas.openxmlformats.org/drawingml/2006/main">
                  <a:graphicData uri="http://schemas.microsoft.com/office/word/2010/wordprocessingShape">
                    <wps:wsp>
                      <wps:cNvSpPr/>
                      <wps:spPr>
                        <a:xfrm>
                          <a:off x="0" y="0"/>
                          <a:ext cx="527685" cy="31813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E17E5" id="Obdélník 231" o:spid="_x0000_s1026" style="position:absolute;margin-left:301.15pt;margin-top:97.75pt;width:41.55pt;height:25.0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" filled="f" strokecolor="red" strokeweight="2pt"/>
            </w:pict>
          </mc:Fallback>
        </mc:AlternateContent>
      </w:r>
      <w:r w:rsidR="005C3F15">
        <w:rPr>
          <w:noProof/>
          <w:lang w:eastAsia="cs-CZ"/>
        </w:rPr>
        <w:drawing>
          <wp:inline distT="0" distB="0" distL="0" distR="0" wp14:anchorId="5B582E1A" wp14:editId="60ED858B">
            <wp:extent cx="5760720" cy="5438570"/>
            <wp:effectExtent l="19050" t="19050" r="11430" b="1016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60720" cy="5438570"/>
                    </a:xfrm>
                    <a:prstGeom prst="rect">
                      <a:avLst/>
                    </a:prstGeom>
                    <a:ln>
                      <a:solidFill>
                        <a:schemeClr val="tx1"/>
                      </a:solidFill>
                    </a:ln>
                  </pic:spPr>
                </pic:pic>
              </a:graphicData>
            </a:graphic>
          </wp:inline>
        </w:drawing>
      </w:r>
    </w:p>
    <w:p w:rsidR="009D75D2" w:rsidRDefault="009D75D2" w:rsidP="00FF0C88"/>
    <w:p w:rsidR="002F40E9" w:rsidRDefault="002F40E9" w:rsidP="00AB7FD2">
      <w:pPr>
        <w:jc w:val="both"/>
      </w:pPr>
      <w:r>
        <w:t>Poté, co správce přístupů přidá uživatele do sdílení projektu, se tento projekt zobrazí příslušnému nasdílenému uživateli v</w:t>
      </w:r>
      <w:r w:rsidR="00480316">
        <w:t xml:space="preserve"> jeho </w:t>
      </w:r>
      <w:r>
        <w:t xml:space="preserve">seznamu projektů. K sdílenému projektu se uživatel následně vyjádří – zda přijímá či odmítá. V seznamu projektů „k přijetí – odmítnutí“ se zobrazí pouze ty, které jsou nasdílené uživateli, který je označen pouze jako </w:t>
      </w:r>
      <w:r w:rsidRPr="002F40E9">
        <w:rPr>
          <w:b/>
        </w:rPr>
        <w:t>editor</w:t>
      </w:r>
      <w:r>
        <w:t xml:space="preserve"> anebo pouze jako </w:t>
      </w:r>
      <w:r w:rsidRPr="002F40E9">
        <w:rPr>
          <w:b/>
        </w:rPr>
        <w:t>čtenář</w:t>
      </w:r>
      <w:r>
        <w:t xml:space="preserve">. Pro </w:t>
      </w:r>
      <w:r w:rsidRPr="002F40E9">
        <w:rPr>
          <w:b/>
        </w:rPr>
        <w:t>signatáře</w:t>
      </w:r>
      <w:r>
        <w:t xml:space="preserve"> je automaticky projekt označen jako přijatý, </w:t>
      </w:r>
      <w:r w:rsidRPr="002F40E9">
        <w:t xml:space="preserve">aby mohly být </w:t>
      </w:r>
      <w:r>
        <w:t xml:space="preserve">automaticky </w:t>
      </w:r>
      <w:r w:rsidRPr="002F40E9">
        <w:t>vytvořeny záznamy signatáře k úlohám k podpisu.</w:t>
      </w:r>
      <w:r>
        <w:t xml:space="preserve"> Signatáři se nasdílený projekt zobrazí rovnou v seznamu jeho projektů. </w:t>
      </w:r>
    </w:p>
    <w:p w:rsidR="009D75D2" w:rsidRDefault="009D75D2" w:rsidP="00AB7FD2">
      <w:pPr>
        <w:jc w:val="both"/>
      </w:pPr>
    </w:p>
    <w:p w:rsidR="001244AE" w:rsidRDefault="001244AE" w:rsidP="00FF0C88"/>
    <w:p w:rsidR="001244AE" w:rsidRDefault="001244AE" w:rsidP="00FF0C88"/>
    <w:p w:rsidR="001244AE" w:rsidRDefault="00480316" w:rsidP="00FF0C88">
      <w:r>
        <w:rPr>
          <w:noProof/>
          <w:lang w:eastAsia="cs-CZ"/>
        </w:rPr>
        <mc:AlternateContent>
          <mc:Choice Requires="wps">
            <w:drawing>
              <wp:anchor distT="0" distB="0" distL="114300" distR="114300" simplePos="0" relativeHeight="252034048" behindDoc="0" locked="0" layoutInCell="1" allowOverlap="1" wp14:anchorId="13290721" wp14:editId="28034A77">
                <wp:simplePos x="0" y="0"/>
                <wp:positionH relativeFrom="column">
                  <wp:posOffset>-2649</wp:posOffset>
                </wp:positionH>
                <wp:positionV relativeFrom="paragraph">
                  <wp:posOffset>2643193</wp:posOffset>
                </wp:positionV>
                <wp:extent cx="5710687" cy="750499"/>
                <wp:effectExtent l="0" t="0" r="23495" b="12065"/>
                <wp:wrapNone/>
                <wp:docPr id="818" name="Obdélník 818"/>
                <wp:cNvGraphicFramePr/>
                <a:graphic xmlns:a="http://schemas.openxmlformats.org/drawingml/2006/main">
                  <a:graphicData uri="http://schemas.microsoft.com/office/word/2010/wordprocessingShape">
                    <wps:wsp>
                      <wps:cNvSpPr/>
                      <wps:spPr>
                        <a:xfrm>
                          <a:off x="0" y="0"/>
                          <a:ext cx="5710687" cy="750499"/>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7D582" id="Obdélník 818" o:spid="_x0000_s1026" style="position:absolute;margin-left:-.2pt;margin-top:208.15pt;width:449.65pt;height:59.1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" filled="f" strokecolor="red" strokeweight="2pt"/>
            </w:pict>
          </mc:Fallback>
        </mc:AlternateContent>
      </w:r>
      <w:r>
        <w:rPr>
          <w:noProof/>
          <w:lang w:eastAsia="cs-CZ"/>
        </w:rPr>
        <w:drawing>
          <wp:inline distT="0" distB="0" distL="0" distR="0" wp14:anchorId="214C8A07" wp14:editId="1057FD5F">
            <wp:extent cx="5760720" cy="5484504"/>
            <wp:effectExtent l="0" t="0" r="0" b="1905"/>
            <wp:docPr id="817" name="Obrázek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760720" cy="5484504"/>
                    </a:xfrm>
                    <a:prstGeom prst="rect">
                      <a:avLst/>
                    </a:prstGeom>
                  </pic:spPr>
                </pic:pic>
              </a:graphicData>
            </a:graphic>
          </wp:inline>
        </w:drawing>
      </w:r>
    </w:p>
    <w:p w:rsidR="007504C1" w:rsidRDefault="007504C1" w:rsidP="00FF0C88"/>
    <w:p w:rsidR="007504C1" w:rsidRPr="00480316" w:rsidRDefault="007504C1" w:rsidP="00480316">
      <w:pPr>
        <w:pStyle w:val="Odstavecseseznamem"/>
        <w:numPr>
          <w:ilvl w:val="0"/>
          <w:numId w:val="17"/>
        </w:numPr>
        <w:rPr>
          <w:b/>
        </w:rPr>
      </w:pPr>
      <w:r w:rsidRPr="00480316">
        <w:rPr>
          <w:b/>
        </w:rPr>
        <w:t>Předání role „Správce přístupů“ na jiného uživatel</w:t>
      </w:r>
      <w:r w:rsidR="002F40E9" w:rsidRPr="00480316">
        <w:rPr>
          <w:b/>
        </w:rPr>
        <w:t>e</w:t>
      </w:r>
    </w:p>
    <w:p w:rsidR="001244AE" w:rsidRDefault="001244AE" w:rsidP="00FF0C88"/>
    <w:p w:rsidR="001244AE" w:rsidRPr="006D39FE" w:rsidRDefault="001244AE" w:rsidP="00AB7FD2">
      <w:pPr>
        <w:jc w:val="both"/>
      </w:pPr>
      <w:r w:rsidRPr="006D39FE">
        <w:t>Správce přístupů se aktuálně může svých práv vzdát tak, že označení ‚Správce přístupů‘ předá na některého z editorů projektu.</w:t>
      </w:r>
    </w:p>
    <w:p w:rsidR="001244AE" w:rsidRPr="006D39FE" w:rsidRDefault="001244AE" w:rsidP="00AB7FD2">
      <w:pPr>
        <w:jc w:val="both"/>
      </w:pPr>
      <w:r w:rsidRPr="006D39FE">
        <w:t xml:space="preserve">Správce přístupů vybere záznam Editora, kterého chce zvolit správcem přístupů a stiskne tlačítko ‚Předat vlastnická práva tomuto správci‘. Tímto je změněn správce přístupů.  Dokud mu novým správcem přístupů </w:t>
      </w:r>
      <w:r w:rsidR="00531D24" w:rsidRPr="006D39FE">
        <w:t>není role editora odebrána</w:t>
      </w:r>
      <w:r w:rsidRPr="006D39FE">
        <w:t>, pak m</w:t>
      </w:r>
      <w:r w:rsidR="00531D24" w:rsidRPr="006D39FE">
        <w:t>á</w:t>
      </w:r>
      <w:r w:rsidRPr="006D39FE">
        <w:t xml:space="preserve"> </w:t>
      </w:r>
      <w:r w:rsidR="006D39FE">
        <w:t xml:space="preserve">původní správce přístupů </w:t>
      </w:r>
      <w:r w:rsidRPr="006D39FE">
        <w:t xml:space="preserve">na žádosti o podporu/projektu v ISKP14+ </w:t>
      </w:r>
      <w:r w:rsidR="006D39FE">
        <w:t>roli</w:t>
      </w:r>
      <w:r w:rsidRPr="006D39FE">
        <w:t xml:space="preserve"> editora.</w:t>
      </w:r>
    </w:p>
    <w:p w:rsidR="001244AE" w:rsidRDefault="001244AE" w:rsidP="00FF0C88"/>
    <w:p w:rsidR="001244AE" w:rsidRDefault="00531D24" w:rsidP="00FF0C88">
      <w:r>
        <w:rPr>
          <w:noProof/>
          <w:lang w:eastAsia="cs-CZ"/>
        </w:rPr>
        <mc:AlternateContent>
          <mc:Choice Requires="wps">
            <w:drawing>
              <wp:anchor distT="0" distB="0" distL="114300" distR="114300" simplePos="0" relativeHeight="251918336" behindDoc="0" locked="0" layoutInCell="1" allowOverlap="1" wp14:anchorId="1A9FDC49" wp14:editId="01D2ADE5">
                <wp:simplePos x="0" y="0"/>
                <wp:positionH relativeFrom="column">
                  <wp:posOffset>2414904</wp:posOffset>
                </wp:positionH>
                <wp:positionV relativeFrom="paragraph">
                  <wp:posOffset>3560445</wp:posOffset>
                </wp:positionV>
                <wp:extent cx="2162175" cy="247650"/>
                <wp:effectExtent l="0" t="0" r="28575" b="19050"/>
                <wp:wrapNone/>
                <wp:docPr id="253" name="Obdélník 253"/>
                <wp:cNvGraphicFramePr/>
                <a:graphic xmlns:a="http://schemas.openxmlformats.org/drawingml/2006/main">
                  <a:graphicData uri="http://schemas.microsoft.com/office/word/2010/wordprocessingShape">
                    <wps:wsp>
                      <wps:cNvSpPr/>
                      <wps:spPr>
                        <a:xfrm>
                          <a:off x="0" y="0"/>
                          <a:ext cx="21621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056A1" id="Obdélník 253" o:spid="_x0000_s1026" style="position:absolute;margin-left:190.15pt;margin-top:280.35pt;width:170.25pt;height:19.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" filled="f" strokecolor="red" strokeweight="2pt"/>
            </w:pict>
          </mc:Fallback>
        </mc:AlternateContent>
      </w:r>
      <w:r w:rsidR="001244AE">
        <w:rPr>
          <w:noProof/>
          <w:lang w:eastAsia="cs-CZ"/>
        </w:rPr>
        <w:drawing>
          <wp:inline distT="0" distB="0" distL="0" distR="0" wp14:anchorId="0A65E7B6" wp14:editId="0276E978">
            <wp:extent cx="5760720" cy="3951538"/>
            <wp:effectExtent l="0" t="0" r="0" b="0"/>
            <wp:docPr id="233"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760720" cy="3951538"/>
                    </a:xfrm>
                    <a:prstGeom prst="rect">
                      <a:avLst/>
                    </a:prstGeom>
                  </pic:spPr>
                </pic:pic>
              </a:graphicData>
            </a:graphic>
          </wp:inline>
        </w:drawing>
      </w:r>
    </w:p>
    <w:p w:rsidR="009D75D2" w:rsidRPr="00480316" w:rsidRDefault="009D75D2" w:rsidP="00FF0C88">
      <w:pPr>
        <w:rPr>
          <w:b/>
        </w:rPr>
      </w:pPr>
    </w:p>
    <w:p w:rsidR="00F400CA" w:rsidRPr="00480316" w:rsidRDefault="00F400CA" w:rsidP="00480316">
      <w:pPr>
        <w:pStyle w:val="Odstavecseseznamem"/>
        <w:numPr>
          <w:ilvl w:val="0"/>
          <w:numId w:val="18"/>
        </w:numPr>
        <w:rPr>
          <w:b/>
        </w:rPr>
      </w:pPr>
      <w:r w:rsidRPr="00480316">
        <w:rPr>
          <w:b/>
        </w:rPr>
        <w:t>Přidělení role „Zástupce správce přístupů“</w:t>
      </w:r>
      <w:r w:rsidR="00354AED">
        <w:rPr>
          <w:b/>
        </w:rPr>
        <w:t xml:space="preserve"> jinému uživateli</w:t>
      </w:r>
    </w:p>
    <w:p w:rsidR="00F400CA" w:rsidRDefault="00F400CA" w:rsidP="00FF0C88"/>
    <w:p w:rsidR="00F400CA" w:rsidRDefault="00F400CA" w:rsidP="00AB7FD2">
      <w:pPr>
        <w:jc w:val="both"/>
      </w:pPr>
      <w:r>
        <w:t xml:space="preserve">Na projektu mohou figurovat až </w:t>
      </w:r>
      <w:r w:rsidRPr="00F400CA">
        <w:rPr>
          <w:b/>
        </w:rPr>
        <w:t>dva uživatelé s rolí Správce přístupů</w:t>
      </w:r>
      <w:r>
        <w:t xml:space="preserve">. Prvním správcem přístupů je automaticky určen uživatel, který žádost o podporu založil. Ten má následně právo zvolit svého zástupce, tzn v tomto případě </w:t>
      </w:r>
      <w:r w:rsidRPr="00354AED">
        <w:rPr>
          <w:b/>
        </w:rPr>
        <w:t>se nezbavuje své role Správce přístupů</w:t>
      </w:r>
      <w:r>
        <w:t>, ale pouze určuje druhého uživatele se stejnou rolí Správce přístupů, se stejnými právy, které z této role plynou. I tento uživatel má následně právo přidělit</w:t>
      </w:r>
      <w:r w:rsidR="00DB6806">
        <w:t xml:space="preserve"> </w:t>
      </w:r>
      <w:r>
        <w:t>/</w:t>
      </w:r>
      <w:r w:rsidR="00DB6806">
        <w:t xml:space="preserve"> </w:t>
      </w:r>
      <w:r>
        <w:t>odebrat k dané žádosti dalším uživatelům příslušné role</w:t>
      </w:r>
      <w:r w:rsidR="00354AED">
        <w:t xml:space="preserve"> (editor, čtenář, signatář). </w:t>
      </w:r>
    </w:p>
    <w:p w:rsidR="00354AED" w:rsidRDefault="00354AED" w:rsidP="00AB7FD2">
      <w:pPr>
        <w:jc w:val="both"/>
      </w:pPr>
      <w:r>
        <w:t xml:space="preserve">Správce přístupů vybere příslušného uživatele s rolí editora nebo signatáře a zaškrtnutím checkboxu „Zástupce správce přístupů“ </w:t>
      </w:r>
      <w:r w:rsidR="00BC0A25">
        <w:t>určí daného uživatele jako svého zástupce.</w:t>
      </w:r>
    </w:p>
    <w:p w:rsidR="002F40E9" w:rsidRDefault="00F400CA" w:rsidP="00AB7FD2">
      <w:pPr>
        <w:jc w:val="both"/>
      </w:pPr>
      <w:r>
        <w:t xml:space="preserve"> </w:t>
      </w:r>
    </w:p>
    <w:p w:rsidR="006D39FE" w:rsidRDefault="008C7FA4" w:rsidP="00FF0C88">
      <w:r>
        <w:rPr>
          <w:noProof/>
          <w:lang w:eastAsia="cs-CZ"/>
        </w:rPr>
        <mc:AlternateContent>
          <mc:Choice Requires="wps">
            <w:drawing>
              <wp:anchor distT="0" distB="0" distL="114300" distR="114300" simplePos="0" relativeHeight="251992064" behindDoc="0" locked="0" layoutInCell="1" allowOverlap="1" wp14:anchorId="26E75B7B" wp14:editId="14AD3F6E">
                <wp:simplePos x="0" y="0"/>
                <wp:positionH relativeFrom="column">
                  <wp:posOffset>4508967</wp:posOffset>
                </wp:positionH>
                <wp:positionV relativeFrom="paragraph">
                  <wp:posOffset>2938960</wp:posOffset>
                </wp:positionV>
                <wp:extent cx="1101126" cy="247650"/>
                <wp:effectExtent l="0" t="0" r="22860" b="19050"/>
                <wp:wrapNone/>
                <wp:docPr id="310" name="Obdélník 310"/>
                <wp:cNvGraphicFramePr/>
                <a:graphic xmlns:a="http://schemas.openxmlformats.org/drawingml/2006/main">
                  <a:graphicData uri="http://schemas.microsoft.com/office/word/2010/wordprocessingShape">
                    <wps:wsp>
                      <wps:cNvSpPr/>
                      <wps:spPr>
                        <a:xfrm>
                          <a:off x="0" y="0"/>
                          <a:ext cx="1101126"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46F1B" id="Obdélník 310" o:spid="_x0000_s1026" style="position:absolute;margin-left:355.05pt;margin-top:231.4pt;width:86.7pt;height:19.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" filled="f" strokecolor="red" strokeweight="2pt"/>
            </w:pict>
          </mc:Fallback>
        </mc:AlternateContent>
      </w:r>
      <w:r w:rsidR="007504C1">
        <w:rPr>
          <w:noProof/>
          <w:lang w:eastAsia="cs-CZ"/>
        </w:rPr>
        <w:drawing>
          <wp:inline distT="0" distB="0" distL="0" distR="0" wp14:anchorId="556715F5" wp14:editId="6EC23E47">
            <wp:extent cx="5760720" cy="3393594"/>
            <wp:effectExtent l="0" t="0" r="0" b="0"/>
            <wp:docPr id="294"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760720" cy="3393594"/>
                    </a:xfrm>
                    <a:prstGeom prst="rect">
                      <a:avLst/>
                    </a:prstGeom>
                  </pic:spPr>
                </pic:pic>
              </a:graphicData>
            </a:graphic>
          </wp:inline>
        </w:drawing>
      </w:r>
    </w:p>
    <w:p w:rsidR="00165E50" w:rsidRPr="0074720A" w:rsidRDefault="00165E50" w:rsidP="0074720A">
      <w:pPr>
        <w:pStyle w:val="MPnadpis2"/>
        <w:numPr>
          <w:ilvl w:val="1"/>
          <w:numId w:val="11"/>
        </w:numPr>
        <w:ind w:left="792" w:hanging="432"/>
      </w:pPr>
      <w:bookmarkStart w:id="14" w:name="_Toc415032835"/>
      <w:r w:rsidRPr="0074720A">
        <w:t>Plné moci</w:t>
      </w:r>
      <w:bookmarkEnd w:id="14"/>
    </w:p>
    <w:p w:rsidR="00165E50" w:rsidRDefault="00165E50" w:rsidP="00AB7FD2">
      <w:pPr>
        <w:jc w:val="both"/>
      </w:pPr>
      <w:r>
        <w:t>V systému MS2014+ je zapracována funkcionalita umožňující signatáři (zmocniteli) pověřit podepsáním vybraných úloh zmocněnce. Zmocněncem může být jakýkoli z uživatelů, který je tzv. správcem projektu, tedy má v rámci projektu přidělené role (signatář /editor</w:t>
      </w:r>
      <w:r w:rsidR="00DB6806">
        <w:t xml:space="preserve"> </w:t>
      </w:r>
      <w:r w:rsidR="0074720A">
        <w:t xml:space="preserve">/ čtenář). </w:t>
      </w:r>
    </w:p>
    <w:p w:rsidR="00165E50" w:rsidRDefault="00165E50" w:rsidP="00AB7FD2">
      <w:pPr>
        <w:jc w:val="both"/>
      </w:pPr>
      <w:r>
        <w:t xml:space="preserve">V rámci výběru typu plné moci uživatel vybere, zda se jedná o plnou moc elektronickou, nebo „listinnou“, tedy plnou moc ověřenou notářským zápisem. </w:t>
      </w:r>
    </w:p>
    <w:p w:rsidR="00165E50" w:rsidRDefault="00165E50" w:rsidP="00AB7FD2">
      <w:pPr>
        <w:jc w:val="both"/>
      </w:pPr>
      <w:r>
        <w:t>V případě listinné plné moci je třeba ji nascanovat a tento soubor připojit k formuláři. Takovou plnou moc již nepodepisuje zmocnitel, podpis připojí pouze zmocněnec, který tímto způsobem stvrdí přijetí pověření k podpisu dané úlohy.</w:t>
      </w:r>
    </w:p>
    <w:p w:rsidR="00165E50" w:rsidRDefault="00165E50" w:rsidP="00AB7FD2">
      <w:pPr>
        <w:jc w:val="both"/>
      </w:pPr>
      <w:r>
        <w:t>V případě el</w:t>
      </w:r>
      <w:r w:rsidR="00BA1267">
        <w:t>ektronické plné moci je třeba k plné moci</w:t>
      </w:r>
      <w:r>
        <w:t xml:space="preserve"> připojit podpis obou uživatelů – jak zmocnitele, tak i zmocněnce. </w:t>
      </w:r>
    </w:p>
    <w:p w:rsidR="00165E50" w:rsidRDefault="00165E50" w:rsidP="00AB7FD2">
      <w:pPr>
        <w:jc w:val="both"/>
      </w:pPr>
      <w:r>
        <w:t>Aby byla plná moc platná, je třeba vyplnit její platnost od a do.</w:t>
      </w:r>
    </w:p>
    <w:p w:rsidR="00165E50" w:rsidRDefault="003664E3" w:rsidP="00165E50">
      <w:r>
        <w:rPr>
          <w:noProof/>
          <w:lang w:eastAsia="cs-CZ"/>
        </w:rPr>
        <mc:AlternateContent>
          <mc:Choice Requires="wps">
            <w:drawing>
              <wp:anchor distT="0" distB="0" distL="114300" distR="114300" simplePos="0" relativeHeight="252061696" behindDoc="0" locked="0" layoutInCell="1" allowOverlap="1" wp14:anchorId="2CDC27AD" wp14:editId="14EAD152">
                <wp:simplePos x="0" y="0"/>
                <wp:positionH relativeFrom="column">
                  <wp:posOffset>-195580</wp:posOffset>
                </wp:positionH>
                <wp:positionV relativeFrom="paragraph">
                  <wp:posOffset>6941185</wp:posOffset>
                </wp:positionV>
                <wp:extent cx="2207895" cy="247650"/>
                <wp:effectExtent l="0" t="0" r="20955" b="19050"/>
                <wp:wrapNone/>
                <wp:docPr id="841" name="Obdélník 841"/>
                <wp:cNvGraphicFramePr/>
                <a:graphic xmlns:a="http://schemas.openxmlformats.org/drawingml/2006/main">
                  <a:graphicData uri="http://schemas.microsoft.com/office/word/2010/wordprocessingShape">
                    <wps:wsp>
                      <wps:cNvSpPr/>
                      <wps:spPr>
                        <a:xfrm>
                          <a:off x="0" y="0"/>
                          <a:ext cx="220789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C2E04" id="Obdélník 841" o:spid="_x0000_s1026" style="position:absolute;margin-left:-15.4pt;margin-top:546.55pt;width:173.85pt;height:19.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" filled="f" strokecolor="red" strokeweight="2pt"/>
            </w:pict>
          </mc:Fallback>
        </mc:AlternateContent>
      </w:r>
      <w:r w:rsidR="00BA1267" w:rsidRPr="00BA1267">
        <w:rPr>
          <w:noProof/>
          <w:lang w:eastAsia="cs-CZ"/>
        </w:rPr>
        <mc:AlternateContent>
          <mc:Choice Requires="wps">
            <w:drawing>
              <wp:anchor distT="0" distB="0" distL="114300" distR="114300" simplePos="0" relativeHeight="252059648" behindDoc="0" locked="0" layoutInCell="1" allowOverlap="1" wp14:anchorId="0F6CF67B" wp14:editId="62388F4B">
                <wp:simplePos x="0" y="0"/>
                <wp:positionH relativeFrom="column">
                  <wp:posOffset>2386797</wp:posOffset>
                </wp:positionH>
                <wp:positionV relativeFrom="paragraph">
                  <wp:posOffset>2714385</wp:posOffset>
                </wp:positionV>
                <wp:extent cx="1009650" cy="439420"/>
                <wp:effectExtent l="0" t="0" r="19050" b="17780"/>
                <wp:wrapNone/>
                <wp:docPr id="840" name="Textové pole 840"/>
                <wp:cNvGraphicFramePr/>
                <a:graphic xmlns:a="http://schemas.openxmlformats.org/drawingml/2006/main">
                  <a:graphicData uri="http://schemas.microsoft.com/office/word/2010/wordprocessingShape">
                    <wps:wsp>
                      <wps:cNvSpPr txBox="1"/>
                      <wps:spPr>
                        <a:xfrm>
                          <a:off x="0" y="0"/>
                          <a:ext cx="1009650" cy="439420"/>
                        </a:xfrm>
                        <a:prstGeom prst="rect">
                          <a:avLst/>
                        </a:prstGeom>
                        <a:solidFill>
                          <a:sysClr val="window" lastClr="FFFFFF"/>
                        </a:solidFill>
                        <a:ln w="6350">
                          <a:solidFill>
                            <a:prstClr val="black"/>
                          </a:solidFill>
                        </a:ln>
                        <a:effectLst/>
                      </wps:spPr>
                      <wps:txbx>
                        <w:txbxContent>
                          <w:p w:rsidR="00EE1B66" w:rsidRPr="006C78A2" w:rsidRDefault="00EE1B66" w:rsidP="00BA1267">
                            <w:r>
                              <w:t>Typ plné moci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CF67B" id="Textové pole 840" o:spid="_x0000_s1059" type="#_x0000_t202" style="position:absolute;margin-left:187.95pt;margin-top:213.75pt;width:79.5pt;height:34.6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" fillcolor="window" strokeweight=".5pt">
                <v:textbox>
                  <w:txbxContent>
                    <w:p w:rsidR="00EE1B66" w:rsidRPr="006C78A2" w:rsidRDefault="00EE1B66" w:rsidP="00BA1267">
                      <w:r>
                        <w:t>Typ plné moci</w:t>
                      </w:r>
                    </w:p>
                  </w:txbxContent>
                </v:textbox>
              </v:shape>
            </w:pict>
          </mc:Fallback>
        </mc:AlternateContent>
      </w:r>
      <w:r w:rsidR="00BA1267">
        <w:rPr>
          <w:noProof/>
          <w:lang w:eastAsia="cs-CZ"/>
        </w:rPr>
        <mc:AlternateContent>
          <mc:Choice Requires="wps">
            <w:drawing>
              <wp:anchor distT="0" distB="0" distL="114300" distR="114300" simplePos="0" relativeHeight="252057600" behindDoc="0" locked="0" layoutInCell="1" allowOverlap="1" wp14:anchorId="2EDE1C72" wp14:editId="19F5FFFB">
                <wp:simplePos x="0" y="0"/>
                <wp:positionH relativeFrom="column">
                  <wp:posOffset>-2648</wp:posOffset>
                </wp:positionH>
                <wp:positionV relativeFrom="paragraph">
                  <wp:posOffset>2818190</wp:posOffset>
                </wp:positionV>
                <wp:extent cx="2208362" cy="247650"/>
                <wp:effectExtent l="0" t="0" r="20955" b="19050"/>
                <wp:wrapNone/>
                <wp:docPr id="839" name="Obdélník 839"/>
                <wp:cNvGraphicFramePr/>
                <a:graphic xmlns:a="http://schemas.openxmlformats.org/drawingml/2006/main">
                  <a:graphicData uri="http://schemas.microsoft.com/office/word/2010/wordprocessingShape">
                    <wps:wsp>
                      <wps:cNvSpPr/>
                      <wps:spPr>
                        <a:xfrm>
                          <a:off x="0" y="0"/>
                          <a:ext cx="2208362"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498AAF" id="Obdélník 839" o:spid="_x0000_s1026" style="position:absolute;margin-left:-.2pt;margin-top:221.9pt;width:173.9pt;height:19.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" filled="f" strokecolor="red" strokeweight="2pt"/>
            </w:pict>
          </mc:Fallback>
        </mc:AlternateContent>
      </w:r>
      <w:r w:rsidR="00165E50">
        <w:rPr>
          <w:noProof/>
          <w:lang w:eastAsia="cs-CZ"/>
        </w:rPr>
        <w:drawing>
          <wp:inline distT="0" distB="0" distL="0" distR="0" wp14:anchorId="0D6A0D5D" wp14:editId="388F5FB5">
            <wp:extent cx="5760720" cy="7177933"/>
            <wp:effectExtent l="0" t="0" r="0" b="4445"/>
            <wp:docPr id="835" name="Obrázek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760720" cy="7177933"/>
                    </a:xfrm>
                    <a:prstGeom prst="rect">
                      <a:avLst/>
                    </a:prstGeom>
                  </pic:spPr>
                </pic:pic>
              </a:graphicData>
            </a:graphic>
          </wp:inline>
        </w:drawing>
      </w:r>
    </w:p>
    <w:p w:rsidR="00E476FF" w:rsidRDefault="00E476FF" w:rsidP="00165E50"/>
    <w:p w:rsidR="00E476FF" w:rsidRDefault="00E476FF" w:rsidP="00165E50"/>
    <w:p w:rsidR="00E476FF" w:rsidRDefault="00E476FF" w:rsidP="00165E50"/>
    <w:p w:rsidR="00E476FF" w:rsidRDefault="00E476FF" w:rsidP="00165E50"/>
    <w:p w:rsidR="00E476FF" w:rsidRDefault="00E476FF" w:rsidP="00165E50"/>
    <w:p w:rsidR="00E476FF" w:rsidRDefault="00E476FF" w:rsidP="00AB7FD2">
      <w:pPr>
        <w:jc w:val="both"/>
      </w:pPr>
      <w:r>
        <w:t xml:space="preserve">Dále je nutné na záložce Plné moci vyplnit úlohu, k jejímuž podpisu zmocnitel zmocněnce pověřuje – tedy typ dokumentu, který bude podepisován elektronickým podpisem zmocněnce např. žádost o podporu, Informace o pokroku v realizaci projekt. Tento výběr se provádí prostřednictvím tlačítka Vybrat předmět zmocnění. Žadateli se zobrazí příslušná úloha ke zmocnění výběrem z číselníku. Potvrzení výběru </w:t>
      </w:r>
      <w:r w:rsidR="0074720A">
        <w:t>–</w:t>
      </w:r>
      <w:r w:rsidR="00DB6806">
        <w:t xml:space="preserve"> </w:t>
      </w:r>
      <w:r w:rsidR="0074720A">
        <w:t xml:space="preserve">tlačítko </w:t>
      </w:r>
      <w:r>
        <w:t>Vybrat.</w:t>
      </w:r>
    </w:p>
    <w:p w:rsidR="00E476FF" w:rsidRDefault="00E476FF" w:rsidP="00165E50"/>
    <w:p w:rsidR="00165E50" w:rsidRDefault="00E476FF" w:rsidP="00165E50">
      <w:r>
        <w:rPr>
          <w:noProof/>
          <w:lang w:eastAsia="cs-CZ"/>
        </w:rPr>
        <w:drawing>
          <wp:inline distT="0" distB="0" distL="0" distR="0" wp14:anchorId="6F57820F" wp14:editId="0B257B74">
            <wp:extent cx="5238750" cy="3371850"/>
            <wp:effectExtent l="0" t="0" r="0" b="0"/>
            <wp:docPr id="837" name="Obrázek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238750" cy="3371850"/>
                    </a:xfrm>
                    <a:prstGeom prst="rect">
                      <a:avLst/>
                    </a:prstGeom>
                  </pic:spPr>
                </pic:pic>
              </a:graphicData>
            </a:graphic>
          </wp:inline>
        </w:drawing>
      </w:r>
    </w:p>
    <w:p w:rsidR="00165E50" w:rsidRDefault="00165E50" w:rsidP="00165E50"/>
    <w:p w:rsidR="00165E50" w:rsidRDefault="0074720A" w:rsidP="00165E50">
      <w:r>
        <w:rPr>
          <w:noProof/>
          <w:lang w:eastAsia="cs-CZ"/>
        </w:rPr>
        <w:drawing>
          <wp:inline distT="0" distB="0" distL="0" distR="0" wp14:anchorId="37FDCA50" wp14:editId="1E47293E">
            <wp:extent cx="5760720" cy="2651303"/>
            <wp:effectExtent l="0" t="0" r="0" b="0"/>
            <wp:docPr id="838" name="Obrázek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760720" cy="2651303"/>
                    </a:xfrm>
                    <a:prstGeom prst="rect">
                      <a:avLst/>
                    </a:prstGeom>
                  </pic:spPr>
                </pic:pic>
              </a:graphicData>
            </a:graphic>
          </wp:inline>
        </w:drawing>
      </w:r>
    </w:p>
    <w:p w:rsidR="00165E50" w:rsidRDefault="00165E50" w:rsidP="00165E50">
      <w:r>
        <w:t xml:space="preserve">Stiskem tlačítka Operace se žadatel vrátí zpět na záložku Identifikace operace. </w:t>
      </w:r>
    </w:p>
    <w:p w:rsidR="009D75D2" w:rsidRDefault="00165E50" w:rsidP="00FF0C88">
      <w:r>
        <w:rPr>
          <w:noProof/>
          <w:lang w:eastAsia="cs-CZ"/>
        </w:rPr>
        <mc:AlternateContent>
          <mc:Choice Requires="wps">
            <w:drawing>
              <wp:anchor distT="0" distB="0" distL="114300" distR="114300" simplePos="0" relativeHeight="252055552" behindDoc="0" locked="0" layoutInCell="1" allowOverlap="1" wp14:anchorId="2B06029F" wp14:editId="209F5219">
                <wp:simplePos x="0" y="0"/>
                <wp:positionH relativeFrom="column">
                  <wp:posOffset>-2384</wp:posOffset>
                </wp:positionH>
                <wp:positionV relativeFrom="paragraph">
                  <wp:posOffset>215841</wp:posOffset>
                </wp:positionV>
                <wp:extent cx="619125" cy="247650"/>
                <wp:effectExtent l="0" t="0" r="28575" b="19050"/>
                <wp:wrapNone/>
                <wp:docPr id="77" name="Obdélník 77"/>
                <wp:cNvGraphicFramePr/>
                <a:graphic xmlns:a="http://schemas.openxmlformats.org/drawingml/2006/main">
                  <a:graphicData uri="http://schemas.microsoft.com/office/word/2010/wordprocessingShape">
                    <wps:wsp>
                      <wps:cNvSpPr/>
                      <wps:spPr>
                        <a:xfrm>
                          <a:off x="0" y="0"/>
                          <a:ext cx="61912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6B8CF" id="Obdélník 77" o:spid="_x0000_s1026" style="position:absolute;margin-left:-.2pt;margin-top:17pt;width:48.75pt;height:19.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" filled="f" strokecolor="red" strokeweight="2pt"/>
            </w:pict>
          </mc:Fallback>
        </mc:AlternateContent>
      </w:r>
      <w:r w:rsidRPr="00165E50">
        <w:rPr>
          <w:noProof/>
          <w:lang w:eastAsia="cs-CZ"/>
        </w:rPr>
        <w:t xml:space="preserve"> </w:t>
      </w:r>
      <w:r>
        <w:rPr>
          <w:noProof/>
          <w:lang w:eastAsia="cs-CZ"/>
        </w:rPr>
        <w:drawing>
          <wp:inline distT="0" distB="0" distL="0" distR="0" wp14:anchorId="1B1D55BC" wp14:editId="4F6EE02B">
            <wp:extent cx="1600200" cy="466725"/>
            <wp:effectExtent l="0" t="0" r="0" b="9525"/>
            <wp:docPr id="836" name="Obrázek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1600200" cy="466725"/>
                    </a:xfrm>
                    <a:prstGeom prst="rect">
                      <a:avLst/>
                    </a:prstGeom>
                  </pic:spPr>
                </pic:pic>
              </a:graphicData>
            </a:graphic>
          </wp:inline>
        </w:drawing>
      </w:r>
    </w:p>
    <w:p w:rsidR="00CA62B3" w:rsidRPr="005A6D50" w:rsidRDefault="00CA62B3" w:rsidP="005A6D50">
      <w:pPr>
        <w:pStyle w:val="MPnadpis2"/>
        <w:numPr>
          <w:ilvl w:val="1"/>
          <w:numId w:val="11"/>
        </w:numPr>
        <w:ind w:left="792" w:hanging="432"/>
      </w:pPr>
      <w:bookmarkStart w:id="15" w:name="_Toc415032836"/>
      <w:r w:rsidRPr="005A6D50">
        <w:t>Vymazat žádost</w:t>
      </w:r>
      <w:bookmarkEnd w:id="15"/>
    </w:p>
    <w:p w:rsidR="004753DE" w:rsidRDefault="00A37471" w:rsidP="00AB7FD2">
      <w:pPr>
        <w:jc w:val="both"/>
      </w:pPr>
      <w:r>
        <w:t xml:space="preserve">Tlačítko Vymazat žádost slouží k odstranění </w:t>
      </w:r>
      <w:r w:rsidR="00CA62B3">
        <w:t>žádosti. Ž</w:t>
      </w:r>
      <w:r>
        <w:t>ádost</w:t>
      </w:r>
      <w:r w:rsidR="004753DE">
        <w:t xml:space="preserve"> o podporu</w:t>
      </w:r>
      <w:r>
        <w:t xml:space="preserve"> musí být ve stavu rozpracována, </w:t>
      </w:r>
      <w:r w:rsidR="00CA62B3">
        <w:t>aby mohlo dojít k</w:t>
      </w:r>
      <w:r w:rsidR="004753DE">
        <w:t xml:space="preserve"> jejímu vymazání</w:t>
      </w:r>
      <w:r w:rsidR="00CA62B3">
        <w:t xml:space="preserve">. </w:t>
      </w:r>
      <w:r w:rsidR="004753DE">
        <w:t xml:space="preserve">Žádost nelze smazat ze stavu </w:t>
      </w:r>
      <w:r w:rsidR="00B10EF3">
        <w:t>Finalizována</w:t>
      </w:r>
      <w:r w:rsidR="004753DE">
        <w:t xml:space="preserve"> (v tomto případě je nutné nejprve provést Storno finalizace žádosti o podporu a</w:t>
      </w:r>
      <w:r w:rsidR="00DB6806">
        <w:t> </w:t>
      </w:r>
      <w:r w:rsidR="004753DE">
        <w:t>až následně žádost smazat)</w:t>
      </w:r>
      <w:r w:rsidR="00B10EF3">
        <w:t xml:space="preserve">. </w:t>
      </w:r>
      <w:r w:rsidR="008C72DC">
        <w:t xml:space="preserve">Dokud žádost nepodepíší všichni signatáři, stále je zde možnost provést storno finalizace, tzn. je i tím pádem možnost vymazat žádost o podporu. Jakmile je žádost o podporu podána, nelze jí smazat. </w:t>
      </w:r>
    </w:p>
    <w:p w:rsidR="009D75D2" w:rsidRDefault="008502A9" w:rsidP="00AB7FD2">
      <w:pPr>
        <w:jc w:val="both"/>
      </w:pPr>
      <w:r>
        <w:t xml:space="preserve">Stiskem tlačítka Vymazat žádost a po následném potvrzení dojde k vymazání žádosti. </w:t>
      </w:r>
    </w:p>
    <w:p w:rsidR="006E6D1C" w:rsidRDefault="006E6D1C" w:rsidP="00FF0C88"/>
    <w:p w:rsidR="009D75D2" w:rsidRDefault="002616B5" w:rsidP="00FF0C88">
      <w:r>
        <w:rPr>
          <w:noProof/>
          <w:lang w:eastAsia="cs-CZ"/>
        </w:rPr>
        <mc:AlternateContent>
          <mc:Choice Requires="wps">
            <w:drawing>
              <wp:anchor distT="0" distB="0" distL="114300" distR="114300" simplePos="0" relativeHeight="251705344" behindDoc="0" locked="0" layoutInCell="1" allowOverlap="1" wp14:anchorId="6B9AA769" wp14:editId="27156686">
                <wp:simplePos x="0" y="0"/>
                <wp:positionH relativeFrom="column">
                  <wp:posOffset>2209165</wp:posOffset>
                </wp:positionH>
                <wp:positionV relativeFrom="paragraph">
                  <wp:posOffset>179705</wp:posOffset>
                </wp:positionV>
                <wp:extent cx="624840" cy="247650"/>
                <wp:effectExtent l="0" t="0" r="22860" b="19050"/>
                <wp:wrapNone/>
                <wp:docPr id="56" name="Obdélník 56"/>
                <wp:cNvGraphicFramePr/>
                <a:graphic xmlns:a="http://schemas.openxmlformats.org/drawingml/2006/main">
                  <a:graphicData uri="http://schemas.microsoft.com/office/word/2010/wordprocessingShape">
                    <wps:wsp>
                      <wps:cNvSpPr/>
                      <wps:spPr>
                        <a:xfrm>
                          <a:off x="0" y="0"/>
                          <a:ext cx="62484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D1355" id="Obdélník 56" o:spid="_x0000_s1026" style="position:absolute;margin-left:173.95pt;margin-top:14.15pt;width:49.2pt;height: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" filled="f" strokecolor="red" strokeweight="2pt"/>
            </w:pict>
          </mc:Fallback>
        </mc:AlternateContent>
      </w:r>
      <w:r>
        <w:rPr>
          <w:noProof/>
          <w:lang w:eastAsia="cs-CZ"/>
        </w:rPr>
        <w:drawing>
          <wp:inline distT="0" distB="0" distL="0" distR="0" wp14:anchorId="7B0AF46C" wp14:editId="6E4FD9F4">
            <wp:extent cx="5760720" cy="3253343"/>
            <wp:effectExtent l="0" t="0" r="0" b="4445"/>
            <wp:docPr id="736" name="Obrázek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253343"/>
                    </a:xfrm>
                    <a:prstGeom prst="rect">
                      <a:avLst/>
                    </a:prstGeom>
                  </pic:spPr>
                </pic:pic>
              </a:graphicData>
            </a:graphic>
          </wp:inline>
        </w:drawing>
      </w:r>
    </w:p>
    <w:p w:rsidR="009D75D2" w:rsidRDefault="009D75D2" w:rsidP="00FF0C88"/>
    <w:p w:rsidR="009D75D2" w:rsidRDefault="008502A9" w:rsidP="008502A9">
      <w:pPr>
        <w:ind w:left="1134"/>
      </w:pPr>
      <w:r>
        <w:rPr>
          <w:noProof/>
          <w:lang w:eastAsia="cs-CZ"/>
        </w:rPr>
        <w:drawing>
          <wp:inline distT="0" distB="0" distL="0" distR="0" wp14:anchorId="08695643" wp14:editId="4C1EFC1D">
            <wp:extent cx="3733800" cy="1085850"/>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3733800" cy="1085850"/>
                    </a:xfrm>
                    <a:prstGeom prst="rect">
                      <a:avLst/>
                    </a:prstGeom>
                  </pic:spPr>
                </pic:pic>
              </a:graphicData>
            </a:graphic>
          </wp:inline>
        </w:drawing>
      </w:r>
    </w:p>
    <w:p w:rsidR="009D75D2" w:rsidRDefault="009D75D2" w:rsidP="00FF0C88"/>
    <w:p w:rsidR="008C72DC" w:rsidRDefault="008C72DC" w:rsidP="00FF0C88"/>
    <w:p w:rsidR="009D75D2" w:rsidRDefault="009D75D2" w:rsidP="00FF0C88"/>
    <w:p w:rsidR="009D75D2" w:rsidRPr="005A6D50" w:rsidRDefault="00765B22" w:rsidP="005A6D50">
      <w:pPr>
        <w:pStyle w:val="MPnadpis2"/>
        <w:numPr>
          <w:ilvl w:val="1"/>
          <w:numId w:val="11"/>
        </w:numPr>
        <w:ind w:left="792" w:hanging="432"/>
      </w:pPr>
      <w:bookmarkStart w:id="16" w:name="_Toc415032837"/>
      <w:r w:rsidRPr="005A6D50">
        <w:t>Kontrola</w:t>
      </w:r>
      <w:bookmarkEnd w:id="16"/>
    </w:p>
    <w:p w:rsidR="00765B22" w:rsidRDefault="00765B22" w:rsidP="00AB7FD2">
      <w:pPr>
        <w:jc w:val="both"/>
      </w:pPr>
      <w:r>
        <w:t>Tlačítko kontrola slouží k</w:t>
      </w:r>
      <w:r w:rsidR="004753DE">
        <w:t> </w:t>
      </w:r>
      <w:r>
        <w:t>ověření</w:t>
      </w:r>
      <w:r w:rsidR="004753DE">
        <w:t xml:space="preserve">, </w:t>
      </w:r>
      <w:r>
        <w:t>zda jsou vyplněny všechny požadované údaje. Systém automaticky dle př</w:t>
      </w:r>
      <w:r w:rsidR="004753DE">
        <w:t>edem definovaných kontrol ověří,</w:t>
      </w:r>
      <w:r>
        <w:t xml:space="preserve"> </w:t>
      </w:r>
      <w:r w:rsidR="00E14935">
        <w:t xml:space="preserve">jednak </w:t>
      </w:r>
      <w:r>
        <w:t>zda jsou všechna povinná d</w:t>
      </w:r>
      <w:r w:rsidR="00E25E0C">
        <w:t>ata vyplněna a</w:t>
      </w:r>
      <w:r w:rsidR="00E14935">
        <w:t xml:space="preserve"> dále ověří zadaná data ve vztahu k nastavení výzvy, pod kterou je žádost o</w:t>
      </w:r>
      <w:r w:rsidR="00DB6806">
        <w:t> </w:t>
      </w:r>
      <w:r w:rsidR="00E14935">
        <w:t>podporu založena.</w:t>
      </w:r>
      <w:r w:rsidR="00E25E0C">
        <w:t xml:space="preserve"> </w:t>
      </w:r>
      <w:r>
        <w:t xml:space="preserve">Pokud nejsou všechna </w:t>
      </w:r>
      <w:r w:rsidR="008C72DC">
        <w:t xml:space="preserve">povinná </w:t>
      </w:r>
      <w:r>
        <w:t xml:space="preserve">data vyplněna, </w:t>
      </w:r>
      <w:r w:rsidR="00E14935">
        <w:t xml:space="preserve">(nebo neodpovídají podmínkám nastavení výzvy) </w:t>
      </w:r>
      <w:r>
        <w:t xml:space="preserve">zobrazí se odkaz na danou záložku, kde je možné příslušná data doplnit. </w:t>
      </w:r>
      <w:r w:rsidR="00E25E0C">
        <w:t xml:space="preserve">Kontrolu si může žadatel průběžně kdykoli spustit během procesu vyplňování formuláře žádosti o podporu. </w:t>
      </w:r>
    </w:p>
    <w:p w:rsidR="00DB6806" w:rsidRDefault="00DB6806" w:rsidP="00AB7FD2">
      <w:pPr>
        <w:jc w:val="both"/>
      </w:pPr>
    </w:p>
    <w:p w:rsidR="00E25E0C" w:rsidRDefault="00E25E0C" w:rsidP="00FF0C88">
      <w:r>
        <w:rPr>
          <w:noProof/>
          <w:lang w:eastAsia="cs-CZ"/>
        </w:rPr>
        <mc:AlternateContent>
          <mc:Choice Requires="wps">
            <w:drawing>
              <wp:anchor distT="0" distB="0" distL="114300" distR="114300" simplePos="0" relativeHeight="251707392" behindDoc="0" locked="0" layoutInCell="1" allowOverlap="1" wp14:anchorId="5BBAD214" wp14:editId="291A3889">
                <wp:simplePos x="0" y="0"/>
                <wp:positionH relativeFrom="column">
                  <wp:posOffset>2879725</wp:posOffset>
                </wp:positionH>
                <wp:positionV relativeFrom="paragraph">
                  <wp:posOffset>218907</wp:posOffset>
                </wp:positionV>
                <wp:extent cx="464820" cy="247650"/>
                <wp:effectExtent l="0" t="0" r="11430" b="19050"/>
                <wp:wrapNone/>
                <wp:docPr id="60" name="Obdélník 60"/>
                <wp:cNvGraphicFramePr/>
                <a:graphic xmlns:a="http://schemas.openxmlformats.org/drawingml/2006/main">
                  <a:graphicData uri="http://schemas.microsoft.com/office/word/2010/wordprocessingShape">
                    <wps:wsp>
                      <wps:cNvSpPr/>
                      <wps:spPr>
                        <a:xfrm>
                          <a:off x="0" y="0"/>
                          <a:ext cx="46482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2FD0E0" id="Obdélník 60" o:spid="_x0000_s1026" style="position:absolute;margin-left:226.75pt;margin-top:17.25pt;width:36.6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" filled="f" strokecolor="red" strokeweight="2pt"/>
            </w:pict>
          </mc:Fallback>
        </mc:AlternateContent>
      </w:r>
      <w:r w:rsidR="002616B5">
        <w:rPr>
          <w:noProof/>
          <w:lang w:eastAsia="cs-CZ"/>
        </w:rPr>
        <w:drawing>
          <wp:inline distT="0" distB="0" distL="0" distR="0" wp14:anchorId="6DF7AF7E" wp14:editId="521458CD">
            <wp:extent cx="5760720" cy="3253343"/>
            <wp:effectExtent l="0" t="0" r="0" b="4445"/>
            <wp:docPr id="737" name="Obrázek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253343"/>
                    </a:xfrm>
                    <a:prstGeom prst="rect">
                      <a:avLst/>
                    </a:prstGeom>
                  </pic:spPr>
                </pic:pic>
              </a:graphicData>
            </a:graphic>
          </wp:inline>
        </w:drawing>
      </w:r>
    </w:p>
    <w:p w:rsidR="00E25E0C" w:rsidRDefault="00E25E0C" w:rsidP="00FF0C88"/>
    <w:p w:rsidR="00E14935" w:rsidRDefault="00E14935" w:rsidP="00FF0C88"/>
    <w:p w:rsidR="00E14935" w:rsidRDefault="00E14935" w:rsidP="00FF0C88"/>
    <w:p w:rsidR="00E14935" w:rsidRDefault="00E14935" w:rsidP="00FF0C88"/>
    <w:p w:rsidR="003664E3" w:rsidRDefault="003664E3" w:rsidP="00FF0C88"/>
    <w:p w:rsidR="003664E3" w:rsidRDefault="003664E3" w:rsidP="00FF0C88"/>
    <w:p w:rsidR="003664E3" w:rsidRDefault="003664E3" w:rsidP="00FF0C88"/>
    <w:p w:rsidR="003664E3" w:rsidRDefault="003664E3" w:rsidP="00FF0C88"/>
    <w:p w:rsidR="003664E3" w:rsidRDefault="003664E3" w:rsidP="00FF0C88"/>
    <w:p w:rsidR="003664E3" w:rsidRDefault="003664E3" w:rsidP="00FF0C88"/>
    <w:p w:rsidR="003664E3" w:rsidRDefault="003664E3" w:rsidP="00FF0C88"/>
    <w:p w:rsidR="00E14935" w:rsidRDefault="00E14935" w:rsidP="00FF0C88"/>
    <w:p w:rsidR="00E25E0C" w:rsidRDefault="00E25E0C" w:rsidP="00FF0C88">
      <w:r>
        <w:t>Výsledek kontroly:</w:t>
      </w:r>
    </w:p>
    <w:p w:rsidR="00E25E0C" w:rsidRDefault="002616B5" w:rsidP="00FF0C88">
      <w:r>
        <w:rPr>
          <w:noProof/>
          <w:lang w:eastAsia="cs-CZ"/>
        </w:rPr>
        <w:drawing>
          <wp:inline distT="0" distB="0" distL="0" distR="0" wp14:anchorId="719F9D31" wp14:editId="135E5026">
            <wp:extent cx="5760720" cy="3459480"/>
            <wp:effectExtent l="0" t="0" r="0" b="7620"/>
            <wp:docPr id="738" name="Obrázek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760720" cy="3459480"/>
                    </a:xfrm>
                    <a:prstGeom prst="rect">
                      <a:avLst/>
                    </a:prstGeom>
                  </pic:spPr>
                </pic:pic>
              </a:graphicData>
            </a:graphic>
          </wp:inline>
        </w:drawing>
      </w:r>
    </w:p>
    <w:p w:rsidR="003664E3" w:rsidRDefault="003664E3" w:rsidP="00FF0C88"/>
    <w:p w:rsidR="003664E3" w:rsidRDefault="003664E3" w:rsidP="00FF0C88"/>
    <w:p w:rsidR="003664E3" w:rsidRDefault="003664E3" w:rsidP="00FF0C88"/>
    <w:p w:rsidR="003664E3" w:rsidRDefault="003664E3" w:rsidP="00FF0C88"/>
    <w:p w:rsidR="003664E3" w:rsidRDefault="003664E3" w:rsidP="00FF0C88"/>
    <w:p w:rsidR="003664E3" w:rsidRDefault="003664E3" w:rsidP="00FF0C88"/>
    <w:p w:rsidR="003664E3" w:rsidRDefault="003664E3" w:rsidP="00FF0C88"/>
    <w:p w:rsidR="003664E3" w:rsidRDefault="003664E3" w:rsidP="00FF0C88"/>
    <w:p w:rsidR="003664E3" w:rsidRDefault="003664E3" w:rsidP="00FF0C88"/>
    <w:p w:rsidR="003664E3" w:rsidRDefault="003664E3" w:rsidP="00FF0C88"/>
    <w:p w:rsidR="003664E3" w:rsidRDefault="003664E3" w:rsidP="00FF0C88"/>
    <w:p w:rsidR="003664E3" w:rsidRDefault="003664E3" w:rsidP="00FF0C88"/>
    <w:p w:rsidR="003664E3" w:rsidRDefault="003664E3" w:rsidP="00FF0C88"/>
    <w:p w:rsidR="003664E3" w:rsidRDefault="003664E3" w:rsidP="00FF0C88"/>
    <w:p w:rsidR="003664E3" w:rsidRPr="00765B22" w:rsidRDefault="003664E3" w:rsidP="00FF0C88"/>
    <w:p w:rsidR="009D75D2" w:rsidRDefault="00E25E0C" w:rsidP="005A6D50">
      <w:pPr>
        <w:pStyle w:val="MPnadpis2"/>
        <w:numPr>
          <w:ilvl w:val="1"/>
          <w:numId w:val="11"/>
        </w:numPr>
        <w:ind w:left="792" w:hanging="432"/>
      </w:pPr>
      <w:bookmarkStart w:id="17" w:name="_Toc415032838"/>
      <w:r>
        <w:t>Finalizace</w:t>
      </w:r>
      <w:bookmarkEnd w:id="17"/>
    </w:p>
    <w:p w:rsidR="00E25E0C" w:rsidRDefault="00E25E0C" w:rsidP="00AB7FD2">
      <w:pPr>
        <w:jc w:val="both"/>
      </w:pPr>
      <w:r>
        <w:t>Stiskem tlačítka Finalizace se projekt uzamkne a je připraven k podpisu prostřednictvím kvalifikovaného elektronického podpisu. I během procesu finalizace jsou spuštěny předem definované kontroly</w:t>
      </w:r>
      <w:r w:rsidR="004753DE">
        <w:t xml:space="preserve"> vyplnění všech povinných údajů</w:t>
      </w:r>
      <w:r w:rsidR="00B10EF3">
        <w:t xml:space="preserve"> formuláře</w:t>
      </w:r>
      <w:r>
        <w:t xml:space="preserve"> </w:t>
      </w:r>
      <w:r w:rsidR="00141775">
        <w:t>žádosti o podporu</w:t>
      </w:r>
      <w:r w:rsidR="004753DE">
        <w:t>.</w:t>
      </w:r>
      <w:r w:rsidR="00141775">
        <w:t xml:space="preserve"> </w:t>
      </w:r>
      <w:r w:rsidR="0029188C">
        <w:t xml:space="preserve">(viz bod 4.3.) </w:t>
      </w:r>
      <w:r w:rsidR="00141775">
        <w:t>T</w:t>
      </w:r>
      <w:r w:rsidR="004753DE">
        <w:t>edy</w:t>
      </w:r>
      <w:r w:rsidR="00141775">
        <w:t xml:space="preserve"> i</w:t>
      </w:r>
      <w:r w:rsidR="004753DE">
        <w:t xml:space="preserve"> v případě, kdy</w:t>
      </w:r>
      <w:r w:rsidR="00141775">
        <w:t xml:space="preserve"> uživatel zapomene sám kontrolu provést stiskem tlačítka Kontrola, při finalizaci ji automati</w:t>
      </w:r>
      <w:r w:rsidR="00324977">
        <w:t>cky provede systém.</w:t>
      </w:r>
      <w:r w:rsidR="0029188C">
        <w:t xml:space="preserve"> </w:t>
      </w:r>
      <w:r w:rsidR="00B10EF3">
        <w:t>Není tedy možné finalizovat nekompletní žádost.</w:t>
      </w:r>
    </w:p>
    <w:p w:rsidR="00B10EF3" w:rsidRDefault="00B10EF3" w:rsidP="00AB7FD2">
      <w:pPr>
        <w:jc w:val="both"/>
      </w:pPr>
    </w:p>
    <w:p w:rsidR="00324977" w:rsidRDefault="00295FDA" w:rsidP="00FF0C88">
      <w:r>
        <w:rPr>
          <w:noProof/>
          <w:lang w:eastAsia="cs-CZ"/>
        </w:rPr>
        <mc:AlternateContent>
          <mc:Choice Requires="wps">
            <w:drawing>
              <wp:anchor distT="0" distB="0" distL="114300" distR="114300" simplePos="0" relativeHeight="251709440" behindDoc="0" locked="0" layoutInCell="1" allowOverlap="1" wp14:anchorId="24357249" wp14:editId="316E2201">
                <wp:simplePos x="0" y="0"/>
                <wp:positionH relativeFrom="column">
                  <wp:posOffset>3311525</wp:posOffset>
                </wp:positionH>
                <wp:positionV relativeFrom="paragraph">
                  <wp:posOffset>203153</wp:posOffset>
                </wp:positionV>
                <wp:extent cx="457200" cy="247650"/>
                <wp:effectExtent l="0" t="0" r="19050" b="19050"/>
                <wp:wrapNone/>
                <wp:docPr id="63" name="Obdélník 63"/>
                <wp:cNvGraphicFramePr/>
                <a:graphic xmlns:a="http://schemas.openxmlformats.org/drawingml/2006/main">
                  <a:graphicData uri="http://schemas.microsoft.com/office/word/2010/wordprocessingShape">
                    <wps:wsp>
                      <wps:cNvSpPr/>
                      <wps:spPr>
                        <a:xfrm>
                          <a:off x="0" y="0"/>
                          <a:ext cx="45720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5AFD22" id="Obdélník 63" o:spid="_x0000_s1026" style="position:absolute;margin-left:260.75pt;margin-top:16pt;width:36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" filled="f" strokecolor="red" strokeweight="2pt"/>
            </w:pict>
          </mc:Fallback>
        </mc:AlternateContent>
      </w:r>
      <w:r w:rsidR="002616B5">
        <w:rPr>
          <w:noProof/>
          <w:lang w:eastAsia="cs-CZ"/>
        </w:rPr>
        <w:drawing>
          <wp:inline distT="0" distB="0" distL="0" distR="0" wp14:anchorId="691B3EC7" wp14:editId="55443DE5">
            <wp:extent cx="5760720" cy="3253105"/>
            <wp:effectExtent l="0" t="0" r="0" b="4445"/>
            <wp:docPr id="739" name="Obrázek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60720" cy="3253105"/>
                    </a:xfrm>
                    <a:prstGeom prst="rect">
                      <a:avLst/>
                    </a:prstGeom>
                  </pic:spPr>
                </pic:pic>
              </a:graphicData>
            </a:graphic>
          </wp:inline>
        </w:drawing>
      </w:r>
    </w:p>
    <w:p w:rsidR="00295FDA" w:rsidRDefault="00295FDA" w:rsidP="00FF0C88"/>
    <w:p w:rsidR="004753DE" w:rsidRDefault="00461C64" w:rsidP="00AB7FD2">
      <w:pPr>
        <w:jc w:val="both"/>
      </w:pPr>
      <w:r>
        <w:t xml:space="preserve">Po stisku tlačítka Finalizace se objeví upozornění, zda chce uživatel opravdu finalizaci provést. </w:t>
      </w:r>
      <w:r w:rsidR="004753DE">
        <w:t>Provedením finalizace dojde k uzamčení všech záznamů a jejich editace je nadále znemožněna.</w:t>
      </w:r>
    </w:p>
    <w:p w:rsidR="00592715" w:rsidRDefault="00461C64" w:rsidP="00AB7FD2">
      <w:pPr>
        <w:jc w:val="both"/>
      </w:pPr>
      <w:r>
        <w:t>Stiskem tlačítka Pokračovat je finalizace dokončena, stiskem tlačítka Zrušit je finalizace stornována.</w:t>
      </w:r>
    </w:p>
    <w:p w:rsidR="00295FDA" w:rsidRDefault="00295FDA" w:rsidP="00FF0C88"/>
    <w:p w:rsidR="00295FDA" w:rsidRDefault="0029188C" w:rsidP="00295FDA">
      <w:pPr>
        <w:ind w:left="1701"/>
      </w:pPr>
      <w:r>
        <w:rPr>
          <w:noProof/>
          <w:lang w:eastAsia="cs-CZ"/>
        </w:rPr>
        <mc:AlternateContent>
          <mc:Choice Requires="wps">
            <w:drawing>
              <wp:anchor distT="0" distB="0" distL="114300" distR="114300" simplePos="0" relativeHeight="251711488" behindDoc="0" locked="0" layoutInCell="1" allowOverlap="1" wp14:anchorId="36075FB8" wp14:editId="53EFF467">
                <wp:simplePos x="0" y="0"/>
                <wp:positionH relativeFrom="column">
                  <wp:posOffset>2060575</wp:posOffset>
                </wp:positionH>
                <wp:positionV relativeFrom="paragraph">
                  <wp:posOffset>1036320</wp:posOffset>
                </wp:positionV>
                <wp:extent cx="895350" cy="247650"/>
                <wp:effectExtent l="0" t="0" r="19050" b="19050"/>
                <wp:wrapNone/>
                <wp:docPr id="66" name="Obdélník 66"/>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215923" id="Obdélník 66" o:spid="_x0000_s1026" style="position:absolute;margin-left:162.25pt;margin-top:81.6pt;width:70.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" filled="f" strokecolor="red" strokeweight="2pt"/>
            </w:pict>
          </mc:Fallback>
        </mc:AlternateContent>
      </w:r>
      <w:r w:rsidR="00295FDA">
        <w:rPr>
          <w:noProof/>
          <w:lang w:eastAsia="cs-CZ"/>
        </w:rPr>
        <w:drawing>
          <wp:inline distT="0" distB="0" distL="0" distR="0" wp14:anchorId="377FF619" wp14:editId="4310FF63">
            <wp:extent cx="3343275" cy="1419225"/>
            <wp:effectExtent l="19050" t="19050" r="28575" b="28575"/>
            <wp:docPr id="62"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343275" cy="1419225"/>
                    </a:xfrm>
                    <a:prstGeom prst="rect">
                      <a:avLst/>
                    </a:prstGeom>
                    <a:ln>
                      <a:solidFill>
                        <a:schemeClr val="tx1"/>
                      </a:solidFill>
                    </a:ln>
                  </pic:spPr>
                </pic:pic>
              </a:graphicData>
            </a:graphic>
          </wp:inline>
        </w:drawing>
      </w:r>
    </w:p>
    <w:p w:rsidR="00592715" w:rsidRDefault="00592715" w:rsidP="00AB7FD2"/>
    <w:p w:rsidR="00592715" w:rsidRDefault="00461C64" w:rsidP="00592715">
      <w:r>
        <w:t>Po výběru možnosti Pokračovat je n</w:t>
      </w:r>
      <w:r w:rsidR="00592715">
        <w:t xml:space="preserve">a žádosti provedena finalizace. Stiskem tlačítka Zpět se žadatel dostane zpátky na žádost. </w:t>
      </w:r>
    </w:p>
    <w:p w:rsidR="009D75D2" w:rsidRDefault="009D75D2" w:rsidP="00FF0C88"/>
    <w:p w:rsidR="009D75D2" w:rsidRDefault="0029188C" w:rsidP="00FF0C88">
      <w:r>
        <w:rPr>
          <w:noProof/>
          <w:lang w:eastAsia="cs-CZ"/>
        </w:rPr>
        <mc:AlternateContent>
          <mc:Choice Requires="wps">
            <w:drawing>
              <wp:anchor distT="0" distB="0" distL="114300" distR="114300" simplePos="0" relativeHeight="252036096" behindDoc="0" locked="0" layoutInCell="1" allowOverlap="1" wp14:anchorId="7E225ECA" wp14:editId="079B65D2">
                <wp:simplePos x="0" y="0"/>
                <wp:positionH relativeFrom="column">
                  <wp:posOffset>2299239</wp:posOffset>
                </wp:positionH>
                <wp:positionV relativeFrom="paragraph">
                  <wp:posOffset>1094046</wp:posOffset>
                </wp:positionV>
                <wp:extent cx="895350" cy="247650"/>
                <wp:effectExtent l="0" t="0" r="19050" b="19050"/>
                <wp:wrapNone/>
                <wp:docPr id="819" name="Obdélník 819"/>
                <wp:cNvGraphicFramePr/>
                <a:graphic xmlns:a="http://schemas.openxmlformats.org/drawingml/2006/main">
                  <a:graphicData uri="http://schemas.microsoft.com/office/word/2010/wordprocessingShape">
                    <wps:wsp>
                      <wps:cNvSpPr/>
                      <wps:spPr>
                        <a:xfrm>
                          <a:off x="0" y="0"/>
                          <a:ext cx="8953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B2F08" id="Obdélník 819" o:spid="_x0000_s1026" style="position:absolute;margin-left:181.05pt;margin-top:86.15pt;width:70.5pt;height:1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" filled="f" strokecolor="red" strokeweight="2pt"/>
            </w:pict>
          </mc:Fallback>
        </mc:AlternateContent>
      </w:r>
      <w:r w:rsidR="00592715">
        <w:rPr>
          <w:noProof/>
          <w:lang w:eastAsia="cs-CZ"/>
        </w:rPr>
        <w:drawing>
          <wp:inline distT="0" distB="0" distL="0" distR="0" wp14:anchorId="6F9DD545" wp14:editId="150BA9CF">
            <wp:extent cx="5408762" cy="1449238"/>
            <wp:effectExtent l="19050" t="19050" r="20955" b="17780"/>
            <wp:docPr id="64" name="Obráze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srcRect t="27586"/>
                    <a:stretch/>
                  </pic:blipFill>
                  <pic:spPr bwMode="auto">
                    <a:xfrm>
                      <a:off x="0" y="0"/>
                      <a:ext cx="5404060" cy="144797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752A1" w:rsidRDefault="003752A1" w:rsidP="00FF0C88"/>
    <w:p w:rsidR="00592715" w:rsidRDefault="003752A1" w:rsidP="00AB7FD2">
      <w:pPr>
        <w:jc w:val="both"/>
      </w:pPr>
      <w:r>
        <w:t xml:space="preserve">Finalizaci lze před podpisem žádosti o podporu </w:t>
      </w:r>
      <w:r w:rsidRPr="00B10EF3">
        <w:rPr>
          <w:b/>
        </w:rPr>
        <w:t xml:space="preserve">stornovat </w:t>
      </w:r>
      <w:r>
        <w:t xml:space="preserve">stiskem tlačítka </w:t>
      </w:r>
      <w:r w:rsidRPr="00B10EF3">
        <w:rPr>
          <w:b/>
        </w:rPr>
        <w:t>Storno finalizace</w:t>
      </w:r>
      <w:r>
        <w:t>. Žádost lze následně opět editovat a vkládat údaje.</w:t>
      </w:r>
    </w:p>
    <w:p w:rsidR="00592715" w:rsidRDefault="00A64F77" w:rsidP="00FF0C88">
      <w:r>
        <w:rPr>
          <w:noProof/>
          <w:lang w:eastAsia="cs-CZ"/>
        </w:rPr>
        <mc:AlternateContent>
          <mc:Choice Requires="wps">
            <w:drawing>
              <wp:anchor distT="0" distB="0" distL="114300" distR="114300" simplePos="0" relativeHeight="251713536" behindDoc="0" locked="0" layoutInCell="1" allowOverlap="1" wp14:anchorId="7B7E39D8" wp14:editId="347E16E5">
                <wp:simplePos x="0" y="0"/>
                <wp:positionH relativeFrom="column">
                  <wp:posOffset>2529205</wp:posOffset>
                </wp:positionH>
                <wp:positionV relativeFrom="paragraph">
                  <wp:posOffset>1492250</wp:posOffset>
                </wp:positionV>
                <wp:extent cx="971550" cy="247650"/>
                <wp:effectExtent l="0" t="0" r="19050" b="19050"/>
                <wp:wrapNone/>
                <wp:docPr id="68" name="Obdélník 68"/>
                <wp:cNvGraphicFramePr/>
                <a:graphic xmlns:a="http://schemas.openxmlformats.org/drawingml/2006/main">
                  <a:graphicData uri="http://schemas.microsoft.com/office/word/2010/wordprocessingShape">
                    <wps:wsp>
                      <wps:cNvSpPr/>
                      <wps:spPr>
                        <a:xfrm>
                          <a:off x="0" y="0"/>
                          <a:ext cx="97155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9FFBBA" id="Obdélník 68" o:spid="_x0000_s1026" style="position:absolute;margin-left:199.15pt;margin-top:117.5pt;width:76.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" filled="f" strokecolor="red" strokeweight="2pt"/>
            </w:pict>
          </mc:Fallback>
        </mc:AlternateContent>
      </w:r>
      <w:r w:rsidR="00592715">
        <w:rPr>
          <w:noProof/>
          <w:lang w:eastAsia="cs-CZ"/>
        </w:rPr>
        <w:drawing>
          <wp:inline distT="0" distB="0" distL="0" distR="0" wp14:anchorId="644119BE" wp14:editId="308583F6">
            <wp:extent cx="5760720" cy="2030277"/>
            <wp:effectExtent l="0" t="0" r="0" b="8255"/>
            <wp:docPr id="67" name="Obráze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760720" cy="2030277"/>
                    </a:xfrm>
                    <a:prstGeom prst="rect">
                      <a:avLst/>
                    </a:prstGeom>
                  </pic:spPr>
                </pic:pic>
              </a:graphicData>
            </a:graphic>
          </wp:inline>
        </w:drawing>
      </w:r>
    </w:p>
    <w:p w:rsidR="004753DE" w:rsidRDefault="004753DE">
      <w:r>
        <w:br w:type="page"/>
      </w:r>
    </w:p>
    <w:p w:rsidR="0042191E" w:rsidRDefault="0042191E" w:rsidP="0042191E">
      <w:pPr>
        <w:pStyle w:val="MPnadpis2"/>
        <w:numPr>
          <w:ilvl w:val="1"/>
          <w:numId w:val="11"/>
        </w:numPr>
        <w:ind w:left="792" w:hanging="432"/>
      </w:pPr>
      <w:bookmarkStart w:id="18" w:name="_Toc415032839"/>
      <w:r>
        <w:t>Tisk</w:t>
      </w:r>
      <w:bookmarkEnd w:id="18"/>
    </w:p>
    <w:p w:rsidR="0042191E" w:rsidRDefault="0042191E" w:rsidP="0042191E">
      <w:r>
        <w:t>Stisknutím tlačítka Tisk je vygenerován tiskový opis žádosti o podporu ve formátu pdf.</w:t>
      </w:r>
    </w:p>
    <w:p w:rsidR="00DB6806" w:rsidRDefault="00DB6806" w:rsidP="0042191E"/>
    <w:p w:rsidR="0042191E" w:rsidRDefault="0042191E" w:rsidP="0042191E">
      <w:r>
        <w:rPr>
          <w:noProof/>
          <w:lang w:eastAsia="cs-CZ"/>
        </w:rPr>
        <w:drawing>
          <wp:inline distT="0" distB="0" distL="0" distR="0" wp14:anchorId="0D244A77" wp14:editId="44495F64">
            <wp:extent cx="5760720" cy="3563856"/>
            <wp:effectExtent l="19050" t="19050" r="11430" b="1778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760720" cy="3563856"/>
                    </a:xfrm>
                    <a:prstGeom prst="rect">
                      <a:avLst/>
                    </a:prstGeom>
                    <a:ln>
                      <a:solidFill>
                        <a:schemeClr val="tx1"/>
                      </a:solidFill>
                    </a:ln>
                  </pic:spPr>
                </pic:pic>
              </a:graphicData>
            </a:graphic>
          </wp:inline>
        </w:drawing>
      </w:r>
    </w:p>
    <w:p w:rsidR="0042191E" w:rsidRDefault="0042191E" w:rsidP="0042191E"/>
    <w:p w:rsidR="0042191E" w:rsidRDefault="0042191E" w:rsidP="0042191E"/>
    <w:p w:rsidR="0042191E" w:rsidRDefault="0042191E" w:rsidP="0042191E"/>
    <w:p w:rsidR="0042191E" w:rsidRDefault="0042191E" w:rsidP="0042191E"/>
    <w:p w:rsidR="0042191E" w:rsidRDefault="0042191E" w:rsidP="0042191E"/>
    <w:p w:rsidR="0042191E" w:rsidRDefault="0042191E" w:rsidP="0042191E"/>
    <w:p w:rsidR="0042191E" w:rsidRDefault="0042191E" w:rsidP="0042191E"/>
    <w:p w:rsidR="0042191E" w:rsidRDefault="0042191E" w:rsidP="0042191E"/>
    <w:p w:rsidR="0042191E" w:rsidRDefault="0042191E" w:rsidP="0042191E"/>
    <w:p w:rsidR="0042191E" w:rsidRDefault="0042191E" w:rsidP="0042191E"/>
    <w:p w:rsidR="0042191E" w:rsidRDefault="0042191E" w:rsidP="0042191E"/>
    <w:p w:rsidR="0042191E" w:rsidRDefault="0042191E" w:rsidP="0042191E"/>
    <w:p w:rsidR="0042191E" w:rsidRPr="0042191E" w:rsidRDefault="0042191E" w:rsidP="0042191E"/>
    <w:p w:rsidR="009D75D2" w:rsidRDefault="00800647" w:rsidP="005A6D50">
      <w:pPr>
        <w:pStyle w:val="MPnadpis1"/>
        <w:numPr>
          <w:ilvl w:val="0"/>
          <w:numId w:val="11"/>
        </w:numPr>
      </w:pPr>
      <w:bookmarkStart w:id="19" w:name="_Toc415032840"/>
      <w:r>
        <w:t>Levé menu formuláře žádosti o podporu</w:t>
      </w:r>
      <w:bookmarkEnd w:id="19"/>
    </w:p>
    <w:p w:rsidR="00C54A2A" w:rsidRPr="0042191E" w:rsidRDefault="003752A1" w:rsidP="003752A1">
      <w:pPr>
        <w:pStyle w:val="Odstavecseseznamem"/>
        <w:numPr>
          <w:ilvl w:val="0"/>
          <w:numId w:val="19"/>
        </w:numPr>
        <w:rPr>
          <w:b/>
          <w:sz w:val="32"/>
          <w:szCs w:val="32"/>
        </w:rPr>
      </w:pPr>
      <w:r w:rsidRPr="0042191E">
        <w:rPr>
          <w:b/>
          <w:sz w:val="32"/>
          <w:szCs w:val="32"/>
        </w:rPr>
        <w:t xml:space="preserve">Datová oblast </w:t>
      </w:r>
      <w:r w:rsidR="00F27584" w:rsidRPr="0042191E">
        <w:rPr>
          <w:b/>
          <w:sz w:val="32"/>
          <w:szCs w:val="32"/>
        </w:rPr>
        <w:t>Profil objektu</w:t>
      </w:r>
    </w:p>
    <w:p w:rsidR="00C54A2A" w:rsidRPr="005A6D50" w:rsidRDefault="00C54A2A" w:rsidP="00AB7FD2">
      <w:pPr>
        <w:pStyle w:val="MPnadpis2"/>
        <w:numPr>
          <w:ilvl w:val="1"/>
          <w:numId w:val="11"/>
        </w:numPr>
        <w:ind w:left="792" w:hanging="432"/>
        <w:jc w:val="both"/>
      </w:pPr>
      <w:bookmarkStart w:id="20" w:name="_Toc404949394"/>
      <w:bookmarkStart w:id="21" w:name="_Toc415032841"/>
      <w:r>
        <w:t>K</w:t>
      </w:r>
      <w:r w:rsidRPr="005A6D50">
        <w:t>omunikace</w:t>
      </w:r>
      <w:bookmarkEnd w:id="20"/>
      <w:bookmarkEnd w:id="21"/>
    </w:p>
    <w:p w:rsidR="009975DA" w:rsidRDefault="009975DA" w:rsidP="00AB7FD2">
      <w:pPr>
        <w:jc w:val="both"/>
      </w:pPr>
      <w:r>
        <w:t xml:space="preserve">Funkčnost zadávání dat v rámci záložky Komunikace je analogická jako na úvodní stránce aplikace IS KP14+ při zadávání nových depeší. (blíže kapitola </w:t>
      </w:r>
      <w:r w:rsidRPr="00AB7FD2">
        <w:rPr>
          <w:highlight w:val="yellow"/>
        </w:rPr>
        <w:t>……..</w:t>
      </w:r>
      <w:r>
        <w:t>)</w:t>
      </w:r>
      <w:r w:rsidR="00DB6806">
        <w:t>,</w:t>
      </w:r>
      <w:r>
        <w:t xml:space="preserve"> s tím rozdílem, že depeše zde zadané se vážou na konkrétní žádost o podporu</w:t>
      </w:r>
      <w:r w:rsidR="00DB6806">
        <w:t xml:space="preserve"> </w:t>
      </w:r>
      <w:r>
        <w:t>/</w:t>
      </w:r>
      <w:r w:rsidR="00DB6806">
        <w:t xml:space="preserve"> </w:t>
      </w:r>
      <w:r>
        <w:t>projekt, v rámci které byly vytvořeny. Příslušné depeše zde vložené se pak konkrétnímu uživateli zobrazí</w:t>
      </w:r>
      <w:r w:rsidR="0018232B">
        <w:t xml:space="preserve"> jak zde v rámci konkrétní žádosti o podporu</w:t>
      </w:r>
      <w:r w:rsidR="00DB6806">
        <w:t xml:space="preserve"> </w:t>
      </w:r>
      <w:r w:rsidR="0018232B">
        <w:t>/</w:t>
      </w:r>
      <w:r w:rsidR="00DB6806">
        <w:t xml:space="preserve"> </w:t>
      </w:r>
      <w:r w:rsidR="0018232B">
        <w:t>projektu tak i v rámci celkového seznamu depeší na úvodní obrazovce aplikace IS KP14+.</w:t>
      </w:r>
    </w:p>
    <w:p w:rsidR="00C54A2A" w:rsidRDefault="00C54A2A" w:rsidP="00AB7FD2">
      <w:pPr>
        <w:jc w:val="both"/>
      </w:pPr>
      <w:r>
        <w:t>Stiskem tlačítka Komunikace se žadatel dostane na obrazovku</w:t>
      </w:r>
      <w:r w:rsidR="00DB6806">
        <w:t>,</w:t>
      </w:r>
      <w:r>
        <w:t xml:space="preserve"> kde lze vytvořit</w:t>
      </w:r>
      <w:r w:rsidR="00DB6806">
        <w:t xml:space="preserve"> </w:t>
      </w:r>
      <w:r>
        <w:t>/</w:t>
      </w:r>
      <w:r w:rsidR="00DB6806">
        <w:t xml:space="preserve"> </w:t>
      </w:r>
      <w:r>
        <w:t>smazat</w:t>
      </w:r>
      <w:r w:rsidR="00325B9D">
        <w:t xml:space="preserve"> </w:t>
      </w:r>
      <w:r>
        <w:t>v rámci dané žádosti o podporu interní zprávy ostatním uživatelům systému – kolegům, pracovníkům ŘO atd. Jedná se o vnitřní komunikaci v rámci zvolené žádosti o</w:t>
      </w:r>
      <w:r w:rsidR="00DB6806">
        <w:t> </w:t>
      </w:r>
      <w:r>
        <w:t>podporu</w:t>
      </w:r>
      <w:r w:rsidR="00DB6806">
        <w:t xml:space="preserve"> </w:t>
      </w:r>
      <w:r>
        <w:t>/</w:t>
      </w:r>
      <w:r w:rsidR="00DB6806">
        <w:t xml:space="preserve"> </w:t>
      </w:r>
      <w:r>
        <w:t>projektu.</w:t>
      </w:r>
    </w:p>
    <w:p w:rsidR="00C54A2A" w:rsidRDefault="00C54A2A" w:rsidP="00C54A2A">
      <w:r>
        <w:rPr>
          <w:noProof/>
          <w:lang w:eastAsia="cs-CZ"/>
        </w:rPr>
        <mc:AlternateContent>
          <mc:Choice Requires="wps">
            <w:drawing>
              <wp:anchor distT="0" distB="0" distL="114300" distR="114300" simplePos="0" relativeHeight="251994112" behindDoc="0" locked="0" layoutInCell="1" allowOverlap="1" wp14:anchorId="4DDD66F4" wp14:editId="41C3807F">
                <wp:simplePos x="0" y="0"/>
                <wp:positionH relativeFrom="column">
                  <wp:posOffset>75565</wp:posOffset>
                </wp:positionH>
                <wp:positionV relativeFrom="paragraph">
                  <wp:posOffset>592455</wp:posOffset>
                </wp:positionV>
                <wp:extent cx="944880" cy="175260"/>
                <wp:effectExtent l="0" t="0" r="26670" b="15240"/>
                <wp:wrapNone/>
                <wp:docPr id="46" name="Obdélník 46"/>
                <wp:cNvGraphicFramePr/>
                <a:graphic xmlns:a="http://schemas.openxmlformats.org/drawingml/2006/main">
                  <a:graphicData uri="http://schemas.microsoft.com/office/word/2010/wordprocessingShape">
                    <wps:wsp>
                      <wps:cNvSpPr/>
                      <wps:spPr>
                        <a:xfrm>
                          <a:off x="0" y="0"/>
                          <a:ext cx="944880" cy="1752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960DE7" id="Obdélník 46" o:spid="_x0000_s1026" style="position:absolute;margin-left:5.95pt;margin-top:46.65pt;width:74.4pt;height:13.8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" filled="f" strokecolor="red" strokeweight="2pt"/>
            </w:pict>
          </mc:Fallback>
        </mc:AlternateContent>
      </w:r>
      <w:r>
        <w:rPr>
          <w:noProof/>
          <w:lang w:eastAsia="cs-CZ"/>
        </w:rPr>
        <w:drawing>
          <wp:inline distT="0" distB="0" distL="0" distR="0" wp14:anchorId="04256A86" wp14:editId="2A7436C0">
            <wp:extent cx="5760720" cy="3100230"/>
            <wp:effectExtent l="0" t="0" r="0" b="5080"/>
            <wp:docPr id="679" name="Obrázek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760720" cy="3100230"/>
                    </a:xfrm>
                    <a:prstGeom prst="rect">
                      <a:avLst/>
                    </a:prstGeom>
                  </pic:spPr>
                </pic:pic>
              </a:graphicData>
            </a:graphic>
          </wp:inline>
        </w:drawing>
      </w:r>
    </w:p>
    <w:p w:rsidR="00C54A2A" w:rsidRDefault="00C54A2A" w:rsidP="00C54A2A"/>
    <w:p w:rsidR="00C54A2A" w:rsidRDefault="00E80E3D" w:rsidP="00C54A2A">
      <w:r>
        <w:rPr>
          <w:noProof/>
          <w:lang w:eastAsia="cs-CZ"/>
        </w:rPr>
        <mc:AlternateContent>
          <mc:Choice Requires="wps">
            <w:drawing>
              <wp:anchor distT="0" distB="0" distL="114300" distR="114300" simplePos="0" relativeHeight="252003328" behindDoc="0" locked="0" layoutInCell="1" allowOverlap="1" wp14:anchorId="476533B3" wp14:editId="107D2C9A">
                <wp:simplePos x="0" y="0"/>
                <wp:positionH relativeFrom="column">
                  <wp:posOffset>1824990</wp:posOffset>
                </wp:positionH>
                <wp:positionV relativeFrom="paragraph">
                  <wp:posOffset>2372360</wp:posOffset>
                </wp:positionV>
                <wp:extent cx="655320" cy="198120"/>
                <wp:effectExtent l="0" t="0" r="11430" b="11430"/>
                <wp:wrapNone/>
                <wp:docPr id="51" name="Obdélník 51"/>
                <wp:cNvGraphicFramePr/>
                <a:graphic xmlns:a="http://schemas.openxmlformats.org/drawingml/2006/main">
                  <a:graphicData uri="http://schemas.microsoft.com/office/word/2010/wordprocessingShape">
                    <wps:wsp>
                      <wps:cNvSpPr/>
                      <wps:spPr>
                        <a:xfrm>
                          <a:off x="0" y="0"/>
                          <a:ext cx="65532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2F64E" id="Obdélník 51" o:spid="_x0000_s1026" style="position:absolute;margin-left:143.7pt;margin-top:186.8pt;width:51.6pt;height:15.6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" filled="f" strokecolor="red" strokeweight="2pt"/>
            </w:pict>
          </mc:Fallback>
        </mc:AlternateContent>
      </w:r>
      <w:r>
        <w:rPr>
          <w:noProof/>
          <w:lang w:eastAsia="cs-CZ"/>
        </w:rPr>
        <mc:AlternateContent>
          <mc:Choice Requires="wps">
            <w:drawing>
              <wp:anchor distT="0" distB="0" distL="114300" distR="114300" simplePos="0" relativeHeight="252002304" behindDoc="0" locked="0" layoutInCell="1" allowOverlap="1" wp14:anchorId="2D24C9DE" wp14:editId="77610CC8">
                <wp:simplePos x="0" y="0"/>
                <wp:positionH relativeFrom="column">
                  <wp:posOffset>57150</wp:posOffset>
                </wp:positionH>
                <wp:positionV relativeFrom="paragraph">
                  <wp:posOffset>2372360</wp:posOffset>
                </wp:positionV>
                <wp:extent cx="741680" cy="198120"/>
                <wp:effectExtent l="0" t="0" r="20320" b="11430"/>
                <wp:wrapNone/>
                <wp:docPr id="50" name="Obdélník 50"/>
                <wp:cNvGraphicFramePr/>
                <a:graphic xmlns:a="http://schemas.openxmlformats.org/drawingml/2006/main">
                  <a:graphicData uri="http://schemas.microsoft.com/office/word/2010/wordprocessingShape">
                    <wps:wsp>
                      <wps:cNvSpPr/>
                      <wps:spPr>
                        <a:xfrm>
                          <a:off x="0" y="0"/>
                          <a:ext cx="741680" cy="19812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B3B99" id="Obdélník 50" o:spid="_x0000_s1026" style="position:absolute;margin-left:4.5pt;margin-top:186.8pt;width:58.4pt;height:15.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" filled="f" strokecolor="red" strokeweight="2pt"/>
            </w:pict>
          </mc:Fallback>
        </mc:AlternateContent>
      </w:r>
      <w:r w:rsidR="0018232B">
        <w:rPr>
          <w:noProof/>
          <w:lang w:eastAsia="cs-CZ"/>
        </w:rPr>
        <w:drawing>
          <wp:inline distT="0" distB="0" distL="0" distR="0" wp14:anchorId="61344B44" wp14:editId="2E385E39">
            <wp:extent cx="5760720" cy="4598899"/>
            <wp:effectExtent l="0" t="0" r="0" b="0"/>
            <wp:docPr id="800" name="Obrázek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760720" cy="4598899"/>
                    </a:xfrm>
                    <a:prstGeom prst="rect">
                      <a:avLst/>
                    </a:prstGeom>
                  </pic:spPr>
                </pic:pic>
              </a:graphicData>
            </a:graphic>
          </wp:inline>
        </w:drawing>
      </w:r>
    </w:p>
    <w:p w:rsidR="00C54A2A" w:rsidRDefault="00C54A2A" w:rsidP="00C54A2A">
      <w:r>
        <w:t xml:space="preserve">Uživatel zvolí </w:t>
      </w:r>
      <w:r w:rsidRPr="0053615E">
        <w:rPr>
          <w:b/>
        </w:rPr>
        <w:t>Nový záznam</w:t>
      </w:r>
      <w:r>
        <w:t xml:space="preserve">, vypíše příslušné informace a stiskne tlačítko </w:t>
      </w:r>
      <w:r w:rsidRPr="008F3288">
        <w:rPr>
          <w:b/>
        </w:rPr>
        <w:t>U</w:t>
      </w:r>
      <w:r w:rsidR="00DF6D4A">
        <w:rPr>
          <w:b/>
        </w:rPr>
        <w:t>ložit.</w:t>
      </w:r>
    </w:p>
    <w:p w:rsidR="00C54A2A" w:rsidRDefault="00C54A2A" w:rsidP="00C54A2A">
      <w:r>
        <w:t>Po uložení zprávy se zobrazí tlačítko Výběr adresátů, kde je ze seznamu uživatelů možné vybrat konkrétního adresáta</w:t>
      </w:r>
      <w:r w:rsidR="0018232B">
        <w:t>.</w:t>
      </w:r>
      <w:r>
        <w:t xml:space="preserve">  </w:t>
      </w:r>
    </w:p>
    <w:p w:rsidR="00C54A2A" w:rsidRDefault="00C54A2A" w:rsidP="00C54A2A">
      <w:r>
        <w:rPr>
          <w:noProof/>
          <w:lang w:eastAsia="cs-CZ"/>
        </w:rPr>
        <mc:AlternateContent>
          <mc:Choice Requires="wps">
            <w:drawing>
              <wp:anchor distT="0" distB="0" distL="114300" distR="114300" simplePos="0" relativeHeight="251999232" behindDoc="0" locked="0" layoutInCell="1" allowOverlap="1" wp14:anchorId="43838779" wp14:editId="27F113D6">
                <wp:simplePos x="0" y="0"/>
                <wp:positionH relativeFrom="column">
                  <wp:posOffset>3798570</wp:posOffset>
                </wp:positionH>
                <wp:positionV relativeFrom="paragraph">
                  <wp:posOffset>3722370</wp:posOffset>
                </wp:positionV>
                <wp:extent cx="876300" cy="247650"/>
                <wp:effectExtent l="0" t="0" r="19050" b="19050"/>
                <wp:wrapNone/>
                <wp:docPr id="772" name="Obdélník 772"/>
                <wp:cNvGraphicFramePr/>
                <a:graphic xmlns:a="http://schemas.openxmlformats.org/drawingml/2006/main">
                  <a:graphicData uri="http://schemas.microsoft.com/office/word/2010/wordprocessingShape">
                    <wps:wsp>
                      <wps:cNvSpPr/>
                      <wps:spPr>
                        <a:xfrm>
                          <a:off x="0" y="0"/>
                          <a:ext cx="87630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9A439F" id="Obdélník 772" o:spid="_x0000_s1026" style="position:absolute;margin-left:299.1pt;margin-top:293.1pt;width:69pt;height:19.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" filled="f" strokecolor="red" strokeweight="2pt"/>
            </w:pict>
          </mc:Fallback>
        </mc:AlternateContent>
      </w:r>
      <w:r>
        <w:rPr>
          <w:noProof/>
          <w:lang w:eastAsia="cs-CZ"/>
        </w:rPr>
        <w:drawing>
          <wp:inline distT="0" distB="0" distL="0" distR="0" wp14:anchorId="6692BB47" wp14:editId="26277806">
            <wp:extent cx="5760720" cy="4777740"/>
            <wp:effectExtent l="0" t="0" r="0" b="3810"/>
            <wp:docPr id="680" name="Obrázek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760720" cy="4777740"/>
                    </a:xfrm>
                    <a:prstGeom prst="rect">
                      <a:avLst/>
                    </a:prstGeom>
                  </pic:spPr>
                </pic:pic>
              </a:graphicData>
            </a:graphic>
          </wp:inline>
        </w:drawing>
      </w:r>
    </w:p>
    <w:p w:rsidR="009975DA" w:rsidRDefault="009975DA" w:rsidP="00C54A2A">
      <w:r>
        <w:rPr>
          <w:noProof/>
          <w:lang w:eastAsia="cs-CZ"/>
        </w:rPr>
        <w:drawing>
          <wp:inline distT="0" distB="0" distL="0" distR="0" wp14:anchorId="533440DD" wp14:editId="16A95174">
            <wp:extent cx="5760720" cy="1419663"/>
            <wp:effectExtent l="0" t="0" r="0" b="9525"/>
            <wp:docPr id="798" name="Obrázek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760720" cy="1419663"/>
                    </a:xfrm>
                    <a:prstGeom prst="rect">
                      <a:avLst/>
                    </a:prstGeom>
                  </pic:spPr>
                </pic:pic>
              </a:graphicData>
            </a:graphic>
          </wp:inline>
        </w:drawing>
      </w:r>
    </w:p>
    <w:p w:rsidR="009975DA" w:rsidRDefault="009975DA" w:rsidP="00C54A2A">
      <w:r>
        <w:rPr>
          <w:noProof/>
          <w:lang w:eastAsia="cs-CZ"/>
        </w:rPr>
        <w:drawing>
          <wp:inline distT="0" distB="0" distL="0" distR="0" wp14:anchorId="78A68995" wp14:editId="27F90D0B">
            <wp:extent cx="5760720" cy="1171620"/>
            <wp:effectExtent l="0" t="0" r="0" b="9525"/>
            <wp:docPr id="797" name="Obrázek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60720" cy="1171620"/>
                    </a:xfrm>
                    <a:prstGeom prst="rect">
                      <a:avLst/>
                    </a:prstGeom>
                  </pic:spPr>
                </pic:pic>
              </a:graphicData>
            </a:graphic>
          </wp:inline>
        </w:drawing>
      </w:r>
    </w:p>
    <w:p w:rsidR="0018232B" w:rsidRDefault="0018232B" w:rsidP="00AB7FD2">
      <w:pPr>
        <w:jc w:val="both"/>
      </w:pPr>
      <w:r>
        <w:t xml:space="preserve">Po zvolení příslušného adresáta se konkrétní uživatel zobrazí v dolní části obrazovky v seznamu adresátů. Následně po stisku tlačítka Odeslat dochází k odeslání depeše, kdy systém potvrdí odeslání depeše. </w:t>
      </w:r>
    </w:p>
    <w:p w:rsidR="009975DA" w:rsidRDefault="0018232B" w:rsidP="00C54A2A">
      <w:r>
        <w:rPr>
          <w:noProof/>
          <w:lang w:eastAsia="cs-CZ"/>
        </w:rPr>
        <mc:AlternateContent>
          <mc:Choice Requires="wps">
            <w:drawing>
              <wp:anchor distT="0" distB="0" distL="114300" distR="114300" simplePos="0" relativeHeight="252005376" behindDoc="0" locked="0" layoutInCell="1" allowOverlap="1" wp14:anchorId="187638D6" wp14:editId="0A6F3B6B">
                <wp:simplePos x="0" y="0"/>
                <wp:positionH relativeFrom="column">
                  <wp:posOffset>4019981</wp:posOffset>
                </wp:positionH>
                <wp:positionV relativeFrom="paragraph">
                  <wp:posOffset>1821684</wp:posOffset>
                </wp:positionV>
                <wp:extent cx="876300" cy="247650"/>
                <wp:effectExtent l="0" t="0" r="19050" b="19050"/>
                <wp:wrapNone/>
                <wp:docPr id="802" name="Obdélník 802"/>
                <wp:cNvGraphicFramePr/>
                <a:graphic xmlns:a="http://schemas.openxmlformats.org/drawingml/2006/main">
                  <a:graphicData uri="http://schemas.microsoft.com/office/word/2010/wordprocessingShape">
                    <wps:wsp>
                      <wps:cNvSpPr/>
                      <wps:spPr>
                        <a:xfrm>
                          <a:off x="0" y="0"/>
                          <a:ext cx="87630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9E4C5" id="Obdélník 802" o:spid="_x0000_s1026" style="position:absolute;margin-left:316.55pt;margin-top:143.45pt;width:69pt;height:19.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" filled="f" strokecolor="red" strokeweight="2pt"/>
            </w:pict>
          </mc:Fallback>
        </mc:AlternateContent>
      </w:r>
      <w:r>
        <w:rPr>
          <w:noProof/>
          <w:lang w:eastAsia="cs-CZ"/>
        </w:rPr>
        <w:drawing>
          <wp:inline distT="0" distB="0" distL="0" distR="0" wp14:anchorId="68472AE5" wp14:editId="0D4587C9">
            <wp:extent cx="5760720" cy="3378283"/>
            <wp:effectExtent l="0" t="0" r="0" b="0"/>
            <wp:docPr id="801" name="Obrázek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760720" cy="3378283"/>
                    </a:xfrm>
                    <a:prstGeom prst="rect">
                      <a:avLst/>
                    </a:prstGeom>
                  </pic:spPr>
                </pic:pic>
              </a:graphicData>
            </a:graphic>
          </wp:inline>
        </w:drawing>
      </w:r>
    </w:p>
    <w:p w:rsidR="00ED2C83" w:rsidRDefault="00ED2C83" w:rsidP="00C54A2A"/>
    <w:p w:rsidR="00ED2C83" w:rsidRDefault="00ED2C83" w:rsidP="00C54A2A">
      <w:r>
        <w:t>Tlačítkem Zpět se pak vracíme na seznam depeší.</w:t>
      </w:r>
    </w:p>
    <w:p w:rsidR="004A7457" w:rsidRDefault="004A7457" w:rsidP="00C54A2A"/>
    <w:p w:rsidR="00ED2C83" w:rsidRDefault="00ED2C83" w:rsidP="00C54A2A">
      <w:pPr>
        <w:rPr>
          <w:noProof/>
          <w:lang w:eastAsia="cs-CZ"/>
        </w:rPr>
      </w:pPr>
    </w:p>
    <w:p w:rsidR="0018232B" w:rsidRDefault="00ED2C83" w:rsidP="00C54A2A">
      <w:r>
        <w:rPr>
          <w:noProof/>
          <w:lang w:eastAsia="cs-CZ"/>
        </w:rPr>
        <mc:AlternateContent>
          <mc:Choice Requires="wps">
            <w:drawing>
              <wp:anchor distT="0" distB="0" distL="114300" distR="114300" simplePos="0" relativeHeight="252007424" behindDoc="0" locked="0" layoutInCell="1" allowOverlap="1" wp14:anchorId="3F76CF69" wp14:editId="4BFFBB1F">
                <wp:simplePos x="0" y="0"/>
                <wp:positionH relativeFrom="column">
                  <wp:posOffset>3295650</wp:posOffset>
                </wp:positionH>
                <wp:positionV relativeFrom="paragraph">
                  <wp:posOffset>1443990</wp:posOffset>
                </wp:positionV>
                <wp:extent cx="876300" cy="247650"/>
                <wp:effectExtent l="0" t="0" r="19050" b="19050"/>
                <wp:wrapNone/>
                <wp:docPr id="804" name="Obdélník 804"/>
                <wp:cNvGraphicFramePr/>
                <a:graphic xmlns:a="http://schemas.openxmlformats.org/drawingml/2006/main">
                  <a:graphicData uri="http://schemas.microsoft.com/office/word/2010/wordprocessingShape">
                    <wps:wsp>
                      <wps:cNvSpPr/>
                      <wps:spPr>
                        <a:xfrm>
                          <a:off x="0" y="0"/>
                          <a:ext cx="87630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3620F5" id="Obdélník 804" o:spid="_x0000_s1026" style="position:absolute;margin-left:259.5pt;margin-top:113.7pt;width:69pt;height:1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" filled="f" strokecolor="red" strokeweight="2pt"/>
            </w:pict>
          </mc:Fallback>
        </mc:AlternateContent>
      </w:r>
      <w:r w:rsidR="0018232B">
        <w:rPr>
          <w:noProof/>
          <w:lang w:eastAsia="cs-CZ"/>
        </w:rPr>
        <w:drawing>
          <wp:inline distT="0" distB="0" distL="0" distR="0" wp14:anchorId="2CBA7525" wp14:editId="082CE0F7">
            <wp:extent cx="5276850" cy="2009775"/>
            <wp:effectExtent l="0" t="0" r="0" b="9525"/>
            <wp:docPr id="803" name="Obrázek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76850" cy="2009775"/>
                    </a:xfrm>
                    <a:prstGeom prst="rect">
                      <a:avLst/>
                    </a:prstGeom>
                  </pic:spPr>
                </pic:pic>
              </a:graphicData>
            </a:graphic>
          </wp:inline>
        </w:drawing>
      </w:r>
    </w:p>
    <w:p w:rsidR="00ED2C83" w:rsidRDefault="00ED2C83" w:rsidP="00C54A2A"/>
    <w:p w:rsidR="00ED2C83" w:rsidRDefault="00ED2C83" w:rsidP="00C54A2A"/>
    <w:p w:rsidR="00ED2C83" w:rsidRDefault="00ED2C83" w:rsidP="00C54A2A"/>
    <w:p w:rsidR="00ED2C83" w:rsidRDefault="00ED2C83" w:rsidP="00C54A2A"/>
    <w:p w:rsidR="00ED2C83" w:rsidRDefault="00ED2C83" w:rsidP="00C54A2A"/>
    <w:p w:rsidR="00ED2C83" w:rsidRDefault="00ED2C83" w:rsidP="00C54A2A"/>
    <w:p w:rsidR="004A7457" w:rsidRDefault="00612066" w:rsidP="00AB7FD2">
      <w:pPr>
        <w:jc w:val="both"/>
      </w:pPr>
      <w:r>
        <w:rPr>
          <w:noProof/>
          <w:lang w:eastAsia="cs-CZ"/>
        </w:rPr>
        <mc:AlternateContent>
          <mc:Choice Requires="wps">
            <w:drawing>
              <wp:anchor distT="0" distB="0" distL="114300" distR="114300" simplePos="0" relativeHeight="252011520" behindDoc="0" locked="0" layoutInCell="1" allowOverlap="1" wp14:anchorId="3CBF1303" wp14:editId="0949252C">
                <wp:simplePos x="0" y="0"/>
                <wp:positionH relativeFrom="column">
                  <wp:posOffset>-217805</wp:posOffset>
                </wp:positionH>
                <wp:positionV relativeFrom="paragraph">
                  <wp:posOffset>5641340</wp:posOffset>
                </wp:positionV>
                <wp:extent cx="5977890" cy="695960"/>
                <wp:effectExtent l="0" t="0" r="22860" b="27940"/>
                <wp:wrapNone/>
                <wp:docPr id="808" name="Obdélník 808"/>
                <wp:cNvGraphicFramePr/>
                <a:graphic xmlns:a="http://schemas.openxmlformats.org/drawingml/2006/main">
                  <a:graphicData uri="http://schemas.microsoft.com/office/word/2010/wordprocessingShape">
                    <wps:wsp>
                      <wps:cNvSpPr/>
                      <wps:spPr>
                        <a:xfrm>
                          <a:off x="0" y="0"/>
                          <a:ext cx="5977890" cy="69596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7507B" id="Obdélník 808" o:spid="_x0000_s1026" style="position:absolute;margin-left:-17.15pt;margin-top:444.2pt;width:470.7pt;height:54.8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" filled="f" strokecolor="red" strokeweight="2pt"/>
            </w:pict>
          </mc:Fallback>
        </mc:AlternateContent>
      </w:r>
      <w:r>
        <w:rPr>
          <w:noProof/>
          <w:lang w:eastAsia="cs-CZ"/>
        </w:rPr>
        <mc:AlternateContent>
          <mc:Choice Requires="wps">
            <w:drawing>
              <wp:anchor distT="0" distB="0" distL="114300" distR="114300" simplePos="0" relativeHeight="252009472" behindDoc="0" locked="0" layoutInCell="1" allowOverlap="1" wp14:anchorId="5623BC9C" wp14:editId="34078C48">
                <wp:simplePos x="0" y="0"/>
                <wp:positionH relativeFrom="column">
                  <wp:posOffset>3895725</wp:posOffset>
                </wp:positionH>
                <wp:positionV relativeFrom="paragraph">
                  <wp:posOffset>3421380</wp:posOffset>
                </wp:positionV>
                <wp:extent cx="1242060" cy="247650"/>
                <wp:effectExtent l="0" t="0" r="15240" b="19050"/>
                <wp:wrapNone/>
                <wp:docPr id="807" name="Obdélník 807"/>
                <wp:cNvGraphicFramePr/>
                <a:graphic xmlns:a="http://schemas.openxmlformats.org/drawingml/2006/main">
                  <a:graphicData uri="http://schemas.microsoft.com/office/word/2010/wordprocessingShape">
                    <wps:wsp>
                      <wps:cNvSpPr/>
                      <wps:spPr>
                        <a:xfrm>
                          <a:off x="0" y="0"/>
                          <a:ext cx="1242060"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CD7D2" id="Obdélník 807" o:spid="_x0000_s1026" style="position:absolute;margin-left:306.75pt;margin-top:269.4pt;width:97.8pt;height:19.5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" filled="f" strokecolor="red" strokeweight="2pt"/>
            </w:pict>
          </mc:Fallback>
        </mc:AlternateContent>
      </w:r>
      <w:r w:rsidR="00ED2C83">
        <w:t xml:space="preserve">Na obrazovce pak vidíme odeslanou zprávu + v dolní části obrazovky informace o aktivitě adresáta, zda depeše byla přečtena a datum přečtení. V rámci vlastností depeše se uživateli zobrazuji i informace o tom zda byla zpráva přečtena všemi adresáty. </w:t>
      </w:r>
    </w:p>
    <w:p w:rsidR="004A7457" w:rsidRDefault="004A7457" w:rsidP="00C54A2A"/>
    <w:p w:rsidR="00ED2C83" w:rsidRDefault="00ED2C83" w:rsidP="00C54A2A">
      <w:r>
        <w:rPr>
          <w:noProof/>
          <w:lang w:eastAsia="cs-CZ"/>
        </w:rPr>
        <w:drawing>
          <wp:inline distT="0" distB="0" distL="0" distR="0" wp14:anchorId="209D774E" wp14:editId="53F6BA4F">
            <wp:extent cx="5760720" cy="5776644"/>
            <wp:effectExtent l="0" t="0" r="0" b="0"/>
            <wp:docPr id="806" name="Obrázek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5776644"/>
                    </a:xfrm>
                    <a:prstGeom prst="rect">
                      <a:avLst/>
                    </a:prstGeom>
                  </pic:spPr>
                </pic:pic>
              </a:graphicData>
            </a:graphic>
          </wp:inline>
        </w:drawing>
      </w:r>
    </w:p>
    <w:p w:rsidR="00ED2C83" w:rsidRDefault="00ED2C83" w:rsidP="00AB7FD2">
      <w:pPr>
        <w:jc w:val="both"/>
      </w:pPr>
      <w:r>
        <w:t>Depeše, která již byla v rámci procesu životního cyklu žádosti o podporu a následné administrace projektu</w:t>
      </w:r>
      <w:r w:rsidRPr="00ED2C83">
        <w:rPr>
          <w:b/>
        </w:rPr>
        <w:t xml:space="preserve"> odeslána</w:t>
      </w:r>
      <w:r>
        <w:t xml:space="preserve">, </w:t>
      </w:r>
      <w:r w:rsidRPr="00ED2C83">
        <w:rPr>
          <w:b/>
        </w:rPr>
        <w:t>nemůže</w:t>
      </w:r>
      <w:r>
        <w:t xml:space="preserve"> být již z důvodu zachování auditní stopy </w:t>
      </w:r>
      <w:r w:rsidRPr="00ED2C83">
        <w:rPr>
          <w:b/>
        </w:rPr>
        <w:t xml:space="preserve">smazána </w:t>
      </w:r>
    </w:p>
    <w:p w:rsidR="009975DA" w:rsidRDefault="009975DA" w:rsidP="00C54A2A"/>
    <w:p w:rsidR="00ED2C83" w:rsidRDefault="00ED2C83" w:rsidP="00C54A2A">
      <w:r>
        <w:rPr>
          <w:noProof/>
          <w:lang w:eastAsia="cs-CZ"/>
        </w:rPr>
        <w:drawing>
          <wp:inline distT="0" distB="0" distL="0" distR="0" wp14:anchorId="3B5653C6" wp14:editId="79D89C0E">
            <wp:extent cx="2724150" cy="828675"/>
            <wp:effectExtent l="0" t="0" r="0" b="9525"/>
            <wp:docPr id="809" name="Obrázek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2724150" cy="828675"/>
                    </a:xfrm>
                    <a:prstGeom prst="rect">
                      <a:avLst/>
                    </a:prstGeom>
                  </pic:spPr>
                </pic:pic>
              </a:graphicData>
            </a:graphic>
          </wp:inline>
        </w:drawing>
      </w:r>
    </w:p>
    <w:p w:rsidR="009975DA" w:rsidRDefault="009975DA" w:rsidP="00C54A2A"/>
    <w:p w:rsidR="00C54A2A" w:rsidRDefault="00DF6D4A" w:rsidP="00DF6D4A">
      <w:pPr>
        <w:pStyle w:val="MPnadpis2"/>
        <w:numPr>
          <w:ilvl w:val="1"/>
          <w:numId w:val="11"/>
        </w:numPr>
        <w:ind w:left="792" w:hanging="432"/>
      </w:pPr>
      <w:bookmarkStart w:id="22" w:name="_Toc415032842"/>
      <w:r>
        <w:t>Poznámky</w:t>
      </w:r>
      <w:bookmarkEnd w:id="22"/>
    </w:p>
    <w:p w:rsidR="00717D52" w:rsidRDefault="009975DA" w:rsidP="00AB7FD2">
      <w:pPr>
        <w:jc w:val="both"/>
      </w:pPr>
      <w:r>
        <w:t xml:space="preserve">Funkčnost zadávání dat v rámci </w:t>
      </w:r>
      <w:r w:rsidR="00DF6D4A">
        <w:t xml:space="preserve">záložky Poznámky je nastavena </w:t>
      </w:r>
      <w:r>
        <w:t xml:space="preserve">analogicky </w:t>
      </w:r>
      <w:r w:rsidR="00717D52">
        <w:t xml:space="preserve">jako na úvodní stránce aplikace IS KP14+ při zadávání nových poznámek. (blíže kapitola </w:t>
      </w:r>
      <w:r w:rsidR="00717D52" w:rsidRPr="00AB7FD2">
        <w:rPr>
          <w:highlight w:val="yellow"/>
        </w:rPr>
        <w:t>……..</w:t>
      </w:r>
      <w:r w:rsidR="00717D52">
        <w:t>)</w:t>
      </w:r>
      <w:r w:rsidR="004A7457">
        <w:t>,</w:t>
      </w:r>
      <w:r w:rsidR="00717D52">
        <w:t xml:space="preserve"> s tím rozdílem, že poznámky zde zadané se vážou na konkrétní žádost o podporu/projekt, v rámci které byly vytvořeny. Příslušné poznámky zde vložené se pak konkrétnímu uživateli zobrazí jak zde v rámci konkrétní žádosti o podporu/projektu tak i v rámci celkového seznamu poznámek na úvodní obrazovce aplikace IS KP14+.</w:t>
      </w:r>
    </w:p>
    <w:p w:rsidR="006C6FD3" w:rsidRDefault="006C6FD3" w:rsidP="00AB7FD2">
      <w:pPr>
        <w:jc w:val="both"/>
      </w:pPr>
      <w:r>
        <w:t>Stiskem tlačítka Nový záznam, vložením údajů a volbou tlačítka Uložit, vkládá žadatel novou poznámku k dané žádosti o podporu/projektu.</w:t>
      </w:r>
    </w:p>
    <w:p w:rsidR="00717D52" w:rsidRDefault="00717D52" w:rsidP="00DF6D4A"/>
    <w:p w:rsidR="00717D52" w:rsidRPr="00DF6D4A" w:rsidRDefault="006C6FD3" w:rsidP="00DF6D4A">
      <w:r>
        <w:rPr>
          <w:noProof/>
          <w:lang w:eastAsia="cs-CZ"/>
        </w:rPr>
        <mc:AlternateContent>
          <mc:Choice Requires="wps">
            <w:drawing>
              <wp:anchor distT="0" distB="0" distL="114300" distR="114300" simplePos="0" relativeHeight="252038144" behindDoc="0" locked="0" layoutInCell="1" allowOverlap="1" wp14:anchorId="05E7D015" wp14:editId="29266702">
                <wp:simplePos x="0" y="0"/>
                <wp:positionH relativeFrom="column">
                  <wp:posOffset>1032522</wp:posOffset>
                </wp:positionH>
                <wp:positionV relativeFrom="paragraph">
                  <wp:posOffset>1859651</wp:posOffset>
                </wp:positionV>
                <wp:extent cx="689646" cy="247650"/>
                <wp:effectExtent l="0" t="0" r="15240" b="19050"/>
                <wp:wrapNone/>
                <wp:docPr id="820" name="Obdélník 820"/>
                <wp:cNvGraphicFramePr/>
                <a:graphic xmlns:a="http://schemas.openxmlformats.org/drawingml/2006/main">
                  <a:graphicData uri="http://schemas.microsoft.com/office/word/2010/wordprocessingShape">
                    <wps:wsp>
                      <wps:cNvSpPr/>
                      <wps:spPr>
                        <a:xfrm>
                          <a:off x="0" y="0"/>
                          <a:ext cx="689646"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1AB19" id="Obdélník 820" o:spid="_x0000_s1026" style="position:absolute;margin-left:81.3pt;margin-top:146.45pt;width:54.3pt;height:19.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" filled="f" strokecolor="red" strokeweight="2pt"/>
            </w:pict>
          </mc:Fallback>
        </mc:AlternateContent>
      </w:r>
      <w:r w:rsidR="00717D52">
        <w:rPr>
          <w:noProof/>
          <w:lang w:eastAsia="cs-CZ"/>
        </w:rPr>
        <w:drawing>
          <wp:inline distT="0" distB="0" distL="0" distR="0" wp14:anchorId="414A861A" wp14:editId="63076D22">
            <wp:extent cx="5760720" cy="2989989"/>
            <wp:effectExtent l="0" t="0" r="0" b="1270"/>
            <wp:docPr id="810" name="Obrázek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2989989"/>
                    </a:xfrm>
                    <a:prstGeom prst="rect">
                      <a:avLst/>
                    </a:prstGeom>
                  </pic:spPr>
                </pic:pic>
              </a:graphicData>
            </a:graphic>
          </wp:inline>
        </w:drawing>
      </w:r>
    </w:p>
    <w:p w:rsidR="00DF6D4A" w:rsidRDefault="00DF6D4A" w:rsidP="00DF6D4A"/>
    <w:p w:rsidR="00717D52" w:rsidRDefault="006C6FD3" w:rsidP="00DF6D4A">
      <w:r>
        <w:rPr>
          <w:noProof/>
          <w:lang w:eastAsia="cs-CZ"/>
        </w:rPr>
        <mc:AlternateContent>
          <mc:Choice Requires="wps">
            <w:drawing>
              <wp:anchor distT="0" distB="0" distL="114300" distR="114300" simplePos="0" relativeHeight="252040192" behindDoc="0" locked="0" layoutInCell="1" allowOverlap="1" wp14:anchorId="2EF29B74" wp14:editId="2C426C69">
                <wp:simplePos x="0" y="0"/>
                <wp:positionH relativeFrom="column">
                  <wp:posOffset>2990718</wp:posOffset>
                </wp:positionH>
                <wp:positionV relativeFrom="paragraph">
                  <wp:posOffset>1800273</wp:posOffset>
                </wp:positionV>
                <wp:extent cx="690113" cy="247650"/>
                <wp:effectExtent l="0" t="0" r="15240" b="19050"/>
                <wp:wrapNone/>
                <wp:docPr id="821" name="Obdélník 821"/>
                <wp:cNvGraphicFramePr/>
                <a:graphic xmlns:a="http://schemas.openxmlformats.org/drawingml/2006/main">
                  <a:graphicData uri="http://schemas.microsoft.com/office/word/2010/wordprocessingShape">
                    <wps:wsp>
                      <wps:cNvSpPr/>
                      <wps:spPr>
                        <a:xfrm>
                          <a:off x="0" y="0"/>
                          <a:ext cx="690113"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7265D4" id="Obdélník 821" o:spid="_x0000_s1026" style="position:absolute;margin-left:235.5pt;margin-top:141.75pt;width:54.35pt;height:19.5p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" filled="f" strokecolor="red" strokeweight="2pt"/>
            </w:pict>
          </mc:Fallback>
        </mc:AlternateContent>
      </w:r>
      <w:r w:rsidR="00717D52">
        <w:rPr>
          <w:noProof/>
          <w:lang w:eastAsia="cs-CZ"/>
        </w:rPr>
        <w:drawing>
          <wp:inline distT="0" distB="0" distL="0" distR="0" wp14:anchorId="0B45C5A0" wp14:editId="0EBB3790">
            <wp:extent cx="5760720" cy="2928744"/>
            <wp:effectExtent l="0" t="0" r="0" b="5080"/>
            <wp:docPr id="811" name="Obrázek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60720" cy="2928744"/>
                    </a:xfrm>
                    <a:prstGeom prst="rect">
                      <a:avLst/>
                    </a:prstGeom>
                  </pic:spPr>
                </pic:pic>
              </a:graphicData>
            </a:graphic>
          </wp:inline>
        </w:drawing>
      </w:r>
    </w:p>
    <w:p w:rsidR="00717D52" w:rsidRDefault="00717D52" w:rsidP="00717D52">
      <w:pPr>
        <w:pStyle w:val="MPnadpis2"/>
        <w:numPr>
          <w:ilvl w:val="1"/>
          <w:numId w:val="11"/>
        </w:numPr>
        <w:ind w:left="792" w:hanging="432"/>
      </w:pPr>
      <w:bookmarkStart w:id="23" w:name="_Toc415032843"/>
      <w:r>
        <w:t>Moje úkoly</w:t>
      </w:r>
      <w:bookmarkEnd w:id="23"/>
    </w:p>
    <w:p w:rsidR="00717D52" w:rsidRDefault="00717D52" w:rsidP="00717D52"/>
    <w:p w:rsidR="00717D52" w:rsidRDefault="00717D52" w:rsidP="00AB7FD2">
      <w:pPr>
        <w:jc w:val="both"/>
      </w:pPr>
      <w:r>
        <w:t xml:space="preserve">Funkčnost zadávání dat v rámci záložky </w:t>
      </w:r>
      <w:r w:rsidR="00F27584">
        <w:t>Moje úkoly</w:t>
      </w:r>
      <w:r>
        <w:t xml:space="preserve"> je nastavena analogicky jako na úvodní stránce aplikace IS KP14+ při zadávání nových </w:t>
      </w:r>
      <w:r w:rsidR="00F27584">
        <w:t>úkolů</w:t>
      </w:r>
      <w:r>
        <w:t xml:space="preserve">. (blíže kapitola </w:t>
      </w:r>
      <w:r w:rsidRPr="00AB7FD2">
        <w:rPr>
          <w:highlight w:val="yellow"/>
        </w:rPr>
        <w:t>……..</w:t>
      </w:r>
      <w:r>
        <w:t>)</w:t>
      </w:r>
      <w:r w:rsidR="004A7457">
        <w:t>,</w:t>
      </w:r>
      <w:r>
        <w:t xml:space="preserve"> s tím rozdílem, že </w:t>
      </w:r>
      <w:r w:rsidR="00F27584">
        <w:t xml:space="preserve">úkoly </w:t>
      </w:r>
      <w:r>
        <w:t xml:space="preserve">zde zadané se vážou na konkrétní žádost o podporu/projekt, v rámci které byly vytvořeny. Příslušné </w:t>
      </w:r>
      <w:r w:rsidR="00F27584">
        <w:t>úkoly</w:t>
      </w:r>
      <w:r>
        <w:t xml:space="preserve"> zde vložené se pak konkrétnímu uživateli zobrazí </w:t>
      </w:r>
      <w:r w:rsidR="00F27584">
        <w:t xml:space="preserve">pouze </w:t>
      </w:r>
      <w:r>
        <w:t>zde v rámci konkr</w:t>
      </w:r>
      <w:r w:rsidR="00F27584">
        <w:t>étní žádosti o podporu/projektu.</w:t>
      </w:r>
      <w:r w:rsidR="000E6653">
        <w:t xml:space="preserve"> Stiskem tlačítka Nový záznam žadatel zakládá nový úkol a volbou Uložit příslušné údaje ukládá do systému.</w:t>
      </w:r>
    </w:p>
    <w:p w:rsidR="00717D52" w:rsidRPr="00717D52" w:rsidRDefault="00717D52" w:rsidP="00717D52"/>
    <w:p w:rsidR="00717D52" w:rsidRDefault="006C6FD3" w:rsidP="00DF6D4A">
      <w:r>
        <w:rPr>
          <w:noProof/>
          <w:lang w:eastAsia="cs-CZ"/>
        </w:rPr>
        <mc:AlternateContent>
          <mc:Choice Requires="wps">
            <w:drawing>
              <wp:anchor distT="0" distB="0" distL="114300" distR="114300" simplePos="0" relativeHeight="252042240" behindDoc="0" locked="0" layoutInCell="1" allowOverlap="1" wp14:anchorId="3F4F37C6" wp14:editId="5D1B8410">
                <wp:simplePos x="0" y="0"/>
                <wp:positionH relativeFrom="column">
                  <wp:posOffset>937631</wp:posOffset>
                </wp:positionH>
                <wp:positionV relativeFrom="paragraph">
                  <wp:posOffset>1744093</wp:posOffset>
                </wp:positionV>
                <wp:extent cx="595139" cy="247650"/>
                <wp:effectExtent l="0" t="0" r="14605" b="19050"/>
                <wp:wrapNone/>
                <wp:docPr id="822" name="Obdélník 822"/>
                <wp:cNvGraphicFramePr/>
                <a:graphic xmlns:a="http://schemas.openxmlformats.org/drawingml/2006/main">
                  <a:graphicData uri="http://schemas.microsoft.com/office/word/2010/wordprocessingShape">
                    <wps:wsp>
                      <wps:cNvSpPr/>
                      <wps:spPr>
                        <a:xfrm>
                          <a:off x="0" y="0"/>
                          <a:ext cx="595139"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A41BA" id="Obdélník 822" o:spid="_x0000_s1026" style="position:absolute;margin-left:73.85pt;margin-top:137.35pt;width:46.85pt;height:19.5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" filled="f" strokecolor="red" strokeweight="2pt"/>
            </w:pict>
          </mc:Fallback>
        </mc:AlternateContent>
      </w:r>
      <w:r w:rsidR="00717D52">
        <w:rPr>
          <w:noProof/>
          <w:lang w:eastAsia="cs-CZ"/>
        </w:rPr>
        <w:drawing>
          <wp:inline distT="0" distB="0" distL="0" distR="0" wp14:anchorId="03A6518D" wp14:editId="1E934BBE">
            <wp:extent cx="5760720" cy="2963041"/>
            <wp:effectExtent l="0" t="0" r="0" b="8890"/>
            <wp:docPr id="812" name="Obrázek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2963041"/>
                    </a:xfrm>
                    <a:prstGeom prst="rect">
                      <a:avLst/>
                    </a:prstGeom>
                  </pic:spPr>
                </pic:pic>
              </a:graphicData>
            </a:graphic>
          </wp:inline>
        </w:drawing>
      </w:r>
    </w:p>
    <w:p w:rsidR="00717D52" w:rsidRDefault="00717D52" w:rsidP="00DF6D4A"/>
    <w:p w:rsidR="00717D52" w:rsidRDefault="000E6653" w:rsidP="00DF6D4A">
      <w:r>
        <w:rPr>
          <w:noProof/>
          <w:lang w:eastAsia="cs-CZ"/>
        </w:rPr>
        <mc:AlternateContent>
          <mc:Choice Requires="wps">
            <w:drawing>
              <wp:anchor distT="0" distB="0" distL="114300" distR="114300" simplePos="0" relativeHeight="252044288" behindDoc="0" locked="0" layoutInCell="1" allowOverlap="1" wp14:anchorId="13CD705F" wp14:editId="4B5CB6C4">
                <wp:simplePos x="0" y="0"/>
                <wp:positionH relativeFrom="column">
                  <wp:posOffset>3065109</wp:posOffset>
                </wp:positionH>
                <wp:positionV relativeFrom="paragraph">
                  <wp:posOffset>1866025</wp:posOffset>
                </wp:positionV>
                <wp:extent cx="595139" cy="247650"/>
                <wp:effectExtent l="0" t="0" r="14605" b="19050"/>
                <wp:wrapNone/>
                <wp:docPr id="824" name="Obdélník 824"/>
                <wp:cNvGraphicFramePr/>
                <a:graphic xmlns:a="http://schemas.openxmlformats.org/drawingml/2006/main">
                  <a:graphicData uri="http://schemas.microsoft.com/office/word/2010/wordprocessingShape">
                    <wps:wsp>
                      <wps:cNvSpPr/>
                      <wps:spPr>
                        <a:xfrm>
                          <a:off x="0" y="0"/>
                          <a:ext cx="595139"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A1AF7" id="Obdélník 824" o:spid="_x0000_s1026" style="position:absolute;margin-left:241.35pt;margin-top:146.95pt;width:46.85pt;height:19.5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" filled="f" strokecolor="red" strokeweight="2pt"/>
            </w:pict>
          </mc:Fallback>
        </mc:AlternateContent>
      </w:r>
      <w:r w:rsidR="00717D52">
        <w:rPr>
          <w:noProof/>
          <w:lang w:eastAsia="cs-CZ"/>
        </w:rPr>
        <w:drawing>
          <wp:inline distT="0" distB="0" distL="0" distR="0" wp14:anchorId="3EDC5744" wp14:editId="260CB248">
            <wp:extent cx="5760720" cy="3102067"/>
            <wp:effectExtent l="0" t="0" r="0" b="3175"/>
            <wp:docPr id="814" name="Obrázek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760720" cy="3102067"/>
                    </a:xfrm>
                    <a:prstGeom prst="rect">
                      <a:avLst/>
                    </a:prstGeom>
                  </pic:spPr>
                </pic:pic>
              </a:graphicData>
            </a:graphic>
          </wp:inline>
        </w:drawing>
      </w:r>
    </w:p>
    <w:p w:rsidR="00B45E3A" w:rsidRDefault="00B45E3A" w:rsidP="00DF6D4A"/>
    <w:p w:rsidR="00717D52" w:rsidRPr="00E80E3D" w:rsidRDefault="00F27584" w:rsidP="006C6FD3">
      <w:pPr>
        <w:pStyle w:val="Odstavecseseznamem"/>
        <w:numPr>
          <w:ilvl w:val="0"/>
          <w:numId w:val="20"/>
        </w:numPr>
        <w:rPr>
          <w:b/>
          <w:sz w:val="32"/>
          <w:szCs w:val="32"/>
        </w:rPr>
      </w:pPr>
      <w:r w:rsidRPr="00E80E3D">
        <w:rPr>
          <w:b/>
          <w:sz w:val="32"/>
          <w:szCs w:val="32"/>
        </w:rPr>
        <w:t>Datová oblast žádosti</w:t>
      </w:r>
    </w:p>
    <w:p w:rsidR="000E6653" w:rsidRPr="006C6FD3" w:rsidRDefault="000E6653" w:rsidP="000E6653">
      <w:pPr>
        <w:pStyle w:val="Odstavecseseznamem"/>
        <w:rPr>
          <w:b/>
        </w:rPr>
      </w:pPr>
    </w:p>
    <w:p w:rsidR="009D75D2" w:rsidRDefault="001366F5" w:rsidP="005A6D50">
      <w:pPr>
        <w:pStyle w:val="MPnadpis2"/>
        <w:numPr>
          <w:ilvl w:val="1"/>
          <w:numId w:val="11"/>
        </w:numPr>
        <w:ind w:left="792" w:hanging="432"/>
      </w:pPr>
      <w:bookmarkStart w:id="24" w:name="_Toc415032844"/>
      <w:r>
        <w:t xml:space="preserve">Záložka </w:t>
      </w:r>
      <w:r w:rsidR="005A6D50">
        <w:t>Identifikace operace</w:t>
      </w:r>
      <w:bookmarkEnd w:id="24"/>
    </w:p>
    <w:p w:rsidR="005A6D50" w:rsidRDefault="005A6D50" w:rsidP="009D75D2"/>
    <w:p w:rsidR="004753DE" w:rsidRDefault="005A6D50" w:rsidP="00AB7FD2">
      <w:pPr>
        <w:jc w:val="both"/>
      </w:pPr>
      <w:r>
        <w:t xml:space="preserve">Do </w:t>
      </w:r>
      <w:r w:rsidR="004753DE">
        <w:t>záložky Identifikace operace uživatel</w:t>
      </w:r>
      <w:r w:rsidR="009D75D2">
        <w:t xml:space="preserve"> vyplní příslušná základní data vztahující se k</w:t>
      </w:r>
      <w:r w:rsidR="004753DE">
        <w:t> </w:t>
      </w:r>
      <w:r w:rsidR="009D75D2">
        <w:t>žádosti</w:t>
      </w:r>
      <w:r w:rsidR="004753DE">
        <w:t xml:space="preserve"> o podporu</w:t>
      </w:r>
      <w:r w:rsidR="009D75D2">
        <w:t xml:space="preserve">. </w:t>
      </w:r>
    </w:p>
    <w:p w:rsidR="009D75D2" w:rsidRDefault="004753DE" w:rsidP="00AB7FD2">
      <w:pPr>
        <w:jc w:val="both"/>
      </w:pPr>
      <w:r>
        <w:t xml:space="preserve">Mezi </w:t>
      </w:r>
      <w:r w:rsidR="000E6653">
        <w:t xml:space="preserve">důležitá </w:t>
      </w:r>
      <w:r>
        <w:t>data zadávané v této záložce pat</w:t>
      </w:r>
      <w:r w:rsidR="00C041D3">
        <w:t>ří i určení,</w:t>
      </w:r>
      <w:r w:rsidR="00533A73">
        <w:t xml:space="preserve"> zda žádost podepisuje jeden signatář nebo všichni signatáři přiřazení k projektu a dále je důležité vybrat</w:t>
      </w:r>
      <w:r w:rsidR="00C041D3">
        <w:t xml:space="preserve"> typ</w:t>
      </w:r>
      <w:r w:rsidR="005A6D50">
        <w:t xml:space="preserve"> podání žádosti o podporu. </w:t>
      </w:r>
      <w:r w:rsidR="00CF0510">
        <w:t>P</w:t>
      </w:r>
      <w:r w:rsidR="009D75D2">
        <w:t xml:space="preserve">ři </w:t>
      </w:r>
      <w:r w:rsidR="00533A73">
        <w:t xml:space="preserve">automatickém </w:t>
      </w:r>
      <w:r w:rsidR="00CF0510">
        <w:t>podání je</w:t>
      </w:r>
      <w:r w:rsidR="00533A73">
        <w:t xml:space="preserve"> žádost odeslána na ŘO automaticky po</w:t>
      </w:r>
      <w:r w:rsidR="00B45E3A">
        <w:t> </w:t>
      </w:r>
      <w:r w:rsidR="00533A73">
        <w:t xml:space="preserve">podpisu signatářem nebo posledním signatářem v řadě (v případě volby podpisu všemi signatáři), při ručním podání je žádost odeslána na ŘO až na základě aktivní volby žadatele po podpisu žádosti o podporu. </w:t>
      </w:r>
      <w:r w:rsidR="001D2326">
        <w:t xml:space="preserve">Tlačítkem uložit uživatel uloží vložená data. </w:t>
      </w:r>
    </w:p>
    <w:p w:rsidR="00533A73" w:rsidRDefault="008F280B" w:rsidP="009D75D2">
      <w:r w:rsidRPr="000B15C7">
        <w:rPr>
          <w:noProof/>
          <w:lang w:eastAsia="cs-CZ"/>
        </w:rPr>
        <mc:AlternateContent>
          <mc:Choice Requires="wps">
            <w:drawing>
              <wp:anchor distT="0" distB="0" distL="114300" distR="114300" simplePos="0" relativeHeight="251719680" behindDoc="0" locked="0" layoutInCell="1" allowOverlap="1" wp14:anchorId="5020412F" wp14:editId="0071776D">
                <wp:simplePos x="0" y="0"/>
                <wp:positionH relativeFrom="column">
                  <wp:posOffset>2839720</wp:posOffset>
                </wp:positionH>
                <wp:positionV relativeFrom="paragraph">
                  <wp:posOffset>2176145</wp:posOffset>
                </wp:positionV>
                <wp:extent cx="1819275" cy="247650"/>
                <wp:effectExtent l="0" t="0" r="28575" b="19050"/>
                <wp:wrapNone/>
                <wp:docPr id="73" name="Textové pole 73"/>
                <wp:cNvGraphicFramePr/>
                <a:graphic xmlns:a="http://schemas.openxmlformats.org/drawingml/2006/main">
                  <a:graphicData uri="http://schemas.microsoft.com/office/word/2010/wordprocessingShape">
                    <wps:wsp>
                      <wps:cNvSpPr txBox="1"/>
                      <wps:spPr>
                        <a:xfrm>
                          <a:off x="0" y="0"/>
                          <a:ext cx="1819275" cy="247650"/>
                        </a:xfrm>
                        <a:prstGeom prst="rect">
                          <a:avLst/>
                        </a:prstGeom>
                        <a:solidFill>
                          <a:sysClr val="window" lastClr="FFFFFF"/>
                        </a:solidFill>
                        <a:ln w="6350">
                          <a:solidFill>
                            <a:prstClr val="black"/>
                          </a:solidFill>
                        </a:ln>
                        <a:effectLst/>
                      </wps:spPr>
                      <wps:txbx>
                        <w:txbxContent>
                          <w:p w:rsidR="00EE1B66" w:rsidRPr="000B15C7" w:rsidRDefault="00EE1B66" w:rsidP="000B15C7">
                            <w:r>
                              <w:t>Způsob podpisu žádosti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20412F" id="Textové pole 73" o:spid="_x0000_s1060" type="#_x0000_t202" style="position:absolute;margin-left:223.6pt;margin-top:171.35pt;width:143.2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" fillcolor="window" strokeweight=".5pt">
                <v:textbox>
                  <w:txbxContent>
                    <w:p w:rsidR="00EE1B66" w:rsidRPr="000B15C7" w:rsidRDefault="00EE1B66" w:rsidP="000B15C7">
                      <w:r>
                        <w:t>Způsob podpisu žádosti</w:t>
                      </w:r>
                    </w:p>
                  </w:txbxContent>
                </v:textbox>
              </v:shape>
            </w:pict>
          </mc:Fallback>
        </mc:AlternateContent>
      </w:r>
      <w:r w:rsidRPr="000B15C7">
        <w:rPr>
          <w:noProof/>
          <w:lang w:eastAsia="cs-CZ"/>
        </w:rPr>
        <mc:AlternateContent>
          <mc:Choice Requires="wps">
            <w:drawing>
              <wp:anchor distT="0" distB="0" distL="114300" distR="114300" simplePos="0" relativeHeight="251718656" behindDoc="0" locked="0" layoutInCell="1" allowOverlap="1" wp14:anchorId="1BFF51CA" wp14:editId="2CF166E9">
                <wp:simplePos x="0" y="0"/>
                <wp:positionH relativeFrom="column">
                  <wp:posOffset>1940560</wp:posOffset>
                </wp:positionH>
                <wp:positionV relativeFrom="paragraph">
                  <wp:posOffset>2145030</wp:posOffset>
                </wp:positionV>
                <wp:extent cx="800100" cy="209550"/>
                <wp:effectExtent l="0" t="114300" r="19050" b="133350"/>
                <wp:wrapNone/>
                <wp:docPr id="72" name="Šipka doleva 72"/>
                <wp:cNvGraphicFramePr/>
                <a:graphic xmlns:a="http://schemas.openxmlformats.org/drawingml/2006/main">
                  <a:graphicData uri="http://schemas.microsoft.com/office/word/2010/wordprocessingShape">
                    <wps:wsp>
                      <wps:cNvSpPr/>
                      <wps:spPr>
                        <a:xfrm rot="1385809">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19A6D" id="Šipka doleva 72" o:spid="_x0000_s1026" type="#_x0000_t66" style="position:absolute;margin-left:152.8pt;margin-top:168.9pt;width:63pt;height:16.5pt;rotation:1513673fd;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" adj="3273,4678" fillcolor="red" strokecolor="red" strokeweight="2pt"/>
            </w:pict>
          </mc:Fallback>
        </mc:AlternateContent>
      </w:r>
      <w:r w:rsidRPr="000B15C7">
        <w:rPr>
          <w:noProof/>
          <w:lang w:eastAsia="cs-CZ"/>
        </w:rPr>
        <mc:AlternateContent>
          <mc:Choice Requires="wps">
            <w:drawing>
              <wp:anchor distT="0" distB="0" distL="114300" distR="114300" simplePos="0" relativeHeight="251716608" behindDoc="0" locked="0" layoutInCell="1" allowOverlap="1" wp14:anchorId="4405C449" wp14:editId="2C47F93A">
                <wp:simplePos x="0" y="0"/>
                <wp:positionH relativeFrom="column">
                  <wp:posOffset>3003550</wp:posOffset>
                </wp:positionH>
                <wp:positionV relativeFrom="paragraph">
                  <wp:posOffset>1680845</wp:posOffset>
                </wp:positionV>
                <wp:extent cx="1657350" cy="247650"/>
                <wp:effectExtent l="0" t="0" r="19050" b="19050"/>
                <wp:wrapNone/>
                <wp:docPr id="71" name="Textové pole 71"/>
                <wp:cNvGraphicFramePr/>
                <a:graphic xmlns:a="http://schemas.openxmlformats.org/drawingml/2006/main">
                  <a:graphicData uri="http://schemas.microsoft.com/office/word/2010/wordprocessingShape">
                    <wps:wsp>
                      <wps:cNvSpPr txBox="1"/>
                      <wps:spPr>
                        <a:xfrm>
                          <a:off x="0" y="0"/>
                          <a:ext cx="1657350" cy="247650"/>
                        </a:xfrm>
                        <a:prstGeom prst="rect">
                          <a:avLst/>
                        </a:prstGeom>
                        <a:solidFill>
                          <a:sysClr val="window" lastClr="FFFFFF"/>
                        </a:solidFill>
                        <a:ln w="6350">
                          <a:solidFill>
                            <a:prstClr val="black"/>
                          </a:solidFill>
                        </a:ln>
                        <a:effectLst/>
                      </wps:spPr>
                      <wps:txbx>
                        <w:txbxContent>
                          <w:p w:rsidR="00EE1B66" w:rsidRPr="000B15C7" w:rsidRDefault="00EE1B66" w:rsidP="000B15C7">
                            <w:r w:rsidRPr="000B15C7">
                              <w:t>Typ podání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05C449" id="Textové pole 71" o:spid="_x0000_s1061" type="#_x0000_t202" style="position:absolute;margin-left:236.5pt;margin-top:132.35pt;width:130.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" fillcolor="window" strokeweight=".5pt">
                <v:textbox>
                  <w:txbxContent>
                    <w:p w:rsidR="00EE1B66" w:rsidRPr="000B15C7" w:rsidRDefault="00EE1B66" w:rsidP="000B15C7">
                      <w:r w:rsidRPr="000B15C7">
                        <w:t>Typ podání</w:t>
                      </w:r>
                    </w:p>
                  </w:txbxContent>
                </v:textbox>
              </v:shape>
            </w:pict>
          </mc:Fallback>
        </mc:AlternateContent>
      </w:r>
      <w:r w:rsidRPr="000B15C7">
        <w:rPr>
          <w:noProof/>
          <w:lang w:eastAsia="cs-CZ"/>
        </w:rPr>
        <mc:AlternateContent>
          <mc:Choice Requires="wps">
            <w:drawing>
              <wp:anchor distT="0" distB="0" distL="114300" distR="114300" simplePos="0" relativeHeight="251715584" behindDoc="0" locked="0" layoutInCell="1" allowOverlap="1" wp14:anchorId="6030F9FD" wp14:editId="51F34988">
                <wp:simplePos x="0" y="0"/>
                <wp:positionH relativeFrom="column">
                  <wp:posOffset>2155825</wp:posOffset>
                </wp:positionH>
                <wp:positionV relativeFrom="paragraph">
                  <wp:posOffset>1718945</wp:posOffset>
                </wp:positionV>
                <wp:extent cx="800100" cy="209550"/>
                <wp:effectExtent l="0" t="0" r="19050" b="19050"/>
                <wp:wrapNone/>
                <wp:docPr id="70" name="Šipka doleva 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4633C" id="Šipka doleva 70" o:spid="_x0000_s1026" type="#_x0000_t66" style="position:absolute;margin-left:169.75pt;margin-top:135.35pt;width:63pt;height:1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" adj="3273,4678" fillcolor="red" strokecolor="red" strokeweight="2pt"/>
            </w:pict>
          </mc:Fallback>
        </mc:AlternateContent>
      </w:r>
      <w:r>
        <w:rPr>
          <w:noProof/>
          <w:lang w:eastAsia="cs-CZ"/>
        </w:rPr>
        <w:drawing>
          <wp:inline distT="0" distB="0" distL="0" distR="0" wp14:anchorId="7D58D273" wp14:editId="538E8322">
            <wp:extent cx="5760720" cy="4519893"/>
            <wp:effectExtent l="0" t="0" r="0" b="0"/>
            <wp:docPr id="255"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4519893"/>
                    </a:xfrm>
                    <a:prstGeom prst="rect">
                      <a:avLst/>
                    </a:prstGeom>
                  </pic:spPr>
                </pic:pic>
              </a:graphicData>
            </a:graphic>
          </wp:inline>
        </w:drawing>
      </w:r>
    </w:p>
    <w:p w:rsidR="00533A73" w:rsidRPr="00FF0C88" w:rsidRDefault="00533A73" w:rsidP="009D75D2"/>
    <w:p w:rsidR="009D75D2" w:rsidRDefault="009D75D2" w:rsidP="00FF0C88"/>
    <w:p w:rsidR="00C041D3" w:rsidRDefault="00C041D3" w:rsidP="00FF0C88"/>
    <w:p w:rsidR="001D2326" w:rsidRDefault="001366F5" w:rsidP="001D2326">
      <w:pPr>
        <w:pStyle w:val="MPnadpis2"/>
        <w:numPr>
          <w:ilvl w:val="1"/>
          <w:numId w:val="11"/>
        </w:numPr>
        <w:ind w:left="792" w:hanging="432"/>
      </w:pPr>
      <w:bookmarkStart w:id="25" w:name="_Toc415032845"/>
      <w:r>
        <w:t>Záložka Projekt</w:t>
      </w:r>
      <w:bookmarkEnd w:id="25"/>
    </w:p>
    <w:p w:rsidR="00C041D3" w:rsidRDefault="001443EB" w:rsidP="00AB7FD2">
      <w:pPr>
        <w:jc w:val="both"/>
      </w:pPr>
      <w:r>
        <w:t>Na záložce projekt žadatel vyplňuje data týkající se stručných informací o projektu,</w:t>
      </w:r>
      <w:r w:rsidR="00C041D3">
        <w:t xml:space="preserve"> jeho název a anotace. Editace pole anotace projektu je možné jak ze záložky Projekt, tak i ze záložky Popis projektu, kam je obsah textového pole automaticky po uložení záznamu přenášen.</w:t>
      </w:r>
    </w:p>
    <w:p w:rsidR="00C041D3" w:rsidRDefault="00C041D3" w:rsidP="00AB7FD2">
      <w:pPr>
        <w:jc w:val="both"/>
      </w:pPr>
      <w:r>
        <w:t>Mezi další údaje, které jsou definovány na záložce Projekt, patří informace o fyzické realizaci projektu – jeho předpokládané datum zahájení a ukončení</w:t>
      </w:r>
      <w:r w:rsidR="001443EB">
        <w:t>.</w:t>
      </w:r>
      <w:r>
        <w:t xml:space="preserve"> Pokud je při zadávání žádosti o</w:t>
      </w:r>
      <w:r w:rsidR="004A7457">
        <w:t> </w:t>
      </w:r>
      <w:r>
        <w:t>podporu projekt již v realizaci, je možné vyplnit i skutečné datum zahájení fyzické realizace projektu.</w:t>
      </w:r>
    </w:p>
    <w:p w:rsidR="00C041D3" w:rsidRDefault="001443EB" w:rsidP="00AB7FD2">
      <w:pPr>
        <w:jc w:val="both"/>
      </w:pPr>
      <w:r>
        <w:t xml:space="preserve"> </w:t>
      </w:r>
      <w:r w:rsidR="00C041D3">
        <w:t>Žadatel zároveň identifikuje, zda se jedná o projekt vytvářející/nevytvářející příjmy. Tato identifikace má zásadní vliv na další finanční data a související moduly, jako je např. modul CBA.</w:t>
      </w:r>
    </w:p>
    <w:p w:rsidR="00335918" w:rsidRDefault="001443EB" w:rsidP="00AB7FD2">
      <w:pPr>
        <w:jc w:val="both"/>
      </w:pPr>
      <w:r>
        <w:t xml:space="preserve">Důležité jsou </w:t>
      </w:r>
      <w:r w:rsidR="00B0738D">
        <w:t>i data sdružená do oblasti D</w:t>
      </w:r>
      <w:r>
        <w:t>oplňkové informace. Pokud žadatel</w:t>
      </w:r>
      <w:r w:rsidR="00B0738D">
        <w:t xml:space="preserve"> např.</w:t>
      </w:r>
      <w:r>
        <w:t xml:space="preserve"> zaškrtne checkbox </w:t>
      </w:r>
      <w:r w:rsidRPr="00935171">
        <w:rPr>
          <w:b/>
        </w:rPr>
        <w:t>Realizace zadávacích řízení na projektu</w:t>
      </w:r>
      <w:r w:rsidR="00392862">
        <w:t xml:space="preserve">, záložky týkající se veřejných zakázek v levém menu se stanou aktivními a lze je editovat. </w:t>
      </w:r>
      <w:r w:rsidR="002B0345">
        <w:t xml:space="preserve">(blíže viz kapitola 5.16.) </w:t>
      </w:r>
      <w:r w:rsidR="00392862">
        <w:t>Pokud není plánována realizace zadávacích řízení v rámci žádosti o podporu, data pro veřejné zakázky zůstanou needitovatelná</w:t>
      </w:r>
      <w:r w:rsidR="00E338C5">
        <w:t xml:space="preserve">. </w:t>
      </w:r>
      <w:r w:rsidR="00E35079">
        <w:t>Uživateli se v rámci oblasti doplňkových informací zobrazuji i</w:t>
      </w:r>
      <w:r w:rsidR="004A7457">
        <w:t> </w:t>
      </w:r>
      <w:r w:rsidR="00E35079">
        <w:t>informace o tom, v jakém režimu financování je projekt realizován. Tato ndentifikace má zásadní vliv na zadávání dat v rámci záložky finanční plán.</w:t>
      </w:r>
      <w:r w:rsidR="00BC695C">
        <w:t xml:space="preserve"> Nastavení režimu financování probíhá v rámci zadávání podmínek výzvy. </w:t>
      </w:r>
    </w:p>
    <w:p w:rsidR="00C041D3" w:rsidRDefault="00C041D3" w:rsidP="00335918"/>
    <w:p w:rsidR="001366F5" w:rsidRPr="001366F5" w:rsidRDefault="001366F5" w:rsidP="00335918">
      <w:pPr>
        <w:jc w:val="both"/>
      </w:pPr>
    </w:p>
    <w:p w:rsidR="00513BA7" w:rsidRDefault="00513BA7">
      <w:pPr>
        <w:rPr>
          <w:rFonts w:ascii="Arial" w:eastAsiaTheme="majorEastAsia" w:hAnsi="Arial" w:cstheme="majorBidi"/>
          <w:b/>
          <w:bCs/>
          <w:color w:val="365F91" w:themeColor="accent1" w:themeShade="BF"/>
          <w:sz w:val="32"/>
          <w:szCs w:val="26"/>
        </w:rPr>
      </w:pPr>
      <w:r>
        <w:br w:type="page"/>
      </w:r>
      <w:r w:rsidR="00B53AE2">
        <w:rPr>
          <w:noProof/>
          <w:lang w:eastAsia="cs-CZ"/>
        </w:rPr>
        <w:drawing>
          <wp:inline distT="0" distB="0" distL="0" distR="0" wp14:anchorId="1D4984D9" wp14:editId="287A35FA">
            <wp:extent cx="5760720" cy="4801621"/>
            <wp:effectExtent l="0" t="0" r="0" b="0"/>
            <wp:docPr id="740" name="Obrázek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60720" cy="4801621"/>
                    </a:xfrm>
                    <a:prstGeom prst="rect">
                      <a:avLst/>
                    </a:prstGeom>
                  </pic:spPr>
                </pic:pic>
              </a:graphicData>
            </a:graphic>
          </wp:inline>
        </w:drawing>
      </w:r>
    </w:p>
    <w:p w:rsidR="0066451F" w:rsidRDefault="00E35079" w:rsidP="00B25A7A">
      <w:pPr>
        <w:pStyle w:val="MPnadpis2"/>
        <w:numPr>
          <w:ilvl w:val="1"/>
          <w:numId w:val="11"/>
        </w:numPr>
        <w:ind w:left="792" w:hanging="432"/>
      </w:pPr>
      <w:bookmarkStart w:id="26" w:name="_Toc415032846"/>
      <w:r w:rsidRPr="00E35079">
        <w:rPr>
          <w:noProof/>
          <w:lang w:eastAsia="cs-CZ"/>
        </w:rPr>
        <mc:AlternateContent>
          <mc:Choice Requires="wps">
            <w:drawing>
              <wp:anchor distT="0" distB="0" distL="114300" distR="114300" simplePos="0" relativeHeight="252064768" behindDoc="0" locked="0" layoutInCell="1" allowOverlap="1" wp14:anchorId="737573AF" wp14:editId="7BE405CB">
                <wp:simplePos x="0" y="0"/>
                <wp:positionH relativeFrom="column">
                  <wp:posOffset>3171873</wp:posOffset>
                </wp:positionH>
                <wp:positionV relativeFrom="paragraph">
                  <wp:posOffset>-1044755</wp:posOffset>
                </wp:positionV>
                <wp:extent cx="2047875" cy="321694"/>
                <wp:effectExtent l="0" t="0" r="28575" b="21590"/>
                <wp:wrapNone/>
                <wp:docPr id="843" name="Textové pole 843"/>
                <wp:cNvGraphicFramePr/>
                <a:graphic xmlns:a="http://schemas.openxmlformats.org/drawingml/2006/main">
                  <a:graphicData uri="http://schemas.microsoft.com/office/word/2010/wordprocessingShape">
                    <wps:wsp>
                      <wps:cNvSpPr txBox="1"/>
                      <wps:spPr>
                        <a:xfrm>
                          <a:off x="0" y="0"/>
                          <a:ext cx="2047875" cy="321694"/>
                        </a:xfrm>
                        <a:prstGeom prst="rect">
                          <a:avLst/>
                        </a:prstGeom>
                        <a:solidFill>
                          <a:sysClr val="window" lastClr="FFFFFF"/>
                        </a:solidFill>
                        <a:ln w="6350">
                          <a:solidFill>
                            <a:prstClr val="black"/>
                          </a:solidFill>
                        </a:ln>
                        <a:effectLst/>
                      </wps:spPr>
                      <wps:txbx>
                        <w:txbxContent>
                          <w:p w:rsidR="00EE1B66" w:rsidRPr="00A4324A" w:rsidRDefault="00EE1B66" w:rsidP="00E35079">
                            <w:pPr>
                              <w:rPr>
                                <w:sz w:val="16"/>
                                <w:szCs w:val="16"/>
                              </w:rPr>
                            </w:pPr>
                            <w:r>
                              <w:rPr>
                                <w:sz w:val="16"/>
                                <w:szCs w:val="16"/>
                              </w:rPr>
                              <w:t>Info v jaké režimu financování je projekt realizován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7573AF" id="Textové pole 843" o:spid="_x0000_s1062" type="#_x0000_t202" style="position:absolute;left:0;text-align:left;margin-left:249.75pt;margin-top:-82.25pt;width:161.25pt;height:25.3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" fillcolor="window" strokeweight=".5pt">
                <v:textbox>
                  <w:txbxContent>
                    <w:p w:rsidR="00EE1B66" w:rsidRPr="00A4324A" w:rsidRDefault="00EE1B66" w:rsidP="00E35079">
                      <w:pPr>
                        <w:rPr>
                          <w:sz w:val="16"/>
                          <w:szCs w:val="16"/>
                        </w:rPr>
                      </w:pPr>
                      <w:r>
                        <w:rPr>
                          <w:sz w:val="16"/>
                          <w:szCs w:val="16"/>
                        </w:rPr>
                        <w:t>Info v jaké režimu financování je projekt realizován</w:t>
                      </w:r>
                    </w:p>
                  </w:txbxContent>
                </v:textbox>
              </v:shape>
            </w:pict>
          </mc:Fallback>
        </mc:AlternateContent>
      </w:r>
      <w:r w:rsidRPr="00E35079">
        <w:rPr>
          <w:noProof/>
          <w:lang w:eastAsia="cs-CZ"/>
        </w:rPr>
        <mc:AlternateContent>
          <mc:Choice Requires="wps">
            <w:drawing>
              <wp:anchor distT="0" distB="0" distL="114300" distR="114300" simplePos="0" relativeHeight="252063744" behindDoc="0" locked="0" layoutInCell="1" allowOverlap="1" wp14:anchorId="75BF3B72" wp14:editId="44588A9C">
                <wp:simplePos x="0" y="0"/>
                <wp:positionH relativeFrom="column">
                  <wp:posOffset>2312035</wp:posOffset>
                </wp:positionH>
                <wp:positionV relativeFrom="paragraph">
                  <wp:posOffset>-927100</wp:posOffset>
                </wp:positionV>
                <wp:extent cx="800100" cy="209550"/>
                <wp:effectExtent l="0" t="0" r="19050" b="19050"/>
                <wp:wrapNone/>
                <wp:docPr id="842" name="Šipka doleva 842"/>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54D92" id="Šipka doleva 842" o:spid="_x0000_s1026" type="#_x0000_t66" style="position:absolute;margin-left:182.05pt;margin-top:-73pt;width:63pt;height:16.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" adj="3273,4678" fillcolor="red" strokecolor="red" strokeweight="2pt"/>
            </w:pict>
          </mc:Fallback>
        </mc:AlternateContent>
      </w:r>
      <w:r w:rsidR="00B53AE2" w:rsidRPr="00A4324A">
        <w:rPr>
          <w:noProof/>
          <w:lang w:eastAsia="cs-CZ"/>
        </w:rPr>
        <mc:AlternateContent>
          <mc:Choice Requires="wps">
            <w:drawing>
              <wp:anchor distT="0" distB="0" distL="114300" distR="114300" simplePos="0" relativeHeight="251924480" behindDoc="0" locked="0" layoutInCell="1" allowOverlap="1" wp14:anchorId="13CA68CD" wp14:editId="57234A0D">
                <wp:simplePos x="0" y="0"/>
                <wp:positionH relativeFrom="column">
                  <wp:posOffset>3163570</wp:posOffset>
                </wp:positionH>
                <wp:positionV relativeFrom="paragraph">
                  <wp:posOffset>-1490345</wp:posOffset>
                </wp:positionV>
                <wp:extent cx="2047875" cy="209550"/>
                <wp:effectExtent l="0" t="0" r="28575" b="19050"/>
                <wp:wrapNone/>
                <wp:docPr id="749" name="Textové pole 74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EE1B66" w:rsidRPr="00A4324A" w:rsidRDefault="00EE1B66" w:rsidP="00B53AE2">
                            <w:pPr>
                              <w:rPr>
                                <w:sz w:val="16"/>
                                <w:szCs w:val="16"/>
                              </w:rPr>
                            </w:pPr>
                            <w:r w:rsidRPr="00A4324A">
                              <w:rPr>
                                <w:sz w:val="16"/>
                                <w:szCs w:val="16"/>
                              </w:rPr>
                              <w:t>Je</w:t>
                            </w:r>
                            <w:r>
                              <w:rPr>
                                <w:sz w:val="16"/>
                                <w:szCs w:val="16"/>
                              </w:rPr>
                              <w:t xml:space="preserve">/bude </w:t>
                            </w:r>
                            <w:r w:rsidRPr="00A4324A">
                              <w:rPr>
                                <w:sz w:val="16"/>
                                <w:szCs w:val="16"/>
                              </w:rPr>
                              <w:t xml:space="preserve"> realizováno zadávací řízení?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A68CD" id="Textové pole 749" o:spid="_x0000_s1063" type="#_x0000_t202" style="position:absolute;left:0;text-align:left;margin-left:249.1pt;margin-top:-117.35pt;width:161.25pt;height:16.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" fillcolor="window" strokeweight=".5pt">
                <v:textbox>
                  <w:txbxContent>
                    <w:p w:rsidR="00EE1B66" w:rsidRPr="00A4324A" w:rsidRDefault="00EE1B66" w:rsidP="00B53AE2">
                      <w:pPr>
                        <w:rPr>
                          <w:sz w:val="16"/>
                          <w:szCs w:val="16"/>
                        </w:rPr>
                      </w:pPr>
                      <w:r w:rsidRPr="00A4324A">
                        <w:rPr>
                          <w:sz w:val="16"/>
                          <w:szCs w:val="16"/>
                        </w:rPr>
                        <w:t>Je</w:t>
                      </w:r>
                      <w:r>
                        <w:rPr>
                          <w:sz w:val="16"/>
                          <w:szCs w:val="16"/>
                        </w:rPr>
                        <w:t xml:space="preserve">/bude </w:t>
                      </w:r>
                      <w:r w:rsidRPr="00A4324A">
                        <w:rPr>
                          <w:sz w:val="16"/>
                          <w:szCs w:val="16"/>
                        </w:rPr>
                        <w:t xml:space="preserve"> realizováno zadávací řízení?</w:t>
                      </w:r>
                    </w:p>
                  </w:txbxContent>
                </v:textbox>
              </v:shape>
            </w:pict>
          </mc:Fallback>
        </mc:AlternateContent>
      </w:r>
      <w:r w:rsidR="00B53AE2" w:rsidRPr="00A4324A">
        <w:rPr>
          <w:noProof/>
          <w:lang w:eastAsia="cs-CZ"/>
        </w:rPr>
        <mc:AlternateContent>
          <mc:Choice Requires="wps">
            <w:drawing>
              <wp:anchor distT="0" distB="0" distL="114300" distR="114300" simplePos="0" relativeHeight="251922432" behindDoc="0" locked="0" layoutInCell="1" allowOverlap="1" wp14:anchorId="7FDCBCCB" wp14:editId="5243C369">
                <wp:simplePos x="0" y="0"/>
                <wp:positionH relativeFrom="column">
                  <wp:posOffset>2306320</wp:posOffset>
                </wp:positionH>
                <wp:positionV relativeFrom="paragraph">
                  <wp:posOffset>-1484630</wp:posOffset>
                </wp:positionV>
                <wp:extent cx="800100" cy="209550"/>
                <wp:effectExtent l="0" t="0" r="19050" b="19050"/>
                <wp:wrapNone/>
                <wp:docPr id="748" name="Šipka doleva 748"/>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335FD" id="Šipka doleva 748" o:spid="_x0000_s1026" type="#_x0000_t66" style="position:absolute;margin-left:181.6pt;margin-top:-116.9pt;width:63pt;height:16.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" adj="3273,4678" fillcolor="red" strokecolor="red" strokeweight="2pt"/>
            </w:pict>
          </mc:Fallback>
        </mc:AlternateContent>
      </w:r>
      <w:r w:rsidR="00B25A7A">
        <w:t>Záložka Specifické cíle</w:t>
      </w:r>
      <w:bookmarkEnd w:id="26"/>
    </w:p>
    <w:p w:rsidR="00513BA7" w:rsidRDefault="00B25A7A" w:rsidP="00B25A7A">
      <w:r>
        <w:t>Na záložce Specifické cíle vyber</w:t>
      </w:r>
      <w:r w:rsidR="00513BA7">
        <w:t xml:space="preserve">e žadatel v poli </w:t>
      </w:r>
      <w:r w:rsidR="000273DF">
        <w:t>„</w:t>
      </w:r>
      <w:r w:rsidR="00513BA7">
        <w:t>Název</w:t>
      </w:r>
      <w:r w:rsidR="000273DF">
        <w:t>“</w:t>
      </w:r>
      <w:r>
        <w:t xml:space="preserve"> </w:t>
      </w:r>
      <w:r w:rsidR="00513BA7">
        <w:t>záznam specifického cíle určeného výzvou (ve výzvě může být navázán jeden, ale i více specifických cílů).</w:t>
      </w:r>
    </w:p>
    <w:p w:rsidR="00B25A7A" w:rsidRPr="00B25A7A" w:rsidRDefault="00E338C5" w:rsidP="00B25A7A">
      <w:r>
        <w:rPr>
          <w:noProof/>
          <w:lang w:eastAsia="cs-CZ"/>
        </w:rPr>
        <mc:AlternateContent>
          <mc:Choice Requires="wps">
            <w:drawing>
              <wp:anchor distT="0" distB="0" distL="114300" distR="114300" simplePos="0" relativeHeight="251730944" behindDoc="0" locked="0" layoutInCell="1" allowOverlap="1" wp14:anchorId="0CAC832A" wp14:editId="5130AAF0">
                <wp:simplePos x="0" y="0"/>
                <wp:positionH relativeFrom="column">
                  <wp:posOffset>4605193</wp:posOffset>
                </wp:positionH>
                <wp:positionV relativeFrom="paragraph">
                  <wp:posOffset>4047490</wp:posOffset>
                </wp:positionV>
                <wp:extent cx="484505" cy="977900"/>
                <wp:effectExtent l="0" t="0" r="0" b="0"/>
                <wp:wrapNone/>
                <wp:docPr id="36" name="Šipka nahoru 36"/>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1DBA51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Šipka nahoru 36" o:spid="_x0000_s1026" type="#_x0000_t68" style="position:absolute;margin-left:362.6pt;margin-top:318.7pt;width:38.15pt;height:77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" adj="5351" fillcolor="red" stroked="f" strokeweight="2pt"/>
            </w:pict>
          </mc:Fallback>
        </mc:AlternateContent>
      </w:r>
      <w:r w:rsidRPr="00B25A7A">
        <w:rPr>
          <w:noProof/>
          <w:lang w:eastAsia="cs-CZ"/>
        </w:rPr>
        <mc:AlternateContent>
          <mc:Choice Requires="wps">
            <w:drawing>
              <wp:anchor distT="0" distB="0" distL="114300" distR="114300" simplePos="0" relativeHeight="251729920" behindDoc="0" locked="0" layoutInCell="1" allowOverlap="1" wp14:anchorId="531A9A5E" wp14:editId="3EA0F88B">
                <wp:simplePos x="0" y="0"/>
                <wp:positionH relativeFrom="column">
                  <wp:posOffset>3519805</wp:posOffset>
                </wp:positionH>
                <wp:positionV relativeFrom="paragraph">
                  <wp:posOffset>5075555</wp:posOffset>
                </wp:positionV>
                <wp:extent cx="2047875" cy="409575"/>
                <wp:effectExtent l="0" t="0" r="28575" b="28575"/>
                <wp:wrapNone/>
                <wp:docPr id="27" name="Textové pole 27"/>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EE1B66" w:rsidRPr="00B25A7A" w:rsidRDefault="00EE1B66" w:rsidP="00B25A7A">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A9A5E" id="Textové pole 27" o:spid="_x0000_s1064" type="#_x0000_t202" style="position:absolute;margin-left:277.15pt;margin-top:399.65pt;width:161.25pt;height:32.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" fillcolor="window" strokeweight=".5pt">
                <v:textbox>
                  <w:txbxContent>
                    <w:p w:rsidR="00EE1B66" w:rsidRPr="00B25A7A" w:rsidRDefault="00EE1B66" w:rsidP="00B25A7A">
                      <w:r w:rsidRPr="00B25A7A">
                        <w:t>Vyberte název specifického cíle.</w:t>
                      </w:r>
                    </w:p>
                  </w:txbxContent>
                </v:textbox>
              </v:shape>
            </w:pict>
          </mc:Fallback>
        </mc:AlternateContent>
      </w:r>
    </w:p>
    <w:p w:rsidR="0066451F" w:rsidRDefault="00B53AE2" w:rsidP="00202332">
      <w:r w:rsidRPr="00B25A7A">
        <w:rPr>
          <w:noProof/>
          <w:lang w:eastAsia="cs-CZ"/>
        </w:rPr>
        <mc:AlternateContent>
          <mc:Choice Requires="wps">
            <w:drawing>
              <wp:anchor distT="0" distB="0" distL="114300" distR="114300" simplePos="0" relativeHeight="251928576" behindDoc="0" locked="0" layoutInCell="1" allowOverlap="1" wp14:anchorId="406BB1A8" wp14:editId="7E8B469B">
                <wp:simplePos x="0" y="0"/>
                <wp:positionH relativeFrom="column">
                  <wp:posOffset>3672205</wp:posOffset>
                </wp:positionH>
                <wp:positionV relativeFrom="paragraph">
                  <wp:posOffset>4084955</wp:posOffset>
                </wp:positionV>
                <wp:extent cx="2047875" cy="409575"/>
                <wp:effectExtent l="0" t="0" r="28575" b="28575"/>
                <wp:wrapNone/>
                <wp:docPr id="752" name="Textové pole 752"/>
                <wp:cNvGraphicFramePr/>
                <a:graphic xmlns:a="http://schemas.openxmlformats.org/drawingml/2006/main">
                  <a:graphicData uri="http://schemas.microsoft.com/office/word/2010/wordprocessingShape">
                    <wps:wsp>
                      <wps:cNvSpPr txBox="1"/>
                      <wps:spPr>
                        <a:xfrm>
                          <a:off x="0" y="0"/>
                          <a:ext cx="2047875" cy="409575"/>
                        </a:xfrm>
                        <a:prstGeom prst="rect">
                          <a:avLst/>
                        </a:prstGeom>
                        <a:solidFill>
                          <a:sysClr val="window" lastClr="FFFFFF"/>
                        </a:solidFill>
                        <a:ln w="6350">
                          <a:solidFill>
                            <a:prstClr val="black"/>
                          </a:solidFill>
                        </a:ln>
                        <a:effectLst/>
                      </wps:spPr>
                      <wps:txbx>
                        <w:txbxContent>
                          <w:p w:rsidR="00EE1B66" w:rsidRPr="00B25A7A" w:rsidRDefault="00EE1B66" w:rsidP="00B53AE2">
                            <w:r w:rsidRPr="00B25A7A">
                              <w:t>Vyberte název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BB1A8" id="Textové pole 752" o:spid="_x0000_s1065" type="#_x0000_t202" style="position:absolute;margin-left:289.15pt;margin-top:321.65pt;width:161.25pt;height:32.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" fillcolor="window" strokeweight=".5pt">
                <v:textbox>
                  <w:txbxContent>
                    <w:p w:rsidR="00EE1B66" w:rsidRPr="00B25A7A" w:rsidRDefault="00EE1B66" w:rsidP="00B53AE2">
                      <w:r w:rsidRPr="00B25A7A">
                        <w:t>Vyberte název specifického cíle.</w:t>
                      </w:r>
                    </w:p>
                  </w:txbxContent>
                </v:textbox>
              </v:shape>
            </w:pict>
          </mc:Fallback>
        </mc:AlternateContent>
      </w:r>
      <w:r>
        <w:rPr>
          <w:noProof/>
          <w:lang w:eastAsia="cs-CZ"/>
        </w:rPr>
        <mc:AlternateContent>
          <mc:Choice Requires="wps">
            <w:drawing>
              <wp:anchor distT="0" distB="0" distL="114300" distR="114300" simplePos="0" relativeHeight="251926528" behindDoc="0" locked="0" layoutInCell="1" allowOverlap="1" wp14:anchorId="40209A93" wp14:editId="3DD6D364">
                <wp:simplePos x="0" y="0"/>
                <wp:positionH relativeFrom="column">
                  <wp:posOffset>4808855</wp:posOffset>
                </wp:positionH>
                <wp:positionV relativeFrom="paragraph">
                  <wp:posOffset>3049270</wp:posOffset>
                </wp:positionV>
                <wp:extent cx="484505" cy="977900"/>
                <wp:effectExtent l="0" t="0" r="0" b="0"/>
                <wp:wrapNone/>
                <wp:docPr id="751" name="Šipka nahoru 751"/>
                <wp:cNvGraphicFramePr/>
                <a:graphic xmlns:a="http://schemas.openxmlformats.org/drawingml/2006/main">
                  <a:graphicData uri="http://schemas.microsoft.com/office/word/2010/wordprocessingShape">
                    <wps:wsp>
                      <wps:cNvSpPr/>
                      <wps:spPr>
                        <a:xfrm>
                          <a:off x="0" y="0"/>
                          <a:ext cx="484505" cy="97790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141639" id="Šipka nahoru 751" o:spid="_x0000_s1026" type="#_x0000_t68" style="position:absolute;margin-left:378.65pt;margin-top:240.1pt;width:38.15pt;height:77pt;z-index:25192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" adj="5351" fillcolor="red" stroked="f" strokeweight="2pt"/>
            </w:pict>
          </mc:Fallback>
        </mc:AlternateContent>
      </w:r>
      <w:r>
        <w:rPr>
          <w:noProof/>
          <w:lang w:eastAsia="cs-CZ"/>
        </w:rPr>
        <w:drawing>
          <wp:inline distT="0" distB="0" distL="0" distR="0" wp14:anchorId="757882EF" wp14:editId="2B440256">
            <wp:extent cx="5760720" cy="5318760"/>
            <wp:effectExtent l="0" t="0" r="0" b="0"/>
            <wp:docPr id="750" name="Obrázek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760720" cy="5318760"/>
                    </a:xfrm>
                    <a:prstGeom prst="rect">
                      <a:avLst/>
                    </a:prstGeom>
                  </pic:spPr>
                </pic:pic>
              </a:graphicData>
            </a:graphic>
          </wp:inline>
        </w:drawing>
      </w:r>
    </w:p>
    <w:p w:rsidR="00B53AE2" w:rsidRDefault="00B53AE2" w:rsidP="00202332">
      <w:r>
        <w:rPr>
          <w:noProof/>
          <w:lang w:eastAsia="cs-CZ"/>
        </w:rPr>
        <w:drawing>
          <wp:inline distT="0" distB="0" distL="0" distR="0" wp14:anchorId="6B1A6C4A" wp14:editId="6FB944EC">
            <wp:extent cx="5760720" cy="1097280"/>
            <wp:effectExtent l="0" t="0" r="0" b="7620"/>
            <wp:docPr id="753" name="Obrázek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760720" cy="1097280"/>
                    </a:xfrm>
                    <a:prstGeom prst="rect">
                      <a:avLst/>
                    </a:prstGeom>
                  </pic:spPr>
                </pic:pic>
              </a:graphicData>
            </a:graphic>
          </wp:inline>
        </w:drawing>
      </w:r>
    </w:p>
    <w:p w:rsidR="0066451F" w:rsidRDefault="00020EA2" w:rsidP="005764C1">
      <w:r>
        <w:rPr>
          <w:noProof/>
          <w:lang w:eastAsia="cs-CZ"/>
        </w:rPr>
        <w:drawing>
          <wp:inline distT="0" distB="0" distL="0" distR="0" wp14:anchorId="3195FD42" wp14:editId="622199A0">
            <wp:extent cx="5846619" cy="2276938"/>
            <wp:effectExtent l="0" t="0" r="1905" b="9525"/>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869812" cy="2285970"/>
                    </a:xfrm>
                    <a:prstGeom prst="rect">
                      <a:avLst/>
                    </a:prstGeom>
                  </pic:spPr>
                </pic:pic>
              </a:graphicData>
            </a:graphic>
          </wp:inline>
        </w:drawing>
      </w:r>
    </w:p>
    <w:p w:rsidR="005764C1" w:rsidRDefault="005764C1" w:rsidP="005764C1"/>
    <w:p w:rsidR="00513BA7" w:rsidRDefault="00020EA2" w:rsidP="005764C1">
      <w:pPr>
        <w:jc w:val="both"/>
      </w:pPr>
      <w:r w:rsidRPr="00513BA7">
        <w:t xml:space="preserve">Po výběru specifického cíle jsou ostatní </w:t>
      </w:r>
      <w:r w:rsidR="005764C1" w:rsidRPr="00513BA7">
        <w:t xml:space="preserve">bíle podbarvená pole </w:t>
      </w:r>
      <w:r w:rsidR="00513BA7" w:rsidRPr="00513BA7">
        <w:t>automaticky doplněna</w:t>
      </w:r>
      <w:r w:rsidRPr="00513BA7">
        <w:t xml:space="preserve"> systémem. Žadatel dále doplní procentní podíl specifického cíle na </w:t>
      </w:r>
      <w:r w:rsidR="00513BA7" w:rsidRPr="00513BA7">
        <w:t xml:space="preserve">finanční </w:t>
      </w:r>
      <w:r w:rsidR="00513BA7">
        <w:t>alokaci projektu. Celkový součet všech procentních podílů specifických cílů projektu musí dosahovat hodnoty 100.</w:t>
      </w:r>
    </w:p>
    <w:p w:rsidR="00513BA7" w:rsidRPr="00513BA7" w:rsidRDefault="00020EA2" w:rsidP="005764C1">
      <w:pPr>
        <w:jc w:val="both"/>
      </w:pPr>
      <w:r w:rsidRPr="00513BA7">
        <w:t xml:space="preserve">Na základě zadání tohoto podílu proběhnou automatické rozpady v oblasti finančního plánu, indikátorů a kategorie intervencí. </w:t>
      </w:r>
    </w:p>
    <w:p w:rsidR="00020EA2" w:rsidRDefault="00020EA2" w:rsidP="005764C1">
      <w:pPr>
        <w:jc w:val="both"/>
      </w:pPr>
      <w:r w:rsidRPr="00513BA7">
        <w:t xml:space="preserve">V rámci </w:t>
      </w:r>
      <w:r w:rsidR="004E47AF">
        <w:t>k</w:t>
      </w:r>
      <w:r w:rsidRPr="00513BA7">
        <w:t xml:space="preserve">ategorie regionu </w:t>
      </w:r>
      <w:r w:rsidR="004E47AF">
        <w:t xml:space="preserve">u příslušného specifického cíle </w:t>
      </w:r>
      <w:r w:rsidRPr="00513BA7">
        <w:t xml:space="preserve">doplní </w:t>
      </w:r>
      <w:r w:rsidR="004E47AF">
        <w:t xml:space="preserve">žadatel </w:t>
      </w:r>
      <w:r w:rsidRPr="00513BA7">
        <w:t xml:space="preserve">procentní podíl více a méně rozvinutých regionů. Součet procent musí </w:t>
      </w:r>
      <w:r w:rsidR="00513BA7">
        <w:t>dosahovat hodnoty</w:t>
      </w:r>
      <w:r w:rsidRPr="00513BA7">
        <w:t xml:space="preserve"> 100. Údaje uloží stiskem tlačítka Uložit.</w:t>
      </w:r>
      <w:r w:rsidR="00281241" w:rsidRPr="00513BA7">
        <w:t xml:space="preserve"> Po každém zadání procentního podílu (i po prvním zadání) se objeví hláška o </w:t>
      </w:r>
      <w:r w:rsidR="000273DF">
        <w:t xml:space="preserve">jeho </w:t>
      </w:r>
      <w:r w:rsidR="00281241" w:rsidRPr="00513BA7">
        <w:t>přepočtu.</w:t>
      </w:r>
      <w:r w:rsidR="00281241">
        <w:t xml:space="preserve"> </w:t>
      </w:r>
      <w:r w:rsidR="00940A10">
        <w:t>Obrázky níže znázorňují možnost jak zadání správného procentního podílu</w:t>
      </w:r>
      <w:r w:rsidR="005E31C8">
        <w:t xml:space="preserve">, </w:t>
      </w:r>
      <w:r w:rsidR="00940A10">
        <w:t>tak zadání podílu kdy součet všech procentních podílů není roven hodnoty 100.</w:t>
      </w:r>
    </w:p>
    <w:p w:rsidR="005764C1" w:rsidRDefault="004F46D6" w:rsidP="005764C1">
      <w:pPr>
        <w:jc w:val="both"/>
      </w:pPr>
      <w:r>
        <w:rPr>
          <w:noProof/>
          <w:lang w:eastAsia="cs-CZ"/>
        </w:rPr>
        <mc:AlternateContent>
          <mc:Choice Requires="wps">
            <w:drawing>
              <wp:anchor distT="0" distB="0" distL="114300" distR="114300" simplePos="0" relativeHeight="251732992" behindDoc="0" locked="0" layoutInCell="1" allowOverlap="1" wp14:anchorId="3E0F885C" wp14:editId="74EF0736">
                <wp:simplePos x="0" y="0"/>
                <wp:positionH relativeFrom="column">
                  <wp:posOffset>14605</wp:posOffset>
                </wp:positionH>
                <wp:positionV relativeFrom="paragraph">
                  <wp:posOffset>3869690</wp:posOffset>
                </wp:positionV>
                <wp:extent cx="2428875" cy="581025"/>
                <wp:effectExtent l="0" t="0" r="28575" b="28575"/>
                <wp:wrapNone/>
                <wp:docPr id="83" name="Obdélník 83"/>
                <wp:cNvGraphicFramePr/>
                <a:graphic xmlns:a="http://schemas.openxmlformats.org/drawingml/2006/main">
                  <a:graphicData uri="http://schemas.microsoft.com/office/word/2010/wordprocessingShape">
                    <wps:wsp>
                      <wps:cNvSpPr/>
                      <wps:spPr>
                        <a:xfrm>
                          <a:off x="0" y="0"/>
                          <a:ext cx="2428875" cy="5810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F936B" id="Obdélník 83" o:spid="_x0000_s1026" style="position:absolute;margin-left:1.15pt;margin-top:304.7pt;width:191.25pt;height:45.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" filled="f" strokecolor="red" strokeweight="2pt"/>
            </w:pict>
          </mc:Fallback>
        </mc:AlternateContent>
      </w:r>
      <w:r w:rsidR="005764C1" w:rsidRPr="005764C1">
        <w:rPr>
          <w:noProof/>
          <w:lang w:eastAsia="cs-CZ"/>
        </w:rPr>
        <mc:AlternateContent>
          <mc:Choice Requires="wps">
            <w:drawing>
              <wp:anchor distT="0" distB="0" distL="114300" distR="114300" simplePos="0" relativeHeight="251736064" behindDoc="0" locked="0" layoutInCell="1" allowOverlap="1" wp14:anchorId="10F4A200" wp14:editId="13F78563">
                <wp:simplePos x="0" y="0"/>
                <wp:positionH relativeFrom="column">
                  <wp:posOffset>1852930</wp:posOffset>
                </wp:positionH>
                <wp:positionV relativeFrom="paragraph">
                  <wp:posOffset>3431540</wp:posOffset>
                </wp:positionV>
                <wp:extent cx="2990850" cy="247650"/>
                <wp:effectExtent l="0" t="0" r="19050" b="19050"/>
                <wp:wrapNone/>
                <wp:docPr id="86" name="Textové pole 86"/>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EE1B66" w:rsidRPr="005764C1" w:rsidRDefault="00EE1B66" w:rsidP="005764C1">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4A200" id="Textové pole 86" o:spid="_x0000_s1066" type="#_x0000_t202" style="position:absolute;left:0;text-align:left;margin-left:145.9pt;margin-top:270.2pt;width:235.5pt;height:19.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" fillcolor="window" strokeweight=".5pt">
                <v:textbox>
                  <w:txbxContent>
                    <w:p w:rsidR="00EE1B66" w:rsidRPr="005764C1" w:rsidRDefault="00EE1B66" w:rsidP="005764C1">
                      <w:r w:rsidRPr="005764C1">
                        <w:t>Vyplňte procentní podíl specifického cíle</w:t>
                      </w:r>
                    </w:p>
                  </w:txbxContent>
                </v:textbox>
              </v:shape>
            </w:pict>
          </mc:Fallback>
        </mc:AlternateContent>
      </w:r>
      <w:r w:rsidR="005764C1" w:rsidRPr="005764C1">
        <w:rPr>
          <w:noProof/>
          <w:lang w:eastAsia="cs-CZ"/>
        </w:rPr>
        <mc:AlternateContent>
          <mc:Choice Requires="wps">
            <w:drawing>
              <wp:anchor distT="0" distB="0" distL="114300" distR="114300" simplePos="0" relativeHeight="251735040" behindDoc="0" locked="0" layoutInCell="1" allowOverlap="1" wp14:anchorId="19C4E0F6" wp14:editId="30F70779">
                <wp:simplePos x="0" y="0"/>
                <wp:positionH relativeFrom="column">
                  <wp:posOffset>1005205</wp:posOffset>
                </wp:positionH>
                <wp:positionV relativeFrom="paragraph">
                  <wp:posOffset>3473450</wp:posOffset>
                </wp:positionV>
                <wp:extent cx="800100" cy="209550"/>
                <wp:effectExtent l="0" t="0" r="19050" b="19050"/>
                <wp:wrapNone/>
                <wp:docPr id="85" name="Šipka doleva 85"/>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DEEE0" id="Šipka doleva 85" o:spid="_x0000_s1026" type="#_x0000_t66" style="position:absolute;margin-left:79.15pt;margin-top:273.5pt;width:63pt;height:1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" adj="3273,4678" fillcolor="red" strokecolor="red" strokeweight="2pt"/>
            </w:pict>
          </mc:Fallback>
        </mc:AlternateContent>
      </w:r>
      <w:r w:rsidR="005764C1">
        <w:rPr>
          <w:noProof/>
          <w:lang w:eastAsia="cs-CZ"/>
        </w:rPr>
        <w:drawing>
          <wp:inline distT="0" distB="0" distL="0" distR="0" wp14:anchorId="0FE67916" wp14:editId="17C00973">
            <wp:extent cx="5762625" cy="4772025"/>
            <wp:effectExtent l="19050" t="19050" r="9525" b="28575"/>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760720" cy="4770448"/>
                    </a:xfrm>
                    <a:prstGeom prst="rect">
                      <a:avLst/>
                    </a:prstGeom>
                    <a:ln>
                      <a:solidFill>
                        <a:schemeClr val="accent1">
                          <a:shade val="50000"/>
                        </a:schemeClr>
                      </a:solidFill>
                    </a:ln>
                  </pic:spPr>
                </pic:pic>
              </a:graphicData>
            </a:graphic>
          </wp:inline>
        </w:drawing>
      </w:r>
    </w:p>
    <w:p w:rsidR="00E13250" w:rsidRDefault="00E13250" w:rsidP="005764C1">
      <w:pPr>
        <w:jc w:val="both"/>
      </w:pPr>
    </w:p>
    <w:p w:rsidR="00E13250" w:rsidRDefault="00E13250" w:rsidP="005764C1">
      <w:pPr>
        <w:jc w:val="both"/>
      </w:pPr>
    </w:p>
    <w:p w:rsidR="00AE1319" w:rsidRDefault="00AE1319" w:rsidP="005764C1">
      <w:pPr>
        <w:jc w:val="both"/>
      </w:pPr>
      <w:r>
        <w:rPr>
          <w:noProof/>
          <w:lang w:eastAsia="cs-CZ"/>
        </w:rPr>
        <w:drawing>
          <wp:inline distT="0" distB="0" distL="0" distR="0" wp14:anchorId="3D374D0E" wp14:editId="0D93E87B">
            <wp:extent cx="3724275" cy="1419225"/>
            <wp:effectExtent l="0" t="0" r="9525" b="9525"/>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3724275" cy="1419225"/>
                    </a:xfrm>
                    <a:prstGeom prst="rect">
                      <a:avLst/>
                    </a:prstGeom>
                  </pic:spPr>
                </pic:pic>
              </a:graphicData>
            </a:graphic>
          </wp:inline>
        </w:drawing>
      </w:r>
    </w:p>
    <w:p w:rsidR="006A4F56" w:rsidRDefault="00036CB1" w:rsidP="005764C1">
      <w:pPr>
        <w:jc w:val="both"/>
      </w:pPr>
      <w:r>
        <w:rPr>
          <w:noProof/>
          <w:lang w:eastAsia="cs-CZ"/>
        </w:rPr>
        <mc:AlternateContent>
          <mc:Choice Requires="wps">
            <w:drawing>
              <wp:anchor distT="0" distB="0" distL="114300" distR="114300" simplePos="0" relativeHeight="251934720" behindDoc="0" locked="0" layoutInCell="1" allowOverlap="1" wp14:anchorId="7E4A7AB7" wp14:editId="0A52BBFD">
                <wp:simplePos x="0" y="0"/>
                <wp:positionH relativeFrom="column">
                  <wp:posOffset>5979</wp:posOffset>
                </wp:positionH>
                <wp:positionV relativeFrom="paragraph">
                  <wp:posOffset>3387534</wp:posOffset>
                </wp:positionV>
                <wp:extent cx="2428875" cy="370936"/>
                <wp:effectExtent l="0" t="0" r="28575" b="10160"/>
                <wp:wrapNone/>
                <wp:docPr id="758" name="Obdélník 758"/>
                <wp:cNvGraphicFramePr/>
                <a:graphic xmlns:a="http://schemas.openxmlformats.org/drawingml/2006/main">
                  <a:graphicData uri="http://schemas.microsoft.com/office/word/2010/wordprocessingShape">
                    <wps:wsp>
                      <wps:cNvSpPr/>
                      <wps:spPr>
                        <a:xfrm>
                          <a:off x="0" y="0"/>
                          <a:ext cx="2428875" cy="37093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91B4C" id="Obdélník 758" o:spid="_x0000_s1026" style="position:absolute;margin-left:.45pt;margin-top:266.75pt;width:191.25pt;height:29.2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" filled="f" strokecolor="red" strokeweight="2pt"/>
            </w:pict>
          </mc:Fallback>
        </mc:AlternateContent>
      </w:r>
      <w:r w:rsidRPr="005764C1">
        <w:rPr>
          <w:noProof/>
          <w:lang w:eastAsia="cs-CZ"/>
        </w:rPr>
        <mc:AlternateContent>
          <mc:Choice Requires="wps">
            <w:drawing>
              <wp:anchor distT="0" distB="0" distL="114300" distR="114300" simplePos="0" relativeHeight="251932672" behindDoc="0" locked="0" layoutInCell="1" allowOverlap="1" wp14:anchorId="230295FB" wp14:editId="35407315">
                <wp:simplePos x="0" y="0"/>
                <wp:positionH relativeFrom="column">
                  <wp:posOffset>2117090</wp:posOffset>
                </wp:positionH>
                <wp:positionV relativeFrom="paragraph">
                  <wp:posOffset>3072765</wp:posOffset>
                </wp:positionV>
                <wp:extent cx="2990850" cy="247650"/>
                <wp:effectExtent l="0" t="0" r="19050" b="19050"/>
                <wp:wrapNone/>
                <wp:docPr id="757" name="Textové pole 757"/>
                <wp:cNvGraphicFramePr/>
                <a:graphic xmlns:a="http://schemas.openxmlformats.org/drawingml/2006/main">
                  <a:graphicData uri="http://schemas.microsoft.com/office/word/2010/wordprocessingShape">
                    <wps:wsp>
                      <wps:cNvSpPr txBox="1"/>
                      <wps:spPr>
                        <a:xfrm>
                          <a:off x="0" y="0"/>
                          <a:ext cx="2990850" cy="247650"/>
                        </a:xfrm>
                        <a:prstGeom prst="rect">
                          <a:avLst/>
                        </a:prstGeom>
                        <a:solidFill>
                          <a:sysClr val="window" lastClr="FFFFFF"/>
                        </a:solidFill>
                        <a:ln w="6350">
                          <a:solidFill>
                            <a:prstClr val="black"/>
                          </a:solidFill>
                        </a:ln>
                        <a:effectLst/>
                      </wps:spPr>
                      <wps:txbx>
                        <w:txbxContent>
                          <w:p w:rsidR="00EE1B66" w:rsidRPr="005764C1" w:rsidRDefault="00EE1B66" w:rsidP="006A4F56">
                            <w:r w:rsidRPr="005764C1">
                              <w:t>Vyplňte procentní podíl specifického cíle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295FB" id="Textové pole 757" o:spid="_x0000_s1067" type="#_x0000_t202" style="position:absolute;left:0;text-align:left;margin-left:166.7pt;margin-top:241.95pt;width:235.5pt;height:19.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" fillcolor="window" strokeweight=".5pt">
                <v:textbox>
                  <w:txbxContent>
                    <w:p w:rsidR="00EE1B66" w:rsidRPr="005764C1" w:rsidRDefault="00EE1B66" w:rsidP="006A4F56">
                      <w:r w:rsidRPr="005764C1">
                        <w:t>Vyplňte procentní podíl specifického cíle</w:t>
                      </w:r>
                    </w:p>
                  </w:txbxContent>
                </v:textbox>
              </v:shape>
            </w:pict>
          </mc:Fallback>
        </mc:AlternateContent>
      </w:r>
      <w:r w:rsidRPr="005764C1">
        <w:rPr>
          <w:noProof/>
          <w:lang w:eastAsia="cs-CZ"/>
        </w:rPr>
        <mc:AlternateContent>
          <mc:Choice Requires="wps">
            <w:drawing>
              <wp:anchor distT="0" distB="0" distL="114300" distR="114300" simplePos="0" relativeHeight="251930624" behindDoc="0" locked="0" layoutInCell="1" allowOverlap="1" wp14:anchorId="048BCF9D" wp14:editId="02A86B7E">
                <wp:simplePos x="0" y="0"/>
                <wp:positionH relativeFrom="column">
                  <wp:posOffset>1202690</wp:posOffset>
                </wp:positionH>
                <wp:positionV relativeFrom="paragraph">
                  <wp:posOffset>3081020</wp:posOffset>
                </wp:positionV>
                <wp:extent cx="800100" cy="209550"/>
                <wp:effectExtent l="0" t="0" r="19050" b="19050"/>
                <wp:wrapNone/>
                <wp:docPr id="756" name="Šipka doleva 75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084E" id="Šipka doleva 756" o:spid="_x0000_s1026" type="#_x0000_t66" style="position:absolute;margin-left:94.7pt;margin-top:242.6pt;width:63pt;height:16.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" adj="3273,4678" fillcolor="red" strokecolor="red" strokeweight="2pt"/>
            </w:pict>
          </mc:Fallback>
        </mc:AlternateContent>
      </w:r>
      <w:r>
        <w:rPr>
          <w:noProof/>
          <w:lang w:eastAsia="cs-CZ"/>
        </w:rPr>
        <w:drawing>
          <wp:inline distT="0" distB="0" distL="0" distR="0" wp14:anchorId="12306FC2" wp14:editId="673C14AF">
            <wp:extent cx="5760720" cy="3892743"/>
            <wp:effectExtent l="0" t="0" r="0" b="0"/>
            <wp:docPr id="845" name="Obrázek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60720" cy="3892743"/>
                    </a:xfrm>
                    <a:prstGeom prst="rect">
                      <a:avLst/>
                    </a:prstGeom>
                  </pic:spPr>
                </pic:pic>
              </a:graphicData>
            </a:graphic>
          </wp:inline>
        </w:drawing>
      </w:r>
    </w:p>
    <w:p w:rsidR="00513BA7" w:rsidRDefault="006A4F56">
      <w:r>
        <w:rPr>
          <w:noProof/>
          <w:lang w:eastAsia="cs-CZ"/>
        </w:rPr>
        <w:drawing>
          <wp:inline distT="0" distB="0" distL="0" distR="0" wp14:anchorId="06F258B1" wp14:editId="1A412CFC">
            <wp:extent cx="3634740" cy="1493520"/>
            <wp:effectExtent l="0" t="0" r="3810" b="0"/>
            <wp:docPr id="754" name="Obrázek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3634740" cy="1493520"/>
                    </a:xfrm>
                    <a:prstGeom prst="rect">
                      <a:avLst/>
                    </a:prstGeom>
                  </pic:spPr>
                </pic:pic>
              </a:graphicData>
            </a:graphic>
          </wp:inline>
        </w:drawing>
      </w:r>
    </w:p>
    <w:p w:rsidR="00E71FFA" w:rsidRDefault="00E71FFA"/>
    <w:p w:rsidR="00E71FFA" w:rsidRDefault="00E71FFA"/>
    <w:p w:rsidR="00E71FFA" w:rsidRDefault="00E71FFA"/>
    <w:p w:rsidR="00E71FFA" w:rsidRDefault="00E71FFA"/>
    <w:p w:rsidR="00E71FFA" w:rsidRDefault="00E71FFA"/>
    <w:p w:rsidR="00E71FFA" w:rsidRDefault="00E71FFA"/>
    <w:p w:rsidR="00E71FFA" w:rsidRDefault="00E71FFA"/>
    <w:p w:rsidR="00E71FFA" w:rsidRDefault="00E71FFA"/>
    <w:p w:rsidR="00E71FFA" w:rsidRDefault="00E71FFA"/>
    <w:p w:rsidR="00E71FFA" w:rsidRDefault="00E71FFA"/>
    <w:p w:rsidR="00E71FFA" w:rsidRPr="00E71FFA" w:rsidRDefault="001626A7" w:rsidP="00AB7FD2">
      <w:pPr>
        <w:pStyle w:val="MPnadpis2"/>
        <w:numPr>
          <w:ilvl w:val="1"/>
          <w:numId w:val="11"/>
        </w:numPr>
        <w:ind w:left="792" w:hanging="432"/>
        <w:jc w:val="both"/>
      </w:pPr>
      <w:bookmarkStart w:id="27" w:name="_Toc415032847"/>
      <w:r w:rsidRPr="00581856">
        <w:t>Umístění</w:t>
      </w:r>
      <w:bookmarkEnd w:id="27"/>
    </w:p>
    <w:p w:rsidR="00513BA7" w:rsidRPr="00581856" w:rsidRDefault="00513BA7" w:rsidP="00AB7FD2">
      <w:pPr>
        <w:jc w:val="both"/>
      </w:pPr>
      <w:r w:rsidRPr="00581856">
        <w:t xml:space="preserve">V rámci záložky Umístění </w:t>
      </w:r>
      <w:r w:rsidR="00581856" w:rsidRPr="00581856">
        <w:t>je možné určit, kde bude projekt realizován (místo realizace)</w:t>
      </w:r>
      <w:r w:rsidR="009B0D8E" w:rsidDel="009B0D8E">
        <w:t xml:space="preserve"> </w:t>
      </w:r>
      <w:r w:rsidR="00581856" w:rsidRPr="00581856">
        <w:t>a na jaké území bude mít realizace projektu dopad (místo dopadu). Tato území mohou být stejná, ale mohou se samozřejmě i lišit.</w:t>
      </w:r>
    </w:p>
    <w:p w:rsidR="00581856" w:rsidRPr="00581856" w:rsidRDefault="00581856" w:rsidP="00AB7FD2">
      <w:pPr>
        <w:jc w:val="both"/>
      </w:pPr>
      <w:r w:rsidRPr="00581856">
        <w:t>Způsob zadávání je ale v obou případech stejný. Místa realizace i dopadu lze určit v několika úrovních a to od úrovně Základních územních jednotek (ZUJ) po kraje. Zároveň lze zadati území, které je charakterizované jako Chráněná krajinná oblast, nebo Národní park.</w:t>
      </w:r>
    </w:p>
    <w:p w:rsidR="00D96855" w:rsidRDefault="00D96855" w:rsidP="00AB7FD2">
      <w:pPr>
        <w:jc w:val="both"/>
      </w:pPr>
    </w:p>
    <w:p w:rsidR="00D96855" w:rsidRDefault="00D96855" w:rsidP="00D96855"/>
    <w:p w:rsidR="006A4F56" w:rsidRDefault="006A4F56" w:rsidP="00D96855">
      <w:r>
        <w:rPr>
          <w:noProof/>
          <w:lang w:eastAsia="cs-CZ"/>
        </w:rPr>
        <w:drawing>
          <wp:inline distT="0" distB="0" distL="0" distR="0" wp14:anchorId="5167793E" wp14:editId="09A3141F">
            <wp:extent cx="5760720" cy="3802100"/>
            <wp:effectExtent l="0" t="0" r="0" b="8255"/>
            <wp:docPr id="759" name="Obrázek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760720" cy="3802100"/>
                    </a:xfrm>
                    <a:prstGeom prst="rect">
                      <a:avLst/>
                    </a:prstGeom>
                  </pic:spPr>
                </pic:pic>
              </a:graphicData>
            </a:graphic>
          </wp:inline>
        </w:drawing>
      </w:r>
    </w:p>
    <w:p w:rsidR="00036CB1" w:rsidRDefault="00036CB1" w:rsidP="00D96855"/>
    <w:p w:rsidR="00581856" w:rsidRDefault="00581856" w:rsidP="00AB7FD2">
      <w:pPr>
        <w:jc w:val="both"/>
      </w:pPr>
      <w:r>
        <w:t>V případě, kdy bude uživatel definovat území výběrem jednotlivých obcí se</w:t>
      </w:r>
      <w:r w:rsidR="004A7457">
        <w:t>,</w:t>
      </w:r>
      <w:r>
        <w:t xml:space="preserve"> po stisknutí tlačítka „Obec“ zobrazí nové okno „Místo realizace – obec“. V rámci tohoto okna je uživateli k dispozici číselník území v rozlišení na obce. </w:t>
      </w:r>
    </w:p>
    <w:p w:rsidR="00B561BD" w:rsidRDefault="00581856" w:rsidP="00AB7FD2">
      <w:pPr>
        <w:jc w:val="both"/>
      </w:pPr>
      <w:r>
        <w:t>Číselník dále zobrazuje atributy jako název obce, okres, kraj a další.</w:t>
      </w:r>
    </w:p>
    <w:p w:rsidR="00B561BD" w:rsidRDefault="00581856" w:rsidP="00AB7FD2">
      <w:pPr>
        <w:jc w:val="both"/>
      </w:pPr>
      <w:r>
        <w:t xml:space="preserve"> </w:t>
      </w:r>
    </w:p>
    <w:p w:rsidR="00B561BD" w:rsidRDefault="00B561BD">
      <w:r>
        <w:br w:type="page"/>
      </w:r>
    </w:p>
    <w:p w:rsidR="00581856" w:rsidRDefault="00B561BD" w:rsidP="00D96855">
      <w:r>
        <w:t xml:space="preserve">Zvolením </w:t>
      </w:r>
      <w:r w:rsidR="00581856">
        <w:t xml:space="preserve">atributů </w:t>
      </w:r>
      <w:r>
        <w:t xml:space="preserve">a jejich kombinací, </w:t>
      </w:r>
      <w:r w:rsidR="00581856">
        <w:t xml:space="preserve">lze v číselníku území filtrovat. </w:t>
      </w:r>
    </w:p>
    <w:p w:rsidR="00B561BD" w:rsidRDefault="00B561BD" w:rsidP="00AB7FD2">
      <w:pPr>
        <w:jc w:val="both"/>
      </w:pPr>
      <w:r>
        <w:t>V následujícím příkladu je do filtru zadán název obce Olomouc. Po stisknutí klávesy Enter v příslušném poli filtru jsou zobrazeny pouze záznamy odpovídající zadání.</w:t>
      </w:r>
    </w:p>
    <w:p w:rsidR="00D96855" w:rsidRDefault="00581856" w:rsidP="00D96855">
      <w:r>
        <w:t xml:space="preserve"> </w:t>
      </w:r>
      <w:r w:rsidR="00637CA1">
        <w:rPr>
          <w:noProof/>
          <w:lang w:eastAsia="cs-CZ"/>
        </w:rPr>
        <w:drawing>
          <wp:inline distT="0" distB="0" distL="0" distR="0" wp14:anchorId="50479F82" wp14:editId="66BF2B8B">
            <wp:extent cx="5760720" cy="3901317"/>
            <wp:effectExtent l="0" t="0" r="0" b="4445"/>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60720" cy="3901317"/>
                    </a:xfrm>
                    <a:prstGeom prst="rect">
                      <a:avLst/>
                    </a:prstGeom>
                  </pic:spPr>
                </pic:pic>
              </a:graphicData>
            </a:graphic>
          </wp:inline>
        </w:drawing>
      </w:r>
    </w:p>
    <w:p w:rsidR="006A4F56" w:rsidRDefault="006A4F56" w:rsidP="00D96855"/>
    <w:p w:rsidR="00D96855" w:rsidRDefault="00B561BD" w:rsidP="00AB7FD2">
      <w:pPr>
        <w:jc w:val="both"/>
      </w:pPr>
      <w:r>
        <w:t xml:space="preserve">Záznam lze označit (po označení řádek záznamu zaktivní, tedy zezelená) a vybrat jako místo realizace projektu. Výběr probíhá přesunutím záznamu pomocí šipek do pravé části obrazovky. </w:t>
      </w:r>
    </w:p>
    <w:p w:rsidR="006A4F56" w:rsidRDefault="006A4F56" w:rsidP="00D96855"/>
    <w:p w:rsidR="00D96855" w:rsidRDefault="00B561BD" w:rsidP="00D96855">
      <w:r>
        <w:rPr>
          <w:noProof/>
          <w:lang w:eastAsia="cs-CZ"/>
        </w:rPr>
        <mc:AlternateContent>
          <mc:Choice Requires="wps">
            <w:drawing>
              <wp:anchor distT="0" distB="0" distL="114300" distR="114300" simplePos="0" relativeHeight="251878400" behindDoc="0" locked="0" layoutInCell="1" allowOverlap="1" wp14:anchorId="4EF67439" wp14:editId="5FD58ACB">
                <wp:simplePos x="0" y="0"/>
                <wp:positionH relativeFrom="column">
                  <wp:posOffset>3456305</wp:posOffset>
                </wp:positionH>
                <wp:positionV relativeFrom="paragraph">
                  <wp:posOffset>1371600</wp:posOffset>
                </wp:positionV>
                <wp:extent cx="2374265" cy="1403985"/>
                <wp:effectExtent l="0" t="0" r="19685" b="22860"/>
                <wp:wrapNone/>
                <wp:docPr id="30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E1B66" w:rsidRDefault="00EE1B66">
                            <w:r>
                              <w:t>Šipka pro přiřazení záznamu jako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F67439" id="Textové pole 2" o:spid="_x0000_s1068" type="#_x0000_t202" style="position:absolute;margin-left:272.15pt;margin-top:108pt;width:186.95pt;height:110.55pt;z-index:251878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">
                <v:textbox style="mso-fit-shape-to-text:t">
                  <w:txbxContent>
                    <w:p w:rsidR="00EE1B66" w:rsidRDefault="00EE1B66">
                      <w:r>
                        <w:t>Šipka pro přiřazení záznamu jako místa realizace projektu</w:t>
                      </w:r>
                    </w:p>
                  </w:txbxContent>
                </v:textbox>
              </v:shape>
            </w:pict>
          </mc:Fallback>
        </mc:AlternateContent>
      </w:r>
      <w:r>
        <w:rPr>
          <w:noProof/>
          <w:lang w:eastAsia="cs-CZ"/>
        </w:rPr>
        <mc:AlternateContent>
          <mc:Choice Requires="wps">
            <w:drawing>
              <wp:anchor distT="0" distB="0" distL="114300" distR="114300" simplePos="0" relativeHeight="251876352" behindDoc="0" locked="0" layoutInCell="1" allowOverlap="1" wp14:anchorId="1E3A70A7" wp14:editId="43008784">
                <wp:simplePos x="0" y="0"/>
                <wp:positionH relativeFrom="column">
                  <wp:posOffset>4434205</wp:posOffset>
                </wp:positionH>
                <wp:positionV relativeFrom="paragraph">
                  <wp:posOffset>703580</wp:posOffset>
                </wp:positionV>
                <wp:extent cx="266700" cy="574675"/>
                <wp:effectExtent l="0" t="0" r="0" b="0"/>
                <wp:wrapNone/>
                <wp:docPr id="224" name="Šipka nahoru 224"/>
                <wp:cNvGraphicFramePr/>
                <a:graphic xmlns:a="http://schemas.openxmlformats.org/drawingml/2006/main">
                  <a:graphicData uri="http://schemas.microsoft.com/office/word/2010/wordprocessingShape">
                    <wps:wsp>
                      <wps:cNvSpPr/>
                      <wps:spPr>
                        <a:xfrm flipV="1">
                          <a:off x="0" y="0"/>
                          <a:ext cx="266700" cy="574675"/>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974FA" id="Šipka nahoru 224" o:spid="_x0000_s1026" type="#_x0000_t68" style="position:absolute;margin-left:349.15pt;margin-top:55.4pt;width:21pt;height:45.2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" adj="5012" fillcolor="red" stroked="f" strokeweight="2pt"/>
            </w:pict>
          </mc:Fallback>
        </mc:AlternateContent>
      </w:r>
      <w:r w:rsidR="00D96855">
        <w:rPr>
          <w:noProof/>
          <w:lang w:eastAsia="cs-CZ"/>
        </w:rPr>
        <w:drawing>
          <wp:inline distT="0" distB="0" distL="0" distR="0" wp14:anchorId="065BAC6C" wp14:editId="05F25A12">
            <wp:extent cx="5760720" cy="2184003"/>
            <wp:effectExtent l="0" t="0" r="0" b="6985"/>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60720" cy="2184003"/>
                    </a:xfrm>
                    <a:prstGeom prst="rect">
                      <a:avLst/>
                    </a:prstGeom>
                  </pic:spPr>
                </pic:pic>
              </a:graphicData>
            </a:graphic>
          </wp:inline>
        </w:drawing>
      </w:r>
    </w:p>
    <w:p w:rsidR="00B561BD" w:rsidRDefault="00B561BD" w:rsidP="00D96855"/>
    <w:p w:rsidR="00B561BD" w:rsidRDefault="00B561BD" w:rsidP="00B30ED7">
      <w:r>
        <w:t>Chybně přiřazený záznam je možno z místa realizace vyřadit.</w:t>
      </w:r>
    </w:p>
    <w:p w:rsidR="00B561BD" w:rsidRDefault="00B561BD" w:rsidP="00D96855"/>
    <w:p w:rsidR="00D96855" w:rsidRDefault="00B561BD" w:rsidP="00D96855">
      <w:r>
        <w:rPr>
          <w:noProof/>
          <w:lang w:eastAsia="cs-CZ"/>
        </w:rPr>
        <mc:AlternateContent>
          <mc:Choice Requires="wps">
            <w:drawing>
              <wp:anchor distT="0" distB="0" distL="114300" distR="114300" simplePos="0" relativeHeight="251882496" behindDoc="0" locked="0" layoutInCell="1" allowOverlap="1" wp14:anchorId="3D7605CF" wp14:editId="73C9A28C">
                <wp:simplePos x="0" y="0"/>
                <wp:positionH relativeFrom="column">
                  <wp:posOffset>3456305</wp:posOffset>
                </wp:positionH>
                <wp:positionV relativeFrom="paragraph">
                  <wp:posOffset>1520190</wp:posOffset>
                </wp:positionV>
                <wp:extent cx="2374265" cy="1403985"/>
                <wp:effectExtent l="0" t="0" r="19685" b="22860"/>
                <wp:wrapNone/>
                <wp:docPr id="228"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E1B66" w:rsidRDefault="00EE1B66">
                            <w:r>
                              <w:t>Šipka pro vyřazení záznamu z místa realizace projektu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D7605CF" id="_x0000_s1069" type="#_x0000_t202" style="position:absolute;margin-left:272.15pt;margin-top:119.7pt;width:186.95pt;height:110.55pt;z-index:2518824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">
                <v:textbox style="mso-fit-shape-to-text:t">
                  <w:txbxContent>
                    <w:p w:rsidR="00EE1B66" w:rsidRDefault="00EE1B66">
                      <w:r>
                        <w:t>Šipka pro vyřazení záznamu z místa realizace projektu</w:t>
                      </w:r>
                    </w:p>
                  </w:txbxContent>
                </v:textbox>
              </v:shape>
            </w:pict>
          </mc:Fallback>
        </mc:AlternateContent>
      </w:r>
      <w:r>
        <w:rPr>
          <w:noProof/>
          <w:lang w:eastAsia="cs-CZ"/>
        </w:rPr>
        <mc:AlternateContent>
          <mc:Choice Requires="wps">
            <w:drawing>
              <wp:anchor distT="0" distB="0" distL="114300" distR="114300" simplePos="0" relativeHeight="251880448" behindDoc="0" locked="0" layoutInCell="1" allowOverlap="1" wp14:anchorId="196DD896" wp14:editId="261AB28F">
                <wp:simplePos x="0" y="0"/>
                <wp:positionH relativeFrom="column">
                  <wp:posOffset>4510405</wp:posOffset>
                </wp:positionH>
                <wp:positionV relativeFrom="paragraph">
                  <wp:posOffset>895985</wp:posOffset>
                </wp:positionV>
                <wp:extent cx="152400" cy="476250"/>
                <wp:effectExtent l="0" t="0" r="0" b="0"/>
                <wp:wrapNone/>
                <wp:docPr id="227" name="Šipka nahoru 227"/>
                <wp:cNvGraphicFramePr/>
                <a:graphic xmlns:a="http://schemas.openxmlformats.org/drawingml/2006/main">
                  <a:graphicData uri="http://schemas.microsoft.com/office/word/2010/wordprocessingShape">
                    <wps:wsp>
                      <wps:cNvSpPr/>
                      <wps:spPr>
                        <a:xfrm flipV="1">
                          <a:off x="0" y="0"/>
                          <a:ext cx="152400" cy="476250"/>
                        </a:xfrm>
                        <a:prstGeom prst="upArrow">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EA6FE" id="Šipka nahoru 227" o:spid="_x0000_s1026" type="#_x0000_t68" style="position:absolute;margin-left:355.15pt;margin-top:70.55pt;width:12pt;height:37.5pt;flip:y;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" adj="3456" fillcolor="red" stroked="f" strokeweight="2pt"/>
            </w:pict>
          </mc:Fallback>
        </mc:AlternateContent>
      </w:r>
      <w:r w:rsidR="00CF1FE0">
        <w:rPr>
          <w:noProof/>
          <w:lang w:eastAsia="cs-CZ"/>
        </w:rPr>
        <w:drawing>
          <wp:inline distT="0" distB="0" distL="0" distR="0" wp14:anchorId="6940D709" wp14:editId="77867239">
            <wp:extent cx="5760720" cy="2220750"/>
            <wp:effectExtent l="0" t="0" r="0" b="8255"/>
            <wp:docPr id="61" name="Obráze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760720" cy="2220750"/>
                    </a:xfrm>
                    <a:prstGeom prst="rect">
                      <a:avLst/>
                    </a:prstGeom>
                  </pic:spPr>
                </pic:pic>
              </a:graphicData>
            </a:graphic>
          </wp:inline>
        </w:drawing>
      </w:r>
    </w:p>
    <w:p w:rsidR="00A4407C" w:rsidRDefault="00A4407C" w:rsidP="00D96855">
      <w:r>
        <w:t>Analogicky lze postupovat v případě určení místa dopadu projektu:</w:t>
      </w:r>
    </w:p>
    <w:p w:rsidR="00631D2F" w:rsidRDefault="00A779C6" w:rsidP="00D96855">
      <w:pPr>
        <w:rPr>
          <w:noProof/>
          <w:lang w:eastAsia="cs-CZ"/>
        </w:rPr>
      </w:pPr>
      <w:r>
        <w:rPr>
          <w:noProof/>
          <w:lang w:eastAsia="cs-CZ"/>
        </w:rPr>
        <w:drawing>
          <wp:inline distT="0" distB="0" distL="0" distR="0" wp14:anchorId="7BD8DB81" wp14:editId="4969EC28">
            <wp:extent cx="5760720" cy="2825852"/>
            <wp:effectExtent l="0" t="0" r="0" b="0"/>
            <wp:docPr id="96" name="Obráz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60720" cy="2825852"/>
                    </a:xfrm>
                    <a:prstGeom prst="rect">
                      <a:avLst/>
                    </a:prstGeom>
                  </pic:spPr>
                </pic:pic>
              </a:graphicData>
            </a:graphic>
          </wp:inline>
        </w:drawing>
      </w:r>
      <w:r>
        <w:rPr>
          <w:noProof/>
          <w:lang w:eastAsia="cs-CZ"/>
        </w:rPr>
        <w:drawing>
          <wp:inline distT="0" distB="0" distL="0" distR="0" wp14:anchorId="7F95A3F4" wp14:editId="2ABFB749">
            <wp:extent cx="5760720" cy="2444294"/>
            <wp:effectExtent l="0" t="0" r="0" b="0"/>
            <wp:docPr id="69"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760720" cy="2444294"/>
                    </a:xfrm>
                    <a:prstGeom prst="rect">
                      <a:avLst/>
                    </a:prstGeom>
                  </pic:spPr>
                </pic:pic>
              </a:graphicData>
            </a:graphic>
          </wp:inline>
        </w:drawing>
      </w:r>
    </w:p>
    <w:p w:rsidR="00CD6334" w:rsidRDefault="00CD6334" w:rsidP="00CD6334">
      <w:pPr>
        <w:pStyle w:val="MPnadpis2"/>
        <w:numPr>
          <w:ilvl w:val="1"/>
          <w:numId w:val="11"/>
        </w:numPr>
        <w:ind w:left="792" w:hanging="432"/>
      </w:pPr>
      <w:bookmarkStart w:id="28" w:name="_Toc415032848"/>
      <w:r>
        <w:t>Záložka Popis projektu</w:t>
      </w:r>
      <w:bookmarkEnd w:id="28"/>
    </w:p>
    <w:p w:rsidR="00761FBB" w:rsidRDefault="00CD6334" w:rsidP="00CD6334">
      <w:r>
        <w:t xml:space="preserve">V rámci této záložky Žadatel vyplní vše podstatné týkající se žádosti o podporu. </w:t>
      </w:r>
      <w:r w:rsidR="00036CB1">
        <w:t>Které údaje bude žadatel vyplňovat</w:t>
      </w:r>
      <w:r w:rsidR="004A7457">
        <w:t>,</w:t>
      </w:r>
      <w:r w:rsidR="00036CB1">
        <w:t xml:space="preserve"> závisí na podmínkách definování výzvy. Řídicí orgán může žadateli určit</w:t>
      </w:r>
      <w:r w:rsidR="004A7457">
        <w:t>,</w:t>
      </w:r>
      <w:r w:rsidR="00036CB1">
        <w:t xml:space="preserve"> jaké údaje bude požadovat vyplnit jako povinné. </w:t>
      </w:r>
      <w:r>
        <w:t xml:space="preserve">Údaje v poli Anotace projektu </w:t>
      </w:r>
      <w:r w:rsidR="00761FBB">
        <w:t>se načítají automaticky ze záložky Projekt. Ostatní pole uživatel vyplní dle požadovaných otázek. Údaje uživatel uloží stiskem tlačí</w:t>
      </w:r>
      <w:r w:rsidR="007C03EF">
        <w:t xml:space="preserve">tka Uložit, které je umístěno v zápatí stránky pod popisy všech polí. </w:t>
      </w:r>
    </w:p>
    <w:p w:rsidR="007C03EF" w:rsidRDefault="007C03EF" w:rsidP="007C03EF">
      <w:pPr>
        <w:ind w:left="1701"/>
      </w:pPr>
    </w:p>
    <w:p w:rsidR="007C03EF" w:rsidRDefault="00DB62E3" w:rsidP="00CD6334">
      <w:r>
        <w:rPr>
          <w:noProof/>
          <w:lang w:eastAsia="cs-CZ"/>
        </w:rPr>
        <w:drawing>
          <wp:inline distT="0" distB="0" distL="0" distR="0" wp14:anchorId="17E737E0" wp14:editId="1C574360">
            <wp:extent cx="5760720" cy="4580526"/>
            <wp:effectExtent l="0" t="0" r="0" b="0"/>
            <wp:docPr id="762" name="Obrázek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60720" cy="4580526"/>
                    </a:xfrm>
                    <a:prstGeom prst="rect">
                      <a:avLst/>
                    </a:prstGeom>
                  </pic:spPr>
                </pic:pic>
              </a:graphicData>
            </a:graphic>
          </wp:inline>
        </w:drawing>
      </w:r>
    </w:p>
    <w:p w:rsidR="00CD6334" w:rsidRDefault="00DB62E3" w:rsidP="00CD6334">
      <w:r>
        <w:rPr>
          <w:noProof/>
          <w:lang w:eastAsia="cs-CZ"/>
        </w:rPr>
        <w:drawing>
          <wp:inline distT="0" distB="0" distL="0" distR="0" wp14:anchorId="5AC079CA" wp14:editId="250D11E7">
            <wp:extent cx="5760720" cy="486899"/>
            <wp:effectExtent l="0" t="0" r="0" b="8890"/>
            <wp:docPr id="763" name="Obrázek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60720" cy="486899"/>
                    </a:xfrm>
                    <a:prstGeom prst="rect">
                      <a:avLst/>
                    </a:prstGeom>
                  </pic:spPr>
                </pic:pic>
              </a:graphicData>
            </a:graphic>
          </wp:inline>
        </w:drawing>
      </w:r>
    </w:p>
    <w:p w:rsidR="00761FBB" w:rsidRDefault="00761FBB" w:rsidP="00CD6334"/>
    <w:p w:rsidR="00761FBB" w:rsidRDefault="00761FBB" w:rsidP="00CD6334"/>
    <w:p w:rsidR="00637CA1" w:rsidRDefault="00637CA1" w:rsidP="00CD6334"/>
    <w:p w:rsidR="00637CA1" w:rsidRDefault="00637CA1" w:rsidP="00CD6334"/>
    <w:p w:rsidR="00761FBB" w:rsidRDefault="00761FBB" w:rsidP="00761FBB">
      <w:pPr>
        <w:pStyle w:val="MPnadpis2"/>
        <w:numPr>
          <w:ilvl w:val="1"/>
          <w:numId w:val="11"/>
        </w:numPr>
        <w:ind w:left="792" w:hanging="432"/>
      </w:pPr>
      <w:bookmarkStart w:id="29" w:name="_Toc415032849"/>
      <w:r>
        <w:t>Záložka Subjekty projektu</w:t>
      </w:r>
      <w:bookmarkEnd w:id="29"/>
    </w:p>
    <w:p w:rsidR="00761FBB" w:rsidRDefault="00761FBB" w:rsidP="00CD6334"/>
    <w:p w:rsidR="00A4407C" w:rsidRDefault="00761FBB" w:rsidP="00AB7FD2">
      <w:pPr>
        <w:jc w:val="both"/>
      </w:pPr>
      <w:r>
        <w:t xml:space="preserve">V rámci záložky Subjekty projektu vyplní </w:t>
      </w:r>
      <w:r w:rsidR="000118A7">
        <w:t>žadatel</w:t>
      </w:r>
      <w:r>
        <w:t xml:space="preserve"> údaje o subjektech, které se k projektu vztahují –</w:t>
      </w:r>
      <w:r w:rsidR="00A4407C">
        <w:t xml:space="preserve"> např.</w:t>
      </w:r>
      <w:r>
        <w:t xml:space="preserve"> žadatelé</w:t>
      </w:r>
      <w:r w:rsidR="004A7457">
        <w:t xml:space="preserve"> </w:t>
      </w:r>
      <w:r>
        <w:t>/příjemci, dodavatelé</w:t>
      </w:r>
      <w:r w:rsidR="00A4407C">
        <w:t>, partneři.</w:t>
      </w:r>
      <w:r w:rsidR="00665D41">
        <w:t xml:space="preserve"> Volbou položky z číselníku Typ subjektu vybere příslušný typ daného subjektu.</w:t>
      </w:r>
      <w:r w:rsidR="00EF6496">
        <w:t xml:space="preserve"> </w:t>
      </w:r>
      <w:r w:rsidR="00EF6496" w:rsidRPr="00401DED">
        <w:rPr>
          <w:b/>
        </w:rPr>
        <w:t xml:space="preserve">Pokud zvolí typ subjektu žadatel/příjemce záložka </w:t>
      </w:r>
      <w:r w:rsidR="00EF6496">
        <w:rPr>
          <w:b/>
        </w:rPr>
        <w:t>Rozpočet</w:t>
      </w:r>
      <w:r w:rsidR="00EF6496" w:rsidRPr="00401DED">
        <w:rPr>
          <w:b/>
        </w:rPr>
        <w:t xml:space="preserve"> se zpřístupní k editaci</w:t>
      </w:r>
      <w:r w:rsidR="00EF6496">
        <w:t xml:space="preserve"> (blíže kapitola 5.11.).</w:t>
      </w:r>
    </w:p>
    <w:p w:rsidR="000118A7" w:rsidRDefault="00A4407C" w:rsidP="00AB7FD2">
      <w:pPr>
        <w:jc w:val="both"/>
      </w:pPr>
      <w:r>
        <w:t xml:space="preserve">Pole </w:t>
      </w:r>
      <w:r w:rsidR="00761FBB">
        <w:t>Kód státu je předvyplněn</w:t>
      </w:r>
      <w:r>
        <w:t>o</w:t>
      </w:r>
      <w:r w:rsidR="00761FBB">
        <w:t xml:space="preserve"> </w:t>
      </w:r>
      <w:r w:rsidR="000118A7">
        <w:t>– CZE/Česká republika.</w:t>
      </w:r>
      <w:r w:rsidR="00313664">
        <w:t xml:space="preserve"> (lze změnit výběrem z číselníku).</w:t>
      </w:r>
      <w:r w:rsidR="000118A7">
        <w:t xml:space="preserve"> Systém </w:t>
      </w:r>
      <w:r w:rsidR="00665D41">
        <w:t xml:space="preserve">IS KP14+ </w:t>
      </w:r>
      <w:r w:rsidR="000118A7">
        <w:t>je napojený na Základní registry, jejichž prostřednictvím jsou data o</w:t>
      </w:r>
      <w:r w:rsidR="004A7457">
        <w:t> </w:t>
      </w:r>
      <w:r w:rsidR="000118A7">
        <w:t xml:space="preserve">subjektech projektu validována. Po vyplnění údaje v poli </w:t>
      </w:r>
      <w:r w:rsidR="002D6957">
        <w:t xml:space="preserve">IČO jsou </w:t>
      </w:r>
      <w:r w:rsidR="000118A7">
        <w:t xml:space="preserve">stiskem tlačítka </w:t>
      </w:r>
      <w:r w:rsidR="000118A7" w:rsidRPr="002D6957">
        <w:rPr>
          <w:b/>
        </w:rPr>
        <w:t>Validace</w:t>
      </w:r>
      <w:r>
        <w:t xml:space="preserve"> údaje o subjektu ověřeny a </w:t>
      </w:r>
      <w:r w:rsidR="000118A7">
        <w:t xml:space="preserve">doplněny do datových polí. </w:t>
      </w:r>
    </w:p>
    <w:p w:rsidR="00761FBB" w:rsidRDefault="00761FBB" w:rsidP="00905B0D"/>
    <w:p w:rsidR="000B31A8" w:rsidRDefault="00665D41" w:rsidP="00905B0D">
      <w:r>
        <w:rPr>
          <w:noProof/>
          <w:lang w:eastAsia="cs-CZ"/>
        </w:rPr>
        <mc:AlternateContent>
          <mc:Choice Requires="wps">
            <w:drawing>
              <wp:anchor distT="0" distB="0" distL="114300" distR="114300" simplePos="0" relativeHeight="251938816" behindDoc="0" locked="0" layoutInCell="1" allowOverlap="1" wp14:anchorId="01748464" wp14:editId="6E07B004">
                <wp:simplePos x="0" y="0"/>
                <wp:positionH relativeFrom="column">
                  <wp:posOffset>100330</wp:posOffset>
                </wp:positionH>
                <wp:positionV relativeFrom="paragraph">
                  <wp:posOffset>2470150</wp:posOffset>
                </wp:positionV>
                <wp:extent cx="2233930" cy="304800"/>
                <wp:effectExtent l="0" t="0" r="13970" b="19050"/>
                <wp:wrapNone/>
                <wp:docPr id="766" name="Obdélník 766"/>
                <wp:cNvGraphicFramePr/>
                <a:graphic xmlns:a="http://schemas.openxmlformats.org/drawingml/2006/main">
                  <a:graphicData uri="http://schemas.microsoft.com/office/word/2010/wordprocessingShape">
                    <wps:wsp>
                      <wps:cNvSpPr/>
                      <wps:spPr>
                        <a:xfrm>
                          <a:off x="0" y="0"/>
                          <a:ext cx="22339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37BCC" id="Obdélník 766" o:spid="_x0000_s1026" style="position:absolute;margin-left:7.9pt;margin-top:194.5pt;width:175.9pt;height:2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" filled="f" strokecolor="red" strokeweight="2pt"/>
            </w:pict>
          </mc:Fallback>
        </mc:AlternateContent>
      </w:r>
      <w:r>
        <w:rPr>
          <w:noProof/>
          <w:lang w:eastAsia="cs-CZ"/>
        </w:rPr>
        <mc:AlternateContent>
          <mc:Choice Requires="wps">
            <w:drawing>
              <wp:anchor distT="0" distB="0" distL="114300" distR="114300" simplePos="0" relativeHeight="251738112" behindDoc="0" locked="0" layoutInCell="1" allowOverlap="1" wp14:anchorId="37F8726E" wp14:editId="514AB768">
                <wp:simplePos x="0" y="0"/>
                <wp:positionH relativeFrom="column">
                  <wp:posOffset>90805</wp:posOffset>
                </wp:positionH>
                <wp:positionV relativeFrom="paragraph">
                  <wp:posOffset>1518920</wp:posOffset>
                </wp:positionV>
                <wp:extent cx="1333500" cy="304800"/>
                <wp:effectExtent l="0" t="0" r="19050" b="19050"/>
                <wp:wrapNone/>
                <wp:docPr id="90" name="Obdélník 90"/>
                <wp:cNvGraphicFramePr/>
                <a:graphic xmlns:a="http://schemas.openxmlformats.org/drawingml/2006/main">
                  <a:graphicData uri="http://schemas.microsoft.com/office/word/2010/wordprocessingShape">
                    <wps:wsp>
                      <wps:cNvSpPr/>
                      <wps:spPr>
                        <a:xfrm>
                          <a:off x="0" y="0"/>
                          <a:ext cx="13335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25078E" id="Obdélník 90" o:spid="_x0000_s1026" style="position:absolute;margin-left:7.15pt;margin-top:119.6pt;width:105pt;height:2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" filled="f" strokecolor="red" strokeweight="2pt"/>
            </w:pict>
          </mc:Fallback>
        </mc:AlternateContent>
      </w:r>
      <w:r w:rsidR="00DB62E3">
        <w:rPr>
          <w:noProof/>
          <w:lang w:eastAsia="cs-CZ"/>
        </w:rPr>
        <w:drawing>
          <wp:inline distT="0" distB="0" distL="0" distR="0" wp14:anchorId="3A6AFBA1" wp14:editId="35442A14">
            <wp:extent cx="5760720" cy="4369230"/>
            <wp:effectExtent l="0" t="0" r="0" b="0"/>
            <wp:docPr id="767" name="Obrázek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60720" cy="4369230"/>
                    </a:xfrm>
                    <a:prstGeom prst="rect">
                      <a:avLst/>
                    </a:prstGeom>
                  </pic:spPr>
                </pic:pic>
              </a:graphicData>
            </a:graphic>
          </wp:inline>
        </w:drawing>
      </w:r>
    </w:p>
    <w:p w:rsidR="00EA0BDA" w:rsidRPr="00CD6334" w:rsidRDefault="00EA0BDA" w:rsidP="00905B0D"/>
    <w:p w:rsidR="00020EA2" w:rsidRDefault="002D6957" w:rsidP="00905B0D">
      <w:r>
        <w:t>Výsledek validace:</w:t>
      </w:r>
    </w:p>
    <w:p w:rsidR="002D6957" w:rsidRDefault="002D6957" w:rsidP="00905B0D">
      <w:r>
        <w:rPr>
          <w:noProof/>
          <w:lang w:eastAsia="cs-CZ"/>
        </w:rPr>
        <w:drawing>
          <wp:inline distT="0" distB="0" distL="0" distR="0" wp14:anchorId="130F0BE6" wp14:editId="434826BC">
            <wp:extent cx="5760720" cy="1806120"/>
            <wp:effectExtent l="19050" t="19050" r="11430" b="2286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60720" cy="1806120"/>
                    </a:xfrm>
                    <a:prstGeom prst="rect">
                      <a:avLst/>
                    </a:prstGeom>
                    <a:ln>
                      <a:solidFill>
                        <a:schemeClr val="tx1"/>
                      </a:solidFill>
                    </a:ln>
                  </pic:spPr>
                </pic:pic>
              </a:graphicData>
            </a:graphic>
          </wp:inline>
        </w:drawing>
      </w:r>
    </w:p>
    <w:p w:rsidR="00A71959" w:rsidRDefault="00A71959" w:rsidP="00905B0D"/>
    <w:p w:rsidR="00BF0A6D" w:rsidRDefault="00A71959" w:rsidP="00AB7FD2">
      <w:pPr>
        <w:jc w:val="both"/>
      </w:pPr>
      <w:r>
        <w:t>Stiskem tlačítka Z</w:t>
      </w:r>
      <w:r w:rsidR="002D6957">
        <w:t>pět se žadatel vrátí na záložku Subjekty projektu. Na obrazovce se doplní přísluš</w:t>
      </w:r>
      <w:r w:rsidR="00A4407C">
        <w:t>né údaje</w:t>
      </w:r>
      <w:r w:rsidR="003D035E">
        <w:t xml:space="preserve"> „dotažené“</w:t>
      </w:r>
      <w:r w:rsidR="00A4407C">
        <w:t xml:space="preserve"> z Registru osob.</w:t>
      </w:r>
      <w:r w:rsidR="00BF0A6D" w:rsidRPr="00BF0A6D">
        <w:t xml:space="preserve"> </w:t>
      </w:r>
    </w:p>
    <w:p w:rsidR="00BF0A6D" w:rsidRPr="00B362D6" w:rsidRDefault="00BF0A6D" w:rsidP="00AB7FD2">
      <w:pPr>
        <w:jc w:val="both"/>
      </w:pPr>
      <w:r w:rsidRPr="00BF0A6D">
        <w:rPr>
          <w:b/>
        </w:rPr>
        <w:t>Pozn.</w:t>
      </w:r>
      <w:r w:rsidR="003D035E">
        <w:rPr>
          <w:b/>
        </w:rPr>
        <w:t xml:space="preserve"> Zadání subjektu bez validace na Základní registry</w:t>
      </w:r>
      <w:r w:rsidRPr="00B362D6">
        <w:t xml:space="preserve"> </w:t>
      </w:r>
      <w:r>
        <w:t>– z</w:t>
      </w:r>
      <w:r w:rsidRPr="00B362D6">
        <w:t xml:space="preserve">působ jak zadat subjekt pomocí IČ bez validace je ten, že </w:t>
      </w:r>
      <w:r w:rsidR="003D035E">
        <w:t>na výzvě je definována</w:t>
      </w:r>
      <w:r w:rsidRPr="00B362D6">
        <w:t xml:space="preserve"> možnost zadávat nevalidované subjekty po zadání hesla ROS. Pokud je tato možnost na výzvě nastavena, žadatel na obrazovce Subjekty projektu uvidí textové pole pro zadání hesla ROS a tlačítko pro jeho ověření. Žadatel ovšem toto heslo musí znát (totožné heslo, které je uvedené na výzvě). Při správném zadání hesla ROS je umožněno žadateli zadat subjekt s IČ bez validace.</w:t>
      </w:r>
    </w:p>
    <w:p w:rsidR="00A4407C" w:rsidRDefault="00EF6496" w:rsidP="00905B0D">
      <w:r>
        <w:rPr>
          <w:noProof/>
          <w:lang w:eastAsia="cs-CZ"/>
        </w:rPr>
        <w:drawing>
          <wp:inline distT="0" distB="0" distL="0" distR="0" wp14:anchorId="4202CC45" wp14:editId="006341F8">
            <wp:extent cx="3752850" cy="581025"/>
            <wp:effectExtent l="0" t="0" r="0" b="9525"/>
            <wp:docPr id="846" name="Obrázek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3752850" cy="581025"/>
                    </a:xfrm>
                    <a:prstGeom prst="rect">
                      <a:avLst/>
                    </a:prstGeom>
                  </pic:spPr>
                </pic:pic>
              </a:graphicData>
            </a:graphic>
          </wp:inline>
        </w:drawing>
      </w:r>
    </w:p>
    <w:p w:rsidR="00EF6496" w:rsidRDefault="00EF6496" w:rsidP="00905B0D"/>
    <w:p w:rsidR="00827FDC" w:rsidRDefault="00BF0A6D" w:rsidP="00AB7FD2">
      <w:pPr>
        <w:jc w:val="both"/>
      </w:pPr>
      <w:r>
        <w:t>Ž</w:t>
      </w:r>
      <w:r w:rsidR="002D6957">
        <w:t xml:space="preserve">adatel </w:t>
      </w:r>
      <w:r>
        <w:t>může na záložce Subjekty projektu vyplnit údaje</w:t>
      </w:r>
      <w:r w:rsidR="002D6957">
        <w:t xml:space="preserve"> o počtu zaměstnanců, bilanční sumu rozvahy a roční obrat. Na základě těchto údajů je pak automaticky vydefinována Velikost podniku</w:t>
      </w:r>
      <w:r w:rsidR="00564945">
        <w:t xml:space="preserve"> dle Přílohy I Nařízení Komise (ES)č. 800/2008. </w:t>
      </w:r>
    </w:p>
    <w:p w:rsidR="00EF6496" w:rsidRDefault="00EF6496" w:rsidP="00905B0D">
      <w:r>
        <w:rPr>
          <w:noProof/>
          <w:lang w:eastAsia="cs-CZ"/>
        </w:rPr>
        <w:drawing>
          <wp:inline distT="0" distB="0" distL="0" distR="0" wp14:anchorId="7AE684D5" wp14:editId="7882D2FE">
            <wp:extent cx="5760720" cy="534058"/>
            <wp:effectExtent l="0" t="0" r="0" b="0"/>
            <wp:docPr id="847" name="Obrázek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60720" cy="534058"/>
                    </a:xfrm>
                    <a:prstGeom prst="rect">
                      <a:avLst/>
                    </a:prstGeom>
                  </pic:spPr>
                </pic:pic>
              </a:graphicData>
            </a:graphic>
          </wp:inline>
        </w:drawing>
      </w:r>
    </w:p>
    <w:p w:rsidR="00452F30" w:rsidRDefault="00452F30" w:rsidP="00FF0C88"/>
    <w:p w:rsidR="00452F30" w:rsidRPr="00F83D06" w:rsidRDefault="006E6D1C" w:rsidP="00FF0C88">
      <w:pPr>
        <w:rPr>
          <w:b/>
        </w:rPr>
      </w:pPr>
      <w:r w:rsidRPr="00F83D06">
        <w:rPr>
          <w:b/>
        </w:rPr>
        <w:t>Funkce Kopie do profilu</w:t>
      </w:r>
    </w:p>
    <w:p w:rsidR="006E6D1C" w:rsidRDefault="006E6D1C" w:rsidP="00AB7FD2">
      <w:pPr>
        <w:jc w:val="both"/>
      </w:pPr>
      <w:r w:rsidRPr="006E6D1C">
        <w:t xml:space="preserve">Stiskem tlačítka Kopie do profilu </w:t>
      </w:r>
      <w:r>
        <w:t>lze</w:t>
      </w:r>
      <w:r w:rsidRPr="006E6D1C">
        <w:t xml:space="preserve"> jednoduše kopírovat informace o příslušném subjektu pro</w:t>
      </w:r>
      <w:r>
        <w:t xml:space="preserve"> možnosti využití v dalš</w:t>
      </w:r>
      <w:r w:rsidRPr="006E6D1C">
        <w:t>í žádost</w:t>
      </w:r>
      <w:r>
        <w:t>i</w:t>
      </w:r>
      <w:r w:rsidRPr="006E6D1C">
        <w:t xml:space="preserve"> bez nutnosti znovu vkládat data.</w:t>
      </w:r>
    </w:p>
    <w:p w:rsidR="006E6D1C" w:rsidRDefault="006E6D1C" w:rsidP="006E6D1C"/>
    <w:p w:rsidR="006E6D1C" w:rsidRPr="006E6D1C" w:rsidRDefault="006E6D1C" w:rsidP="006E6D1C"/>
    <w:p w:rsidR="006E6D1C" w:rsidRDefault="00BC514B" w:rsidP="00FF0C88">
      <w:r>
        <w:rPr>
          <w:noProof/>
          <w:lang w:eastAsia="cs-CZ"/>
        </w:rPr>
        <mc:AlternateContent>
          <mc:Choice Requires="wps">
            <w:drawing>
              <wp:anchor distT="0" distB="0" distL="114300" distR="114300" simplePos="0" relativeHeight="251947008" behindDoc="0" locked="0" layoutInCell="1" allowOverlap="1" wp14:anchorId="4DE54CFD" wp14:editId="70C76358">
                <wp:simplePos x="0" y="0"/>
                <wp:positionH relativeFrom="column">
                  <wp:posOffset>3463521</wp:posOffset>
                </wp:positionH>
                <wp:positionV relativeFrom="paragraph">
                  <wp:posOffset>1135668</wp:posOffset>
                </wp:positionV>
                <wp:extent cx="1057275" cy="304800"/>
                <wp:effectExtent l="0" t="0" r="28575" b="19050"/>
                <wp:wrapNone/>
                <wp:docPr id="293" name="Obdélník 293"/>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160BA" id="Obdélník 293" o:spid="_x0000_s1026" style="position:absolute;margin-left:272.7pt;margin-top:89.4pt;width:83.25pt;height:24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" filled="f" strokecolor="red" strokeweight="2pt"/>
            </w:pict>
          </mc:Fallback>
        </mc:AlternateContent>
      </w:r>
      <w:r>
        <w:rPr>
          <w:noProof/>
          <w:lang w:eastAsia="cs-CZ"/>
        </w:rPr>
        <w:drawing>
          <wp:inline distT="0" distB="0" distL="0" distR="0" wp14:anchorId="2C3B1437" wp14:editId="71835586">
            <wp:extent cx="5760720" cy="4190394"/>
            <wp:effectExtent l="0" t="0" r="0" b="635"/>
            <wp:docPr id="292"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760720" cy="4190394"/>
                    </a:xfrm>
                    <a:prstGeom prst="rect">
                      <a:avLst/>
                    </a:prstGeom>
                  </pic:spPr>
                </pic:pic>
              </a:graphicData>
            </a:graphic>
          </wp:inline>
        </w:drawing>
      </w:r>
    </w:p>
    <w:p w:rsidR="00255A35" w:rsidRDefault="00255A35" w:rsidP="00AB7FD2">
      <w:pPr>
        <w:jc w:val="both"/>
      </w:pPr>
      <w:r>
        <w:t xml:space="preserve">Do pole název nového profilu uživatele vyplní žadatel název subjektu, jehož údaje si chce uložit pro pozdější využití a stiskne tlačítko Použít. </w:t>
      </w:r>
    </w:p>
    <w:p w:rsidR="00564945" w:rsidRPr="005709FC" w:rsidRDefault="00083E6F" w:rsidP="00AB7FD2">
      <w:bookmarkStart w:id="30" w:name="_Toc404548161"/>
      <w:bookmarkStart w:id="31" w:name="_Toc404772063"/>
      <w:bookmarkStart w:id="32" w:name="_Toc404772191"/>
      <w:bookmarkStart w:id="33" w:name="_Toc404949405"/>
      <w:r w:rsidRPr="005709FC">
        <w:rPr>
          <w:noProof/>
          <w:lang w:eastAsia="cs-CZ"/>
        </w:rPr>
        <mc:AlternateContent>
          <mc:Choice Requires="wps">
            <w:drawing>
              <wp:anchor distT="0" distB="0" distL="114300" distR="114300" simplePos="0" relativeHeight="251816960" behindDoc="0" locked="0" layoutInCell="1" allowOverlap="1" wp14:anchorId="5674E3D3" wp14:editId="5D54F017">
                <wp:simplePos x="0" y="0"/>
                <wp:positionH relativeFrom="column">
                  <wp:posOffset>1921043</wp:posOffset>
                </wp:positionH>
                <wp:positionV relativeFrom="paragraph">
                  <wp:posOffset>1723354</wp:posOffset>
                </wp:positionV>
                <wp:extent cx="2225615" cy="304800"/>
                <wp:effectExtent l="0" t="0" r="22860" b="19050"/>
                <wp:wrapNone/>
                <wp:docPr id="154" name="Obdélník 154"/>
                <wp:cNvGraphicFramePr/>
                <a:graphic xmlns:a="http://schemas.openxmlformats.org/drawingml/2006/main">
                  <a:graphicData uri="http://schemas.microsoft.com/office/word/2010/wordprocessingShape">
                    <wps:wsp>
                      <wps:cNvSpPr/>
                      <wps:spPr>
                        <a:xfrm>
                          <a:off x="0" y="0"/>
                          <a:ext cx="222561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B1692" id="Obdélník 154" o:spid="_x0000_s1026" style="position:absolute;margin-left:151.25pt;margin-top:135.7pt;width:175.25pt;height:24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" filled="f" strokecolor="red" strokeweight="2pt"/>
            </w:pict>
          </mc:Fallback>
        </mc:AlternateContent>
      </w:r>
      <w:r w:rsidRPr="00AB7FD2">
        <w:rPr>
          <w:noProof/>
          <w:lang w:eastAsia="cs-CZ"/>
        </w:rPr>
        <mc:AlternateContent>
          <mc:Choice Requires="wps">
            <w:drawing>
              <wp:anchor distT="0" distB="0" distL="114300" distR="114300" simplePos="0" relativeHeight="251814912" behindDoc="0" locked="0" layoutInCell="1" allowOverlap="1" wp14:anchorId="1E8B856A" wp14:editId="6989EBED">
                <wp:simplePos x="0" y="0"/>
                <wp:positionH relativeFrom="column">
                  <wp:posOffset>252095</wp:posOffset>
                </wp:positionH>
                <wp:positionV relativeFrom="paragraph">
                  <wp:posOffset>826770</wp:posOffset>
                </wp:positionV>
                <wp:extent cx="3724275" cy="371475"/>
                <wp:effectExtent l="0" t="0" r="28575" b="28575"/>
                <wp:wrapNone/>
                <wp:docPr id="153" name="Obdélník 153"/>
                <wp:cNvGraphicFramePr/>
                <a:graphic xmlns:a="http://schemas.openxmlformats.org/drawingml/2006/main">
                  <a:graphicData uri="http://schemas.microsoft.com/office/word/2010/wordprocessingShape">
                    <wps:wsp>
                      <wps:cNvSpPr/>
                      <wps:spPr>
                        <a:xfrm>
                          <a:off x="0" y="0"/>
                          <a:ext cx="3724275" cy="3714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7B2BA8" id="Obdélník 153" o:spid="_x0000_s1026" style="position:absolute;margin-left:19.85pt;margin-top:65.1pt;width:293.25pt;height:29.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" filled="f" strokecolor="red" strokeweight="2pt"/>
            </w:pict>
          </mc:Fallback>
        </mc:AlternateContent>
      </w:r>
      <w:r w:rsidR="00255A35" w:rsidRPr="00AB7FD2">
        <w:rPr>
          <w:noProof/>
          <w:lang w:eastAsia="cs-CZ"/>
        </w:rPr>
        <w:drawing>
          <wp:inline distT="0" distB="0" distL="0" distR="0" wp14:anchorId="6B2CDAAE" wp14:editId="32CE4185">
            <wp:extent cx="5760720" cy="2264234"/>
            <wp:effectExtent l="19050" t="19050" r="11430" b="2222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60720" cy="2264234"/>
                    </a:xfrm>
                    <a:prstGeom prst="rect">
                      <a:avLst/>
                    </a:prstGeom>
                    <a:ln>
                      <a:solidFill>
                        <a:schemeClr val="tx1"/>
                      </a:solidFill>
                    </a:ln>
                  </pic:spPr>
                </pic:pic>
              </a:graphicData>
            </a:graphic>
          </wp:inline>
        </w:drawing>
      </w:r>
      <w:bookmarkEnd w:id="30"/>
      <w:bookmarkEnd w:id="31"/>
      <w:bookmarkEnd w:id="32"/>
      <w:bookmarkEnd w:id="33"/>
    </w:p>
    <w:p w:rsidR="00D2534B" w:rsidRDefault="00D2534B" w:rsidP="00452F30"/>
    <w:p w:rsidR="00D2534B" w:rsidRDefault="00D2534B" w:rsidP="00452F30"/>
    <w:p w:rsidR="00452F30" w:rsidRDefault="00255A35" w:rsidP="00452F30">
      <w:r>
        <w:t xml:space="preserve">Systém potvrdí, že akce proběhla úspěšně. </w:t>
      </w:r>
    </w:p>
    <w:p w:rsidR="00452F30" w:rsidRDefault="00255A35" w:rsidP="00452F30">
      <w:r>
        <w:rPr>
          <w:noProof/>
          <w:lang w:eastAsia="cs-CZ"/>
        </w:rPr>
        <w:drawing>
          <wp:inline distT="0" distB="0" distL="0" distR="0" wp14:anchorId="2DB44BFB" wp14:editId="78D3ACA7">
            <wp:extent cx="3695700" cy="1419225"/>
            <wp:effectExtent l="0" t="0" r="0" b="9525"/>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3695700" cy="1419225"/>
                    </a:xfrm>
                    <a:prstGeom prst="rect">
                      <a:avLst/>
                    </a:prstGeom>
                  </pic:spPr>
                </pic:pic>
              </a:graphicData>
            </a:graphic>
          </wp:inline>
        </w:drawing>
      </w:r>
    </w:p>
    <w:p w:rsidR="00F83D06" w:rsidRDefault="00F83D06" w:rsidP="00452F30"/>
    <w:p w:rsidR="00F83D06" w:rsidRPr="00F83D06" w:rsidRDefault="00F83D06" w:rsidP="00452F30">
      <w:pPr>
        <w:rPr>
          <w:b/>
        </w:rPr>
      </w:pPr>
      <w:r w:rsidRPr="00F83D06">
        <w:rPr>
          <w:b/>
        </w:rPr>
        <w:t>Funkce kopie do žádosti</w:t>
      </w:r>
    </w:p>
    <w:p w:rsidR="00452F30" w:rsidRDefault="00255A35" w:rsidP="00AB7FD2">
      <w:pPr>
        <w:jc w:val="both"/>
      </w:pPr>
      <w:r>
        <w:t>Pokud chce žadatel v budoucnu uložené údaje o subjektu znovu využít např. při zakládání další žádosti o podporu, může data o příslušném subjektu, které má uložené ve svém profilu vyvolat stiskem tlačítka Kopie do žádosti.</w:t>
      </w:r>
    </w:p>
    <w:p w:rsidR="00BC514B" w:rsidRDefault="00BC514B" w:rsidP="00452F30"/>
    <w:p w:rsidR="00BC514B" w:rsidRDefault="00BC514B" w:rsidP="00452F30">
      <w:r>
        <w:rPr>
          <w:noProof/>
          <w:lang w:eastAsia="cs-CZ"/>
        </w:rPr>
        <mc:AlternateContent>
          <mc:Choice Requires="wps">
            <w:drawing>
              <wp:anchor distT="0" distB="0" distL="114300" distR="114300" simplePos="0" relativeHeight="251949056" behindDoc="0" locked="0" layoutInCell="1" allowOverlap="1" wp14:anchorId="6B938604" wp14:editId="15893154">
                <wp:simplePos x="0" y="0"/>
                <wp:positionH relativeFrom="column">
                  <wp:posOffset>4370474</wp:posOffset>
                </wp:positionH>
                <wp:positionV relativeFrom="paragraph">
                  <wp:posOffset>1427480</wp:posOffset>
                </wp:positionV>
                <wp:extent cx="1057275" cy="304800"/>
                <wp:effectExtent l="0" t="0" r="28575" b="19050"/>
                <wp:wrapNone/>
                <wp:docPr id="295" name="Obdélník 295"/>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ADA98" id="Obdélník 295" o:spid="_x0000_s1026" style="position:absolute;margin-left:344.15pt;margin-top:112.4pt;width:83.25pt;height:24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" filled="f" strokecolor="red" strokeweight="2pt"/>
            </w:pict>
          </mc:Fallback>
        </mc:AlternateContent>
      </w:r>
      <w:r w:rsidR="00DD19F8">
        <w:rPr>
          <w:noProof/>
          <w:lang w:eastAsia="cs-CZ"/>
        </w:rPr>
        <w:drawing>
          <wp:inline distT="0" distB="0" distL="0" distR="0" wp14:anchorId="4B363051" wp14:editId="78E8743B">
            <wp:extent cx="5760720" cy="4337995"/>
            <wp:effectExtent l="0" t="0" r="0" b="5715"/>
            <wp:docPr id="777" name="Obrázek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720" cy="4337995"/>
                    </a:xfrm>
                    <a:prstGeom prst="rect">
                      <a:avLst/>
                    </a:prstGeom>
                  </pic:spPr>
                </pic:pic>
              </a:graphicData>
            </a:graphic>
          </wp:inline>
        </w:drawing>
      </w:r>
    </w:p>
    <w:p w:rsidR="00255A35" w:rsidRDefault="00255A35" w:rsidP="00452F30">
      <w:r>
        <w:t xml:space="preserve">Z číselníku vybere příslušný </w:t>
      </w:r>
      <w:r w:rsidR="00824B3E">
        <w:t>profil uživatel, pod kterým byly dané informace uloženy.</w:t>
      </w:r>
      <w:r>
        <w:t xml:space="preserve"> </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822080" behindDoc="0" locked="0" layoutInCell="1" allowOverlap="1" wp14:anchorId="08BFEF5A" wp14:editId="464E032C">
                <wp:simplePos x="0" y="0"/>
                <wp:positionH relativeFrom="column">
                  <wp:posOffset>3910330</wp:posOffset>
                </wp:positionH>
                <wp:positionV relativeFrom="paragraph">
                  <wp:posOffset>635001</wp:posOffset>
                </wp:positionV>
                <wp:extent cx="1657350" cy="304800"/>
                <wp:effectExtent l="0" t="0" r="19050" b="19050"/>
                <wp:wrapNone/>
                <wp:docPr id="162" name="Textové pole 162"/>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EE1B66" w:rsidRPr="00824B3E" w:rsidRDefault="00EE1B66"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FEF5A" id="Textové pole 162" o:spid="_x0000_s1070" type="#_x0000_t202" style="position:absolute;margin-left:307.9pt;margin-top:50pt;width:130.5pt;height:2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" fillcolor="window" strokeweight=".5pt">
                <v:textbox>
                  <w:txbxContent>
                    <w:p w:rsidR="00EE1B66" w:rsidRPr="00824B3E" w:rsidRDefault="00EE1B66"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821056" behindDoc="0" locked="0" layoutInCell="1" allowOverlap="1" wp14:anchorId="39DC80A8" wp14:editId="5B40866B">
                <wp:simplePos x="0" y="0"/>
                <wp:positionH relativeFrom="column">
                  <wp:posOffset>3967480</wp:posOffset>
                </wp:positionH>
                <wp:positionV relativeFrom="paragraph">
                  <wp:posOffset>244475</wp:posOffset>
                </wp:positionV>
                <wp:extent cx="800100" cy="276225"/>
                <wp:effectExtent l="0" t="0" r="19050" b="28575"/>
                <wp:wrapNone/>
                <wp:docPr id="161" name="Šipka doleva 161"/>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CD8DF" id="Šipka doleva 161" o:spid="_x0000_s1026" type="#_x0000_t66" style="position:absolute;margin-left:312.4pt;margin-top:19.25pt;width:63pt;height:21.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" adj="4315,4678" fillcolor="red" strokecolor="red" strokeweight="2pt"/>
            </w:pict>
          </mc:Fallback>
        </mc:AlternateContent>
      </w:r>
      <w:r w:rsidR="00255A35">
        <w:rPr>
          <w:noProof/>
          <w:lang w:eastAsia="cs-CZ"/>
        </w:rPr>
        <w:drawing>
          <wp:inline distT="0" distB="0" distL="0" distR="0" wp14:anchorId="5571AB75" wp14:editId="04CB99A0">
            <wp:extent cx="5762625" cy="1895475"/>
            <wp:effectExtent l="19050" t="19050" r="28575" b="28575"/>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60720" cy="1894848"/>
                    </a:xfrm>
                    <a:prstGeom prst="rect">
                      <a:avLst/>
                    </a:prstGeom>
                    <a:ln>
                      <a:solidFill>
                        <a:schemeClr val="tx1"/>
                      </a:solidFill>
                    </a:ln>
                  </pic:spPr>
                </pic:pic>
              </a:graphicData>
            </a:graphic>
          </wp:inline>
        </w:drawing>
      </w:r>
    </w:p>
    <w:p w:rsidR="00824B3E" w:rsidRDefault="00824B3E" w:rsidP="00452F30"/>
    <w:p w:rsidR="00452F30" w:rsidRDefault="00824B3E" w:rsidP="00452F30">
      <w:r>
        <w:rPr>
          <w:noProof/>
          <w:lang w:eastAsia="cs-CZ"/>
        </w:rPr>
        <w:drawing>
          <wp:inline distT="0" distB="0" distL="0" distR="0" wp14:anchorId="11D134BE" wp14:editId="21E1178B">
            <wp:extent cx="5760720" cy="2106221"/>
            <wp:effectExtent l="0" t="0" r="0" b="889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60720" cy="2106221"/>
                    </a:xfrm>
                    <a:prstGeom prst="rect">
                      <a:avLst/>
                    </a:prstGeom>
                  </pic:spPr>
                </pic:pic>
              </a:graphicData>
            </a:graphic>
          </wp:inline>
        </w:drawing>
      </w:r>
    </w:p>
    <w:p w:rsidR="00824B3E" w:rsidRDefault="00824B3E" w:rsidP="00452F30"/>
    <w:p w:rsidR="00824B3E" w:rsidRDefault="00824B3E" w:rsidP="00AB7FD2">
      <w:pPr>
        <w:jc w:val="both"/>
      </w:pPr>
      <w:r>
        <w:t>Následně se nám zpřístupní pole pro výběr názvu subjektu, kde opět výběrem z číselníku provedeme volbu příslušného subjektu.</w:t>
      </w:r>
    </w:p>
    <w:p w:rsidR="00824B3E" w:rsidRDefault="00824B3E" w:rsidP="00452F30"/>
    <w:p w:rsidR="00824B3E" w:rsidRDefault="00824B3E" w:rsidP="00452F30">
      <w:r w:rsidRPr="00824B3E">
        <w:rPr>
          <w:noProof/>
          <w:lang w:eastAsia="cs-CZ"/>
        </w:rPr>
        <mc:AlternateContent>
          <mc:Choice Requires="wps">
            <w:drawing>
              <wp:anchor distT="0" distB="0" distL="114300" distR="114300" simplePos="0" relativeHeight="251825152" behindDoc="0" locked="0" layoutInCell="1" allowOverlap="1" wp14:anchorId="53510404" wp14:editId="6613E318">
                <wp:simplePos x="0" y="0"/>
                <wp:positionH relativeFrom="column">
                  <wp:posOffset>4005580</wp:posOffset>
                </wp:positionH>
                <wp:positionV relativeFrom="paragraph">
                  <wp:posOffset>981710</wp:posOffset>
                </wp:positionV>
                <wp:extent cx="1657350" cy="304800"/>
                <wp:effectExtent l="0" t="0" r="19050" b="19050"/>
                <wp:wrapNone/>
                <wp:docPr id="165" name="Textové pole 165"/>
                <wp:cNvGraphicFramePr/>
                <a:graphic xmlns:a="http://schemas.openxmlformats.org/drawingml/2006/main">
                  <a:graphicData uri="http://schemas.microsoft.com/office/word/2010/wordprocessingShape">
                    <wps:wsp>
                      <wps:cNvSpPr txBox="1"/>
                      <wps:spPr>
                        <a:xfrm>
                          <a:off x="0" y="0"/>
                          <a:ext cx="1657350" cy="304800"/>
                        </a:xfrm>
                        <a:prstGeom prst="rect">
                          <a:avLst/>
                        </a:prstGeom>
                        <a:solidFill>
                          <a:sysClr val="window" lastClr="FFFFFF"/>
                        </a:solidFill>
                        <a:ln w="6350">
                          <a:solidFill>
                            <a:prstClr val="black"/>
                          </a:solidFill>
                        </a:ln>
                        <a:effectLst/>
                      </wps:spPr>
                      <wps:txbx>
                        <w:txbxContent>
                          <w:p w:rsidR="00EE1B66" w:rsidRPr="00824B3E" w:rsidRDefault="00EE1B66" w:rsidP="00824B3E">
                            <w:r w:rsidRPr="00824B3E">
                              <w:t>Výběr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10404" id="Textové pole 165" o:spid="_x0000_s1071" type="#_x0000_t202" style="position:absolute;margin-left:315.4pt;margin-top:77.3pt;width:130.5pt;height:24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" fillcolor="window" strokeweight=".5pt">
                <v:textbox>
                  <w:txbxContent>
                    <w:p w:rsidR="00EE1B66" w:rsidRPr="00824B3E" w:rsidRDefault="00EE1B66" w:rsidP="00824B3E">
                      <w:r w:rsidRPr="00824B3E">
                        <w:t>Výběr z číselníku</w:t>
                      </w:r>
                    </w:p>
                  </w:txbxContent>
                </v:textbox>
              </v:shape>
            </w:pict>
          </mc:Fallback>
        </mc:AlternateContent>
      </w:r>
      <w:r w:rsidRPr="00824B3E">
        <w:rPr>
          <w:noProof/>
          <w:lang w:eastAsia="cs-CZ"/>
        </w:rPr>
        <mc:AlternateContent>
          <mc:Choice Requires="wps">
            <w:drawing>
              <wp:anchor distT="0" distB="0" distL="114300" distR="114300" simplePos="0" relativeHeight="251824128" behindDoc="0" locked="0" layoutInCell="1" allowOverlap="1" wp14:anchorId="23FC012A" wp14:editId="15C55BE3">
                <wp:simplePos x="0" y="0"/>
                <wp:positionH relativeFrom="column">
                  <wp:posOffset>4062730</wp:posOffset>
                </wp:positionH>
                <wp:positionV relativeFrom="paragraph">
                  <wp:posOffset>591185</wp:posOffset>
                </wp:positionV>
                <wp:extent cx="800100" cy="276225"/>
                <wp:effectExtent l="0" t="0" r="19050" b="28575"/>
                <wp:wrapNone/>
                <wp:docPr id="164" name="Šipka doleva 164"/>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059A6" id="Šipka doleva 164" o:spid="_x0000_s1026" type="#_x0000_t66" style="position:absolute;margin-left:319.9pt;margin-top:46.55pt;width:63pt;height:21.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" adj="4315,4678" fillcolor="red" strokecolor="red" strokeweight="2pt"/>
            </w:pict>
          </mc:Fallback>
        </mc:AlternateContent>
      </w:r>
      <w:r>
        <w:rPr>
          <w:noProof/>
          <w:lang w:eastAsia="cs-CZ"/>
        </w:rPr>
        <w:drawing>
          <wp:inline distT="0" distB="0" distL="0" distR="0" wp14:anchorId="4F62CCB6" wp14:editId="1C543344">
            <wp:extent cx="5760720" cy="1953108"/>
            <wp:effectExtent l="0" t="0" r="0" b="9525"/>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760720" cy="1953108"/>
                    </a:xfrm>
                    <a:prstGeom prst="rect">
                      <a:avLst/>
                    </a:prstGeom>
                  </pic:spPr>
                </pic:pic>
              </a:graphicData>
            </a:graphic>
          </wp:inline>
        </w:drawing>
      </w:r>
    </w:p>
    <w:p w:rsidR="00824B3E" w:rsidRDefault="00824B3E" w:rsidP="00452F30"/>
    <w:p w:rsidR="00824B3E" w:rsidRDefault="00824B3E" w:rsidP="00452F30">
      <w:r>
        <w:rPr>
          <w:noProof/>
          <w:lang w:eastAsia="cs-CZ"/>
        </w:rPr>
        <w:drawing>
          <wp:inline distT="0" distB="0" distL="0" distR="0" wp14:anchorId="653F86AD" wp14:editId="511E85EB">
            <wp:extent cx="5760720" cy="2274033"/>
            <wp:effectExtent l="0" t="0" r="0" b="0"/>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60720" cy="2274033"/>
                    </a:xfrm>
                    <a:prstGeom prst="rect">
                      <a:avLst/>
                    </a:prstGeom>
                  </pic:spPr>
                </pic:pic>
              </a:graphicData>
            </a:graphic>
          </wp:inline>
        </w:drawing>
      </w:r>
    </w:p>
    <w:p w:rsidR="00824B3E" w:rsidRDefault="00824B3E" w:rsidP="00452F30"/>
    <w:p w:rsidR="00824B3E" w:rsidRDefault="00824B3E" w:rsidP="00AB7FD2">
      <w:pPr>
        <w:jc w:val="both"/>
      </w:pPr>
      <w:r>
        <w:t>Tlačítkem použít následně potvrdím akci a data jsou úspěšně zkopírována do žádosti o podporu</w:t>
      </w:r>
      <w:r w:rsidR="00235574">
        <w:t xml:space="preserve"> bez nutnosti znovu vkládat IČO.</w:t>
      </w:r>
    </w:p>
    <w:p w:rsidR="00824B3E" w:rsidRDefault="006C78A2" w:rsidP="00452F30">
      <w:r>
        <w:rPr>
          <w:noProof/>
          <w:lang w:eastAsia="cs-CZ"/>
        </w:rPr>
        <mc:AlternateContent>
          <mc:Choice Requires="wps">
            <w:drawing>
              <wp:anchor distT="0" distB="0" distL="114300" distR="114300" simplePos="0" relativeHeight="251827200" behindDoc="0" locked="0" layoutInCell="1" allowOverlap="1" wp14:anchorId="1B0477DE" wp14:editId="15773DEB">
                <wp:simplePos x="0" y="0"/>
                <wp:positionH relativeFrom="column">
                  <wp:posOffset>1929130</wp:posOffset>
                </wp:positionH>
                <wp:positionV relativeFrom="paragraph">
                  <wp:posOffset>1607820</wp:posOffset>
                </wp:positionV>
                <wp:extent cx="1057275" cy="304800"/>
                <wp:effectExtent l="0" t="0" r="28575" b="19050"/>
                <wp:wrapNone/>
                <wp:docPr id="168" name="Obdélník 168"/>
                <wp:cNvGraphicFramePr/>
                <a:graphic xmlns:a="http://schemas.openxmlformats.org/drawingml/2006/main">
                  <a:graphicData uri="http://schemas.microsoft.com/office/word/2010/wordprocessingShape">
                    <wps:wsp>
                      <wps:cNvSpPr/>
                      <wps:spPr>
                        <a:xfrm>
                          <a:off x="0" y="0"/>
                          <a:ext cx="1057275"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B6142C" id="Obdélník 168" o:spid="_x0000_s1026" style="position:absolute;margin-left:151.9pt;margin-top:126.6pt;width:83.25pt;height:2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" filled="f" strokecolor="red" strokeweight="2pt"/>
            </w:pict>
          </mc:Fallback>
        </mc:AlternateContent>
      </w:r>
      <w:r w:rsidR="00824B3E">
        <w:rPr>
          <w:noProof/>
          <w:lang w:eastAsia="cs-CZ"/>
        </w:rPr>
        <w:drawing>
          <wp:inline distT="0" distB="0" distL="0" distR="0" wp14:anchorId="1A8F11AD" wp14:editId="7DA5E140">
            <wp:extent cx="5760720" cy="2201764"/>
            <wp:effectExtent l="0" t="0" r="0" b="8255"/>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60720" cy="2201764"/>
                    </a:xfrm>
                    <a:prstGeom prst="rect">
                      <a:avLst/>
                    </a:prstGeom>
                  </pic:spPr>
                </pic:pic>
              </a:graphicData>
            </a:graphic>
          </wp:inline>
        </w:drawing>
      </w:r>
    </w:p>
    <w:p w:rsidR="00F83D06" w:rsidRDefault="00F83D06" w:rsidP="00452F30"/>
    <w:p w:rsidR="00971789" w:rsidRDefault="00971789">
      <w:r>
        <w:br w:type="page"/>
      </w:r>
    </w:p>
    <w:p w:rsidR="002D6957" w:rsidRDefault="00564945" w:rsidP="00564945">
      <w:pPr>
        <w:pStyle w:val="MPnadpis2"/>
        <w:numPr>
          <w:ilvl w:val="1"/>
          <w:numId w:val="11"/>
        </w:numPr>
        <w:ind w:left="792" w:hanging="432"/>
      </w:pPr>
      <w:bookmarkStart w:id="34" w:name="_Toc415032850"/>
      <w:r w:rsidRPr="00564945">
        <w:t>Záložka Osoby subjektu</w:t>
      </w:r>
      <w:bookmarkEnd w:id="34"/>
    </w:p>
    <w:p w:rsidR="00A85447" w:rsidRDefault="00A85447" w:rsidP="00AB7FD2">
      <w:pPr>
        <w:jc w:val="both"/>
      </w:pPr>
      <w:r>
        <w:t>Na záložce Osoby subjektu žadatel zvolí ze seznamu subjektů příslušný subjekt a k němu následně doplní povinné datové vztahující se k osobě subjektu. Zaškrtnutím checkboxu potvrdí, zda se jedná o kontaktní osobu nebo statutárního zástupce. Je možné zaškrtnout oba checkboxy. Stiskem tlačítka Uložit žadatel údaje</w:t>
      </w:r>
      <w:r w:rsidRPr="00E75C42">
        <w:t xml:space="preserve"> </w:t>
      </w:r>
      <w:r>
        <w:t>uloží.</w:t>
      </w:r>
    </w:p>
    <w:p w:rsidR="006C78A2" w:rsidRDefault="006C78A2" w:rsidP="00AB7FD2">
      <w:pPr>
        <w:jc w:val="both"/>
      </w:pPr>
    </w:p>
    <w:p w:rsidR="006C78A2" w:rsidRPr="00F858EA" w:rsidRDefault="000C5827" w:rsidP="00A85447">
      <w:r w:rsidRPr="006C78A2">
        <w:rPr>
          <w:noProof/>
          <w:lang w:eastAsia="cs-CZ"/>
        </w:rPr>
        <mc:AlternateContent>
          <mc:Choice Requires="wps">
            <w:drawing>
              <wp:anchor distT="0" distB="0" distL="114300" distR="114300" simplePos="0" relativeHeight="251830272" behindDoc="0" locked="0" layoutInCell="1" allowOverlap="1" wp14:anchorId="5FBF586C" wp14:editId="4AB010F5">
                <wp:simplePos x="0" y="0"/>
                <wp:positionH relativeFrom="column">
                  <wp:posOffset>3745230</wp:posOffset>
                </wp:positionH>
                <wp:positionV relativeFrom="paragraph">
                  <wp:posOffset>2539365</wp:posOffset>
                </wp:positionV>
                <wp:extent cx="1009650" cy="361950"/>
                <wp:effectExtent l="0" t="0" r="19050" b="19050"/>
                <wp:wrapNone/>
                <wp:docPr id="171" name="Textové pole 171"/>
                <wp:cNvGraphicFramePr/>
                <a:graphic xmlns:a="http://schemas.openxmlformats.org/drawingml/2006/main">
                  <a:graphicData uri="http://schemas.microsoft.com/office/word/2010/wordprocessingShape">
                    <wps:wsp>
                      <wps:cNvSpPr txBox="1"/>
                      <wps:spPr>
                        <a:xfrm>
                          <a:off x="0" y="0"/>
                          <a:ext cx="1009650" cy="361950"/>
                        </a:xfrm>
                        <a:prstGeom prst="rect">
                          <a:avLst/>
                        </a:prstGeom>
                        <a:solidFill>
                          <a:sysClr val="window" lastClr="FFFFFF"/>
                        </a:solidFill>
                        <a:ln w="6350">
                          <a:solidFill>
                            <a:prstClr val="black"/>
                          </a:solidFill>
                        </a:ln>
                        <a:effectLst/>
                      </wps:spPr>
                      <wps:txbx>
                        <w:txbxContent>
                          <w:p w:rsidR="00EE1B66" w:rsidRPr="006C78A2" w:rsidRDefault="00EE1B66" w:rsidP="006C78A2">
                            <w:r w:rsidRPr="006C78A2">
                              <w:t xml:space="preserve">Checkboxy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BF586C" id="Textové pole 171" o:spid="_x0000_s1072" type="#_x0000_t202" style="position:absolute;margin-left:294.9pt;margin-top:199.95pt;width:79.5pt;height:28.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" fillcolor="window" strokeweight=".5pt">
                <v:textbox>
                  <w:txbxContent>
                    <w:p w:rsidR="00EE1B66" w:rsidRPr="006C78A2" w:rsidRDefault="00EE1B66" w:rsidP="006C78A2">
                      <w:r w:rsidRPr="006C78A2">
                        <w:t xml:space="preserve">Checkboxy </w:t>
                      </w:r>
                    </w:p>
                  </w:txbxContent>
                </v:textbox>
              </v:shape>
            </w:pict>
          </mc:Fallback>
        </mc:AlternateContent>
      </w:r>
      <w:r w:rsidRPr="006C78A2">
        <w:rPr>
          <w:noProof/>
          <w:lang w:eastAsia="cs-CZ"/>
        </w:rPr>
        <mc:AlternateContent>
          <mc:Choice Requires="wps">
            <w:drawing>
              <wp:anchor distT="0" distB="0" distL="114300" distR="114300" simplePos="0" relativeHeight="251829248" behindDoc="0" locked="0" layoutInCell="1" allowOverlap="1" wp14:anchorId="5F876C28" wp14:editId="694D1C9C">
                <wp:simplePos x="0" y="0"/>
                <wp:positionH relativeFrom="column">
                  <wp:posOffset>2875280</wp:posOffset>
                </wp:positionH>
                <wp:positionV relativeFrom="paragraph">
                  <wp:posOffset>2536825</wp:posOffset>
                </wp:positionV>
                <wp:extent cx="800100" cy="209550"/>
                <wp:effectExtent l="0" t="0" r="19050" b="19050"/>
                <wp:wrapNone/>
                <wp:docPr id="170" name="Šipka doleva 170"/>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C6C79" id="Šipka doleva 170" o:spid="_x0000_s1026" type="#_x0000_t66" style="position:absolute;margin-left:226.4pt;margin-top:199.75pt;width:63pt;height:16.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" adj="3273,4678" fillcolor="red" strokecolor="red" strokeweight="2pt"/>
            </w:pict>
          </mc:Fallback>
        </mc:AlternateContent>
      </w:r>
      <w:r w:rsidR="00DD19F8">
        <w:rPr>
          <w:noProof/>
          <w:lang w:eastAsia="cs-CZ"/>
        </w:rPr>
        <mc:AlternateContent>
          <mc:Choice Requires="wps">
            <w:drawing>
              <wp:anchor distT="0" distB="0" distL="114300" distR="114300" simplePos="0" relativeHeight="251848704" behindDoc="0" locked="0" layoutInCell="1" allowOverlap="1" wp14:anchorId="4E4F83F5" wp14:editId="5B862E6F">
                <wp:simplePos x="0" y="0"/>
                <wp:positionH relativeFrom="column">
                  <wp:posOffset>1084280</wp:posOffset>
                </wp:positionH>
                <wp:positionV relativeFrom="paragraph">
                  <wp:posOffset>1950647</wp:posOffset>
                </wp:positionV>
                <wp:extent cx="4731096" cy="526211"/>
                <wp:effectExtent l="0" t="0" r="12700" b="26670"/>
                <wp:wrapNone/>
                <wp:docPr id="198" name="Obdélník 198"/>
                <wp:cNvGraphicFramePr/>
                <a:graphic xmlns:a="http://schemas.openxmlformats.org/drawingml/2006/main">
                  <a:graphicData uri="http://schemas.microsoft.com/office/word/2010/wordprocessingShape">
                    <wps:wsp>
                      <wps:cNvSpPr/>
                      <wps:spPr>
                        <a:xfrm>
                          <a:off x="0" y="0"/>
                          <a:ext cx="4731096" cy="526211"/>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4F485C" id="Obdélník 198" o:spid="_x0000_s1026" style="position:absolute;margin-left:85.4pt;margin-top:153.6pt;width:372.55pt;height:41.4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" filled="f" strokecolor="red" strokeweight="2pt"/>
            </w:pict>
          </mc:Fallback>
        </mc:AlternateContent>
      </w:r>
      <w:r w:rsidR="00DD19F8">
        <w:rPr>
          <w:noProof/>
          <w:lang w:eastAsia="cs-CZ"/>
        </w:rPr>
        <w:drawing>
          <wp:inline distT="0" distB="0" distL="0" distR="0" wp14:anchorId="45B04FC3" wp14:editId="17F0B3D9">
            <wp:extent cx="5760720" cy="3103292"/>
            <wp:effectExtent l="0" t="0" r="0" b="1905"/>
            <wp:docPr id="778" name="Obrázek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60720" cy="3103292"/>
                    </a:xfrm>
                    <a:prstGeom prst="rect">
                      <a:avLst/>
                    </a:prstGeom>
                  </pic:spPr>
                </pic:pic>
              </a:graphicData>
            </a:graphic>
          </wp:inline>
        </w:drawing>
      </w:r>
    </w:p>
    <w:p w:rsidR="00A85447" w:rsidRDefault="00A85447" w:rsidP="00A85447"/>
    <w:p w:rsidR="00E33D20" w:rsidRDefault="00E33D20" w:rsidP="00A85447"/>
    <w:p w:rsidR="00E33D20" w:rsidRDefault="00E33D20" w:rsidP="00A85447"/>
    <w:p w:rsidR="00E33D20" w:rsidRDefault="00E33D20" w:rsidP="00A85447"/>
    <w:p w:rsidR="00971789" w:rsidRDefault="00971789">
      <w:r>
        <w:br w:type="page"/>
      </w:r>
    </w:p>
    <w:p w:rsidR="00564945" w:rsidRDefault="00E17FFB" w:rsidP="00564945">
      <w:pPr>
        <w:pStyle w:val="MPnadpis2"/>
        <w:numPr>
          <w:ilvl w:val="1"/>
          <w:numId w:val="11"/>
        </w:numPr>
        <w:ind w:left="792" w:hanging="432"/>
      </w:pPr>
      <w:bookmarkStart w:id="35" w:name="_Toc415032851"/>
      <w:r>
        <w:t xml:space="preserve">Záložka Adresy </w:t>
      </w:r>
      <w:r w:rsidR="00564945" w:rsidRPr="00564945">
        <w:t>subjektu</w:t>
      </w:r>
      <w:bookmarkEnd w:id="35"/>
    </w:p>
    <w:p w:rsidR="001B1DFF" w:rsidRDefault="00044331" w:rsidP="00AB7FD2">
      <w:pPr>
        <w:jc w:val="both"/>
      </w:pPr>
      <w:r>
        <w:t xml:space="preserve">Po validaci dat na záložce Subjekty projektu se příslušné ověřené údaje </w:t>
      </w:r>
      <w:r w:rsidR="009B5FF1">
        <w:t xml:space="preserve">o oficiální adrese žadatele </w:t>
      </w:r>
      <w:r>
        <w:t xml:space="preserve">zobrazí na obrazovku Adresy subjektu. </w:t>
      </w:r>
      <w:r w:rsidR="009B5FF1">
        <w:t xml:space="preserve">Pokud se jedná i o adresu doručovací, </w:t>
      </w:r>
      <w:r w:rsidR="000D3108">
        <w:t>vybere žadatel</w:t>
      </w:r>
      <w:r w:rsidR="009B5FF1">
        <w:t xml:space="preserve"> příslušný údaj z číselníku v dolní části obrazovky.</w:t>
      </w:r>
    </w:p>
    <w:p w:rsidR="004A7457" w:rsidRDefault="004A7457" w:rsidP="00AB7FD2">
      <w:pPr>
        <w:jc w:val="both"/>
      </w:pPr>
    </w:p>
    <w:p w:rsidR="00E75C42" w:rsidRDefault="00C16D49" w:rsidP="00E75C42">
      <w:r>
        <w:rPr>
          <w:noProof/>
          <w:lang w:eastAsia="cs-CZ"/>
        </w:rPr>
        <mc:AlternateContent>
          <mc:Choice Requires="wps">
            <w:drawing>
              <wp:anchor distT="0" distB="0" distL="114300" distR="114300" simplePos="0" relativeHeight="251850752" behindDoc="0" locked="0" layoutInCell="1" allowOverlap="1" wp14:anchorId="083054AB" wp14:editId="412CC683">
                <wp:simplePos x="0" y="0"/>
                <wp:positionH relativeFrom="column">
                  <wp:posOffset>1025321</wp:posOffset>
                </wp:positionH>
                <wp:positionV relativeFrom="paragraph">
                  <wp:posOffset>2857368</wp:posOffset>
                </wp:positionV>
                <wp:extent cx="4807527" cy="866775"/>
                <wp:effectExtent l="0" t="0" r="12700" b="28575"/>
                <wp:wrapNone/>
                <wp:docPr id="199" name="Obdélník 199"/>
                <wp:cNvGraphicFramePr/>
                <a:graphic xmlns:a="http://schemas.openxmlformats.org/drawingml/2006/main">
                  <a:graphicData uri="http://schemas.microsoft.com/office/word/2010/wordprocessingShape">
                    <wps:wsp>
                      <wps:cNvSpPr/>
                      <wps:spPr>
                        <a:xfrm>
                          <a:off x="0" y="0"/>
                          <a:ext cx="4807527" cy="8667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D9887" id="Obdélník 199" o:spid="_x0000_s1026" style="position:absolute;margin-left:80.75pt;margin-top:225pt;width:378.55pt;height:68.2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" filled="f" strokecolor="red" strokeweight="2pt"/>
            </w:pict>
          </mc:Fallback>
        </mc:AlternateContent>
      </w:r>
      <w:r w:rsidR="00DD19F8">
        <w:rPr>
          <w:noProof/>
          <w:lang w:eastAsia="cs-CZ"/>
        </w:rPr>
        <w:drawing>
          <wp:inline distT="0" distB="0" distL="0" distR="0" wp14:anchorId="6DC877BD" wp14:editId="3EA679EF">
            <wp:extent cx="5760720" cy="3794125"/>
            <wp:effectExtent l="0" t="0" r="0" b="0"/>
            <wp:docPr id="779" name="Obrázek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760720" cy="3794125"/>
                    </a:xfrm>
                    <a:prstGeom prst="rect">
                      <a:avLst/>
                    </a:prstGeom>
                  </pic:spPr>
                </pic:pic>
              </a:graphicData>
            </a:graphic>
          </wp:inline>
        </w:drawing>
      </w:r>
    </w:p>
    <w:p w:rsidR="006915EE" w:rsidRDefault="006915EE" w:rsidP="00E75C42"/>
    <w:p w:rsidR="00C16D49" w:rsidRDefault="00C16D49" w:rsidP="00E75C42">
      <w:r>
        <w:rPr>
          <w:noProof/>
          <w:lang w:eastAsia="cs-CZ"/>
        </w:rPr>
        <w:drawing>
          <wp:inline distT="0" distB="0" distL="0" distR="0" wp14:anchorId="13A08B70" wp14:editId="1111F15A">
            <wp:extent cx="5760720" cy="1182644"/>
            <wp:effectExtent l="0" t="0" r="0" b="0"/>
            <wp:docPr id="200"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60720" cy="1182644"/>
                    </a:xfrm>
                    <a:prstGeom prst="rect">
                      <a:avLst/>
                    </a:prstGeom>
                  </pic:spPr>
                </pic:pic>
              </a:graphicData>
            </a:graphic>
          </wp:inline>
        </w:drawing>
      </w:r>
    </w:p>
    <w:p w:rsidR="006915EE" w:rsidRDefault="006915EE" w:rsidP="00E75C42"/>
    <w:p w:rsidR="00C16D49" w:rsidRDefault="00C16D49" w:rsidP="00E75C42">
      <w:r>
        <w:rPr>
          <w:noProof/>
          <w:lang w:eastAsia="cs-CZ"/>
        </w:rPr>
        <w:drawing>
          <wp:inline distT="0" distB="0" distL="0" distR="0" wp14:anchorId="7864BCDE" wp14:editId="4BAE932C">
            <wp:extent cx="5760720" cy="1101188"/>
            <wp:effectExtent l="0" t="0" r="0" b="3810"/>
            <wp:docPr id="201"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60720" cy="1101188"/>
                    </a:xfrm>
                    <a:prstGeom prst="rect">
                      <a:avLst/>
                    </a:prstGeom>
                  </pic:spPr>
                </pic:pic>
              </a:graphicData>
            </a:graphic>
          </wp:inline>
        </w:drawing>
      </w:r>
    </w:p>
    <w:p w:rsidR="00CD0E6C" w:rsidRDefault="00CD0E6C" w:rsidP="00E75C42"/>
    <w:p w:rsidR="00CD0E6C" w:rsidRDefault="003219DA" w:rsidP="00AB7FD2">
      <w:pPr>
        <w:jc w:val="both"/>
      </w:pPr>
      <w:r>
        <w:t xml:space="preserve">Pokud chce žadatel </w:t>
      </w:r>
      <w:r w:rsidR="00CD0E6C">
        <w:t>jako typ adresy doručovací nebo místo realizace zvolit jiné místo než je adresa oficiální, stiskem tlačítka Nový záznam vyplní relevantní datové položky a v dolní části obrazovky vybere příslušný typ adresy.</w:t>
      </w:r>
    </w:p>
    <w:p w:rsidR="006915EE" w:rsidRPr="001B1DFF" w:rsidRDefault="006915EE" w:rsidP="00AB7FD2">
      <w:pPr>
        <w:jc w:val="both"/>
      </w:pPr>
    </w:p>
    <w:p w:rsidR="00CD0E6C" w:rsidRDefault="000C5827" w:rsidP="00E75C42">
      <w:r>
        <w:rPr>
          <w:noProof/>
          <w:lang w:eastAsia="cs-CZ"/>
        </w:rPr>
        <mc:AlternateContent>
          <mc:Choice Requires="wps">
            <w:drawing>
              <wp:anchor distT="0" distB="0" distL="114300" distR="114300" simplePos="0" relativeHeight="251854848" behindDoc="0" locked="0" layoutInCell="1" allowOverlap="1" wp14:anchorId="0350E903" wp14:editId="5207CC64">
                <wp:simplePos x="0" y="0"/>
                <wp:positionH relativeFrom="column">
                  <wp:posOffset>979170</wp:posOffset>
                </wp:positionH>
                <wp:positionV relativeFrom="paragraph">
                  <wp:posOffset>3299460</wp:posOffset>
                </wp:positionV>
                <wp:extent cx="4599305" cy="948055"/>
                <wp:effectExtent l="0" t="0" r="10795" b="23495"/>
                <wp:wrapNone/>
                <wp:docPr id="204" name="Obdélník 204"/>
                <wp:cNvGraphicFramePr/>
                <a:graphic xmlns:a="http://schemas.openxmlformats.org/drawingml/2006/main">
                  <a:graphicData uri="http://schemas.microsoft.com/office/word/2010/wordprocessingShape">
                    <wps:wsp>
                      <wps:cNvSpPr/>
                      <wps:spPr>
                        <a:xfrm>
                          <a:off x="0" y="0"/>
                          <a:ext cx="4599305" cy="9480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D4C0E" id="Obdélník 204" o:spid="_x0000_s1026" style="position:absolute;margin-left:77.1pt;margin-top:259.8pt;width:362.15pt;height:74.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" filled="f" strokecolor="red" strokeweight="2pt"/>
            </w:pict>
          </mc:Fallback>
        </mc:AlternateContent>
      </w:r>
      <w:r>
        <w:rPr>
          <w:noProof/>
          <w:lang w:eastAsia="cs-CZ"/>
        </w:rPr>
        <mc:AlternateContent>
          <mc:Choice Requires="wps">
            <w:drawing>
              <wp:anchor distT="0" distB="0" distL="114300" distR="114300" simplePos="0" relativeHeight="251852800" behindDoc="0" locked="0" layoutInCell="1" allowOverlap="1" wp14:anchorId="1038E9EE" wp14:editId="72731285">
                <wp:simplePos x="0" y="0"/>
                <wp:positionH relativeFrom="column">
                  <wp:posOffset>1125220</wp:posOffset>
                </wp:positionH>
                <wp:positionV relativeFrom="paragraph">
                  <wp:posOffset>2006600</wp:posOffset>
                </wp:positionV>
                <wp:extent cx="727075" cy="207645"/>
                <wp:effectExtent l="0" t="0" r="15875" b="20955"/>
                <wp:wrapNone/>
                <wp:docPr id="203" name="Obdélník 203"/>
                <wp:cNvGraphicFramePr/>
                <a:graphic xmlns:a="http://schemas.openxmlformats.org/drawingml/2006/main">
                  <a:graphicData uri="http://schemas.microsoft.com/office/word/2010/wordprocessingShape">
                    <wps:wsp>
                      <wps:cNvSpPr/>
                      <wps:spPr>
                        <a:xfrm>
                          <a:off x="0" y="0"/>
                          <a:ext cx="727075" cy="20764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8F4E02" id="Obdélník 203" o:spid="_x0000_s1026" style="position:absolute;margin-left:88.6pt;margin-top:158pt;width:57.25pt;height:16.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" filled="f" strokecolor="red" strokeweight="2pt"/>
            </w:pict>
          </mc:Fallback>
        </mc:AlternateContent>
      </w:r>
      <w:r w:rsidR="00DD19F8">
        <w:rPr>
          <w:noProof/>
          <w:lang w:eastAsia="cs-CZ"/>
        </w:rPr>
        <w:drawing>
          <wp:inline distT="0" distB="0" distL="0" distR="0" wp14:anchorId="439A67F6" wp14:editId="159314B9">
            <wp:extent cx="5760720" cy="4370455"/>
            <wp:effectExtent l="0" t="0" r="0" b="0"/>
            <wp:docPr id="780" name="Obrázek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760720" cy="4370455"/>
                    </a:xfrm>
                    <a:prstGeom prst="rect">
                      <a:avLst/>
                    </a:prstGeom>
                  </pic:spPr>
                </pic:pic>
              </a:graphicData>
            </a:graphic>
          </wp:inline>
        </w:drawing>
      </w:r>
    </w:p>
    <w:p w:rsidR="008C48E7" w:rsidRDefault="008C48E7" w:rsidP="00E75C42"/>
    <w:p w:rsidR="008C48E7" w:rsidRDefault="008C48E7" w:rsidP="00E75C42"/>
    <w:p w:rsidR="008C48E7" w:rsidRDefault="008C48E7" w:rsidP="00E75C42"/>
    <w:p w:rsidR="008C48E7" w:rsidRDefault="008C48E7" w:rsidP="00E75C42"/>
    <w:p w:rsidR="008C48E7" w:rsidRDefault="008C48E7" w:rsidP="00E75C42"/>
    <w:p w:rsidR="008C48E7" w:rsidRDefault="008C48E7" w:rsidP="00E75C42"/>
    <w:p w:rsidR="008C48E7" w:rsidRDefault="008C48E7" w:rsidP="00E75C42"/>
    <w:p w:rsidR="008C48E7" w:rsidRDefault="008C48E7" w:rsidP="00E75C42"/>
    <w:p w:rsidR="008C48E7" w:rsidRDefault="008C48E7" w:rsidP="00E75C42"/>
    <w:p w:rsidR="008C48E7" w:rsidRDefault="008C48E7" w:rsidP="00E75C42"/>
    <w:p w:rsidR="008C48E7" w:rsidRPr="00E75C42" w:rsidRDefault="008C48E7" w:rsidP="00E75C42"/>
    <w:p w:rsidR="00564945" w:rsidRDefault="00564945" w:rsidP="00564945">
      <w:pPr>
        <w:pStyle w:val="MPnadpis2"/>
        <w:numPr>
          <w:ilvl w:val="1"/>
          <w:numId w:val="11"/>
        </w:numPr>
        <w:ind w:left="792" w:hanging="432"/>
      </w:pPr>
      <w:bookmarkStart w:id="36" w:name="_Toc415032852"/>
      <w:r w:rsidRPr="00564945">
        <w:t>Záložka Účty subjektu</w:t>
      </w:r>
      <w:bookmarkEnd w:id="36"/>
    </w:p>
    <w:p w:rsidR="00F858EA" w:rsidRDefault="00E75C42" w:rsidP="00AB7FD2">
      <w:pPr>
        <w:jc w:val="both"/>
      </w:pPr>
      <w:r>
        <w:t xml:space="preserve">Na záložce Účty subjektu žadatel zvolí ze seznamu subjektů příslušný subjekt </w:t>
      </w:r>
      <w:r w:rsidR="00EA0BDA">
        <w:t>(pokud je jich na žádosti</w:t>
      </w:r>
      <w:r w:rsidR="006915EE">
        <w:t xml:space="preserve"> </w:t>
      </w:r>
      <w:r w:rsidR="00EA0BDA">
        <w:t>/</w:t>
      </w:r>
      <w:r w:rsidR="006915EE">
        <w:t xml:space="preserve"> </w:t>
      </w:r>
      <w:r w:rsidR="00EA0BDA">
        <w:t xml:space="preserve">projektu více) </w:t>
      </w:r>
      <w:r>
        <w:t>k němu následně doplní povinné datové vztahující se k účtu subjektu. Stiskem tlačítka Uložit žadatel údaje</w:t>
      </w:r>
      <w:r w:rsidRPr="00E75C42">
        <w:t xml:space="preserve"> </w:t>
      </w:r>
      <w:r>
        <w:t>uloží.</w:t>
      </w:r>
    </w:p>
    <w:p w:rsidR="006C78A2" w:rsidRDefault="006C78A2" w:rsidP="00F858EA"/>
    <w:p w:rsidR="006C78A2" w:rsidRDefault="00DD19F8" w:rsidP="00F858EA">
      <w:r>
        <w:rPr>
          <w:noProof/>
          <w:lang w:eastAsia="cs-CZ"/>
        </w:rPr>
        <w:drawing>
          <wp:inline distT="0" distB="0" distL="0" distR="0" wp14:anchorId="468EB434" wp14:editId="6BA4152A">
            <wp:extent cx="5760720" cy="3152901"/>
            <wp:effectExtent l="0" t="0" r="0" b="9525"/>
            <wp:docPr id="781" name="Obrázek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760720" cy="3152901"/>
                    </a:xfrm>
                    <a:prstGeom prst="rect">
                      <a:avLst/>
                    </a:prstGeom>
                  </pic:spPr>
                </pic:pic>
              </a:graphicData>
            </a:graphic>
          </wp:inline>
        </w:drawing>
      </w:r>
    </w:p>
    <w:p w:rsidR="006C78A2" w:rsidRDefault="006C78A2" w:rsidP="00F858EA"/>
    <w:p w:rsidR="006C78A2" w:rsidRDefault="006C78A2" w:rsidP="00F858EA"/>
    <w:p w:rsidR="006C78A2" w:rsidRDefault="006C78A2" w:rsidP="00F858EA"/>
    <w:p w:rsidR="006C78A2" w:rsidRDefault="006C78A2" w:rsidP="00F858EA"/>
    <w:p w:rsidR="008C48E7" w:rsidRDefault="008C48E7" w:rsidP="00F858EA"/>
    <w:p w:rsidR="006915EE" w:rsidRDefault="006915EE" w:rsidP="00F858EA"/>
    <w:p w:rsidR="006915EE" w:rsidRDefault="006915EE" w:rsidP="00F858EA"/>
    <w:p w:rsidR="006915EE" w:rsidRDefault="006915EE" w:rsidP="00F858EA"/>
    <w:p w:rsidR="006915EE" w:rsidRDefault="006915EE" w:rsidP="00F858EA"/>
    <w:p w:rsidR="006915EE" w:rsidRDefault="006915EE" w:rsidP="00F858EA"/>
    <w:p w:rsidR="006915EE" w:rsidRDefault="006915EE" w:rsidP="00F858EA"/>
    <w:p w:rsidR="00564945" w:rsidRPr="00564945" w:rsidRDefault="00564945" w:rsidP="00564945">
      <w:pPr>
        <w:pStyle w:val="MPnadpis2"/>
        <w:numPr>
          <w:ilvl w:val="1"/>
          <w:numId w:val="11"/>
        </w:numPr>
        <w:ind w:left="792" w:hanging="432"/>
      </w:pPr>
      <w:bookmarkStart w:id="37" w:name="_Toc415032853"/>
      <w:r w:rsidRPr="00564945">
        <w:t>Záložka Etapy projektu</w:t>
      </w:r>
      <w:bookmarkEnd w:id="37"/>
    </w:p>
    <w:p w:rsidR="00564945" w:rsidRDefault="00564945" w:rsidP="00AB7FD2">
      <w:pPr>
        <w:jc w:val="both"/>
      </w:pPr>
      <w:r>
        <w:t>Pokud jsou předkládané žádosti o podporu stanoveny na výzvě jako etapové, vyplňuje žadatel údaje na záložce Etapy projektu.</w:t>
      </w:r>
      <w:r w:rsidR="00FB605E">
        <w:t xml:space="preserve"> </w:t>
      </w:r>
      <w:r w:rsidR="00D54BE2">
        <w:t>Pokud projekt není na výzvě definován jako etapový, záložka Etapy se uživateli nezobrazuje. Zde</w:t>
      </w:r>
      <w:r w:rsidR="008C48E7">
        <w:t xml:space="preserve"> v příručce uvedeno</w:t>
      </w:r>
      <w:r w:rsidR="00D54BE2">
        <w:t xml:space="preserve"> pouze pro</w:t>
      </w:r>
      <w:r w:rsidR="00B45E3A">
        <w:t> </w:t>
      </w:r>
      <w:r w:rsidR="00D54BE2">
        <w:t>informaci, jak při vkládání dat v r</w:t>
      </w:r>
      <w:r w:rsidR="008C48E7">
        <w:t>ámci etapy projektu postupovat.</w:t>
      </w:r>
      <w:r w:rsidR="00D54BE2">
        <w:t xml:space="preserve"> </w:t>
      </w:r>
      <w:r w:rsidR="004674AB">
        <w:t xml:space="preserve">Uživatel </w:t>
      </w:r>
      <w:r w:rsidR="008C48E7">
        <w:t xml:space="preserve">po stisku tlačítka Nový záznam </w:t>
      </w:r>
      <w:r w:rsidR="004674AB">
        <w:t>vyplní Název etapy její předpokládané datum zahájení a ukončení a popis etapy. Stiskem tlačítka Uložit žadatel údaje</w:t>
      </w:r>
      <w:r w:rsidR="00E75C42" w:rsidRPr="00E75C42">
        <w:t xml:space="preserve"> </w:t>
      </w:r>
      <w:r w:rsidR="00E75C42">
        <w:t>uloží</w:t>
      </w:r>
      <w:r w:rsidR="004674AB">
        <w:t>.</w:t>
      </w:r>
      <w:r w:rsidR="00281241">
        <w:t xml:space="preserve"> </w:t>
      </w:r>
    </w:p>
    <w:p w:rsidR="00E80E3D" w:rsidRDefault="008C48E7" w:rsidP="00E80E3D">
      <w:r>
        <w:rPr>
          <w:noProof/>
          <w:lang w:eastAsia="cs-CZ"/>
        </w:rPr>
        <mc:AlternateContent>
          <mc:Choice Requires="wps">
            <w:drawing>
              <wp:anchor distT="0" distB="0" distL="114300" distR="114300" simplePos="0" relativeHeight="251856896" behindDoc="0" locked="0" layoutInCell="1" allowOverlap="1" wp14:anchorId="10CCEA24" wp14:editId="203F208D">
                <wp:simplePos x="0" y="0"/>
                <wp:positionH relativeFrom="column">
                  <wp:posOffset>43180</wp:posOffset>
                </wp:positionH>
                <wp:positionV relativeFrom="paragraph">
                  <wp:posOffset>1583690</wp:posOffset>
                </wp:positionV>
                <wp:extent cx="838200" cy="238125"/>
                <wp:effectExtent l="0" t="0" r="19050" b="28575"/>
                <wp:wrapNone/>
                <wp:docPr id="205" name="Obdélník 205"/>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42421" id="Obdélník 205" o:spid="_x0000_s1026" style="position:absolute;margin-left:3.4pt;margin-top:124.7pt;width:66pt;height:18.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" filled="f" strokecolor="red" strokeweight="2pt"/>
            </w:pict>
          </mc:Fallback>
        </mc:AlternateContent>
      </w:r>
    </w:p>
    <w:p w:rsidR="00E80E3D" w:rsidRDefault="00E80E3D" w:rsidP="00E80E3D">
      <w:r>
        <w:rPr>
          <w:noProof/>
          <w:lang w:eastAsia="cs-CZ"/>
        </w:rPr>
        <mc:AlternateContent>
          <mc:Choice Requires="wps">
            <w:drawing>
              <wp:anchor distT="0" distB="0" distL="114300" distR="114300" simplePos="0" relativeHeight="252073984" behindDoc="0" locked="0" layoutInCell="1" allowOverlap="1" wp14:anchorId="30D080EA" wp14:editId="49EE539E">
                <wp:simplePos x="0" y="0"/>
                <wp:positionH relativeFrom="column">
                  <wp:posOffset>1049774</wp:posOffset>
                </wp:positionH>
                <wp:positionV relativeFrom="paragraph">
                  <wp:posOffset>1296406</wp:posOffset>
                </wp:positionV>
                <wp:extent cx="2061713" cy="238125"/>
                <wp:effectExtent l="0" t="0" r="15240" b="28575"/>
                <wp:wrapNone/>
                <wp:docPr id="298" name="Obdélník 298"/>
                <wp:cNvGraphicFramePr/>
                <a:graphic xmlns:a="http://schemas.openxmlformats.org/drawingml/2006/main">
                  <a:graphicData uri="http://schemas.microsoft.com/office/word/2010/wordprocessingShape">
                    <wps:wsp>
                      <wps:cNvSpPr/>
                      <wps:spPr>
                        <a:xfrm>
                          <a:off x="0" y="0"/>
                          <a:ext cx="2061713"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F6708" id="Obdélník 298" o:spid="_x0000_s1026" style="position:absolute;margin-left:82.65pt;margin-top:102.1pt;width:162.35pt;height:18.7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" filled="f" strokecolor="red" strokeweight="2pt"/>
            </w:pict>
          </mc:Fallback>
        </mc:AlternateContent>
      </w:r>
      <w:r>
        <w:rPr>
          <w:noProof/>
          <w:lang w:eastAsia="cs-CZ"/>
        </w:rPr>
        <w:drawing>
          <wp:inline distT="0" distB="0" distL="0" distR="0" wp14:anchorId="570AC098" wp14:editId="528B6C25">
            <wp:extent cx="5763491" cy="3754582"/>
            <wp:effectExtent l="0" t="0" r="8890" b="0"/>
            <wp:docPr id="29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60720" cy="3752777"/>
                    </a:xfrm>
                    <a:prstGeom prst="rect">
                      <a:avLst/>
                    </a:prstGeom>
                  </pic:spPr>
                </pic:pic>
              </a:graphicData>
            </a:graphic>
          </wp:inline>
        </w:drawing>
      </w:r>
    </w:p>
    <w:p w:rsidR="00E80E3D" w:rsidRDefault="00E80E3D" w:rsidP="00E80E3D"/>
    <w:p w:rsidR="00E80E3D" w:rsidRDefault="00E80E3D" w:rsidP="00E80E3D"/>
    <w:p w:rsidR="006670C3" w:rsidRDefault="006670C3" w:rsidP="00FF0C88"/>
    <w:p w:rsidR="006C78A2" w:rsidRDefault="006C78A2" w:rsidP="00FF0C88"/>
    <w:p w:rsidR="006C78A2" w:rsidRDefault="006C78A2" w:rsidP="00FF0C88"/>
    <w:p w:rsidR="001F5807" w:rsidRDefault="001F5807" w:rsidP="00FF0C88"/>
    <w:p w:rsidR="001F5807" w:rsidRDefault="001F5807" w:rsidP="00FF0C88"/>
    <w:p w:rsidR="001F5807" w:rsidRDefault="001F5807" w:rsidP="00FF0C88"/>
    <w:p w:rsidR="008037D7" w:rsidRDefault="008037D7" w:rsidP="00FF0C88"/>
    <w:p w:rsidR="006C78A2" w:rsidRDefault="006C78A2" w:rsidP="00FF0C88"/>
    <w:p w:rsidR="004674AB" w:rsidRDefault="004674AB" w:rsidP="00E17FFB">
      <w:pPr>
        <w:pStyle w:val="MPnadpis2"/>
        <w:numPr>
          <w:ilvl w:val="1"/>
          <w:numId w:val="11"/>
        </w:numPr>
        <w:ind w:left="792" w:hanging="432"/>
      </w:pPr>
      <w:bookmarkStart w:id="38" w:name="_Toc415032854"/>
      <w:r>
        <w:t>Záložka Rozpočet</w:t>
      </w:r>
      <w:bookmarkEnd w:id="38"/>
      <w:r>
        <w:t xml:space="preserve"> </w:t>
      </w:r>
    </w:p>
    <w:p w:rsidR="008037D7" w:rsidRDefault="008037D7" w:rsidP="008037D7"/>
    <w:p w:rsidR="008037D7" w:rsidRDefault="008037D7" w:rsidP="008037D7">
      <w:pPr>
        <w:pStyle w:val="Default"/>
        <w:rPr>
          <w:sz w:val="22"/>
          <w:szCs w:val="22"/>
        </w:rPr>
      </w:pPr>
      <w:r>
        <w:rPr>
          <w:b/>
          <w:bCs/>
          <w:sz w:val="22"/>
          <w:szCs w:val="22"/>
        </w:rPr>
        <w:t xml:space="preserve">Typy rozpočtu: </w:t>
      </w:r>
    </w:p>
    <w:p w:rsidR="008037D7" w:rsidRDefault="008037D7" w:rsidP="00AB7FD2">
      <w:pPr>
        <w:pStyle w:val="Default"/>
        <w:jc w:val="both"/>
        <w:rPr>
          <w:sz w:val="22"/>
          <w:szCs w:val="22"/>
        </w:rPr>
      </w:pPr>
      <w:r>
        <w:rPr>
          <w:sz w:val="22"/>
          <w:szCs w:val="22"/>
        </w:rPr>
        <w:t xml:space="preserve">Jednotkový, Roční, Základní; </w:t>
      </w:r>
    </w:p>
    <w:p w:rsidR="008037D7" w:rsidRDefault="008037D7" w:rsidP="00AB7FD2">
      <w:pPr>
        <w:pStyle w:val="Default"/>
        <w:jc w:val="both"/>
        <w:rPr>
          <w:sz w:val="22"/>
          <w:szCs w:val="22"/>
        </w:rPr>
      </w:pPr>
      <w:r>
        <w:rPr>
          <w:sz w:val="22"/>
          <w:szCs w:val="22"/>
        </w:rPr>
        <w:t xml:space="preserve">Jednotkový - investiční, Roční - investiční a Základní – investiční. </w:t>
      </w:r>
    </w:p>
    <w:p w:rsidR="008037D7" w:rsidRDefault="008037D7" w:rsidP="00AB7FD2">
      <w:pPr>
        <w:pStyle w:val="Default"/>
        <w:jc w:val="both"/>
        <w:rPr>
          <w:i/>
          <w:iCs/>
          <w:sz w:val="22"/>
          <w:szCs w:val="22"/>
        </w:rPr>
      </w:pPr>
    </w:p>
    <w:p w:rsidR="008037D7" w:rsidRDefault="008037D7" w:rsidP="00AB7FD2">
      <w:pPr>
        <w:pStyle w:val="Default"/>
        <w:jc w:val="both"/>
        <w:rPr>
          <w:sz w:val="22"/>
          <w:szCs w:val="22"/>
        </w:rPr>
      </w:pPr>
      <w:r>
        <w:rPr>
          <w:i/>
          <w:iCs/>
          <w:sz w:val="22"/>
          <w:szCs w:val="22"/>
        </w:rPr>
        <w:t xml:space="preserve">Jednotkový </w:t>
      </w:r>
      <w:r>
        <w:rPr>
          <w:sz w:val="22"/>
          <w:szCs w:val="22"/>
        </w:rPr>
        <w:t xml:space="preserve">rozpočet - evidence jednotek a cen za měrnou jednotku, </w:t>
      </w:r>
    </w:p>
    <w:p w:rsidR="008037D7" w:rsidRDefault="008037D7" w:rsidP="00AB7FD2">
      <w:pPr>
        <w:pStyle w:val="Default"/>
        <w:jc w:val="both"/>
        <w:rPr>
          <w:sz w:val="22"/>
          <w:szCs w:val="22"/>
        </w:rPr>
      </w:pPr>
      <w:r>
        <w:rPr>
          <w:sz w:val="22"/>
          <w:szCs w:val="22"/>
        </w:rPr>
        <w:t xml:space="preserve">Pro každou rozpočtovou položku evidujeme pole: Jednotka, Cena jednotky, Počet jednotek, Částka celkem, Procento, Potomek. </w:t>
      </w:r>
    </w:p>
    <w:p w:rsidR="008037D7" w:rsidRDefault="008037D7" w:rsidP="00AB7FD2">
      <w:pPr>
        <w:pStyle w:val="Default"/>
        <w:jc w:val="both"/>
        <w:rPr>
          <w:i/>
          <w:iCs/>
          <w:sz w:val="22"/>
          <w:szCs w:val="22"/>
        </w:rPr>
      </w:pPr>
    </w:p>
    <w:p w:rsidR="008037D7" w:rsidRDefault="008037D7" w:rsidP="00AB7FD2">
      <w:pPr>
        <w:pStyle w:val="Default"/>
        <w:jc w:val="both"/>
        <w:rPr>
          <w:sz w:val="22"/>
          <w:szCs w:val="22"/>
        </w:rPr>
      </w:pPr>
      <w:r>
        <w:rPr>
          <w:i/>
          <w:iCs/>
          <w:sz w:val="22"/>
          <w:szCs w:val="22"/>
        </w:rPr>
        <w:t xml:space="preserve">Roční </w:t>
      </w:r>
      <w:r>
        <w:rPr>
          <w:sz w:val="22"/>
          <w:szCs w:val="22"/>
        </w:rPr>
        <w:t xml:space="preserve">rozpočet - rozlišení na roky monitorovacího období </w:t>
      </w:r>
    </w:p>
    <w:p w:rsidR="008037D7" w:rsidRDefault="008037D7" w:rsidP="00AB7FD2">
      <w:pPr>
        <w:pStyle w:val="Default"/>
        <w:jc w:val="both"/>
        <w:rPr>
          <w:sz w:val="22"/>
          <w:szCs w:val="22"/>
        </w:rPr>
      </w:pPr>
      <w:r>
        <w:rPr>
          <w:sz w:val="22"/>
          <w:szCs w:val="22"/>
        </w:rPr>
        <w:t>Pro každou rozpočtovou položku evidujeme pole: Částka za 1. rok, Částka za 2. rok,</w:t>
      </w:r>
      <w:r w:rsidR="006915EE">
        <w:rPr>
          <w:sz w:val="22"/>
          <w:szCs w:val="22"/>
        </w:rPr>
        <w:t xml:space="preserve"> </w:t>
      </w:r>
      <w:r>
        <w:rPr>
          <w:sz w:val="22"/>
          <w:szCs w:val="22"/>
        </w:rPr>
        <w:t xml:space="preserve">Částka za 10. rok, Částka celkem, Procento, Potomek. </w:t>
      </w:r>
    </w:p>
    <w:p w:rsidR="008037D7" w:rsidRDefault="008037D7" w:rsidP="00AB7FD2">
      <w:pPr>
        <w:pStyle w:val="Default"/>
        <w:jc w:val="both"/>
        <w:rPr>
          <w:i/>
          <w:iCs/>
          <w:sz w:val="22"/>
          <w:szCs w:val="22"/>
        </w:rPr>
      </w:pPr>
    </w:p>
    <w:p w:rsidR="008037D7" w:rsidRDefault="008037D7" w:rsidP="00AB7FD2">
      <w:pPr>
        <w:pStyle w:val="Default"/>
        <w:jc w:val="both"/>
        <w:rPr>
          <w:sz w:val="22"/>
          <w:szCs w:val="22"/>
        </w:rPr>
      </w:pPr>
      <w:r>
        <w:rPr>
          <w:i/>
          <w:iCs/>
          <w:sz w:val="22"/>
          <w:szCs w:val="22"/>
        </w:rPr>
        <w:t>Základn</w:t>
      </w:r>
      <w:r>
        <w:rPr>
          <w:sz w:val="22"/>
          <w:szCs w:val="22"/>
        </w:rPr>
        <w:t xml:space="preserve">í rozpočet - evidují se pouze celkové náklady </w:t>
      </w:r>
    </w:p>
    <w:p w:rsidR="008037D7" w:rsidRDefault="008037D7" w:rsidP="00AB7FD2">
      <w:pPr>
        <w:pStyle w:val="Default"/>
        <w:jc w:val="both"/>
        <w:rPr>
          <w:sz w:val="22"/>
          <w:szCs w:val="22"/>
        </w:rPr>
      </w:pPr>
      <w:r>
        <w:rPr>
          <w:sz w:val="22"/>
          <w:szCs w:val="22"/>
        </w:rPr>
        <w:t xml:space="preserve">Pro každou rozpočtovou položku evidujeme pole: Částka celkem, Procento, Potomek. </w:t>
      </w:r>
    </w:p>
    <w:p w:rsidR="008037D7" w:rsidRDefault="008037D7" w:rsidP="00AB7FD2">
      <w:pPr>
        <w:jc w:val="both"/>
        <w:rPr>
          <w:i/>
          <w:iCs/>
        </w:rPr>
      </w:pPr>
    </w:p>
    <w:p w:rsidR="008037D7" w:rsidRDefault="008037D7" w:rsidP="00AB7FD2">
      <w:pPr>
        <w:jc w:val="both"/>
      </w:pPr>
      <w:r>
        <w:rPr>
          <w:i/>
          <w:iCs/>
        </w:rPr>
        <w:t xml:space="preserve">Jednotkový - investiční, Roční - investiční, Základní - investiční </w:t>
      </w:r>
      <w:r>
        <w:t>– předchozí typy rozšířené o</w:t>
      </w:r>
      <w:r w:rsidR="00B45E3A">
        <w:t> </w:t>
      </w:r>
      <w:r>
        <w:t>další sloupec: „Z toho investiční“</w:t>
      </w:r>
    </w:p>
    <w:p w:rsidR="008037D7" w:rsidRDefault="008037D7" w:rsidP="00AB7FD2">
      <w:pPr>
        <w:jc w:val="both"/>
        <w:rPr>
          <w:b/>
        </w:rPr>
      </w:pPr>
    </w:p>
    <w:p w:rsidR="006915EE" w:rsidRDefault="008037D7" w:rsidP="00B45E3A">
      <w:pPr>
        <w:pStyle w:val="Bezmezer"/>
        <w:rPr>
          <w:b/>
        </w:rPr>
      </w:pPr>
      <w:r>
        <w:rPr>
          <w:b/>
        </w:rPr>
        <w:t>Terminologie rozpočtu:</w:t>
      </w:r>
    </w:p>
    <w:p w:rsidR="008037D7" w:rsidRDefault="008037D7">
      <w:pPr>
        <w:pStyle w:val="Bezmezer"/>
      </w:pPr>
      <w:r>
        <w:rPr>
          <w:b/>
        </w:rPr>
        <w:t>Hlavička rozpočtu</w:t>
      </w:r>
      <w:r>
        <w:t xml:space="preserve"> -záhlaví rozpočtu, které obsahuje Kód a Název, </w:t>
      </w:r>
    </w:p>
    <w:p w:rsidR="008037D7" w:rsidRDefault="008037D7">
      <w:pPr>
        <w:pStyle w:val="Bezmezer"/>
      </w:pPr>
      <w:r>
        <w:t xml:space="preserve">Hlavička rozpočtu je vždy stejná pro všechny typy skupiny rozpočtu. Každý typ skupiny rozpočtu ale obsahuje v seznamu rozpočtových položek jiné sloupce, </w:t>
      </w:r>
    </w:p>
    <w:p w:rsidR="008037D7" w:rsidRDefault="008037D7">
      <w:pPr>
        <w:pStyle w:val="Bezmezer"/>
      </w:pPr>
    </w:p>
    <w:p w:rsidR="008037D7" w:rsidRDefault="008037D7">
      <w:pPr>
        <w:pStyle w:val="Bezmezer"/>
      </w:pPr>
      <w:r>
        <w:rPr>
          <w:b/>
        </w:rPr>
        <w:t>Úroveň</w:t>
      </w:r>
      <w:r>
        <w:t xml:space="preserve"> hierarchie položky udává, jak „hluboko“ je daná položka zanořena ve stromu rozpočtu. </w:t>
      </w:r>
    </w:p>
    <w:p w:rsidR="008037D7" w:rsidRDefault="008037D7">
      <w:pPr>
        <w:pStyle w:val="Bezmezer"/>
      </w:pPr>
    </w:p>
    <w:p w:rsidR="008037D7" w:rsidRDefault="008037D7">
      <w:pPr>
        <w:pStyle w:val="Bezmezer"/>
      </w:pPr>
      <w:r>
        <w:rPr>
          <w:b/>
        </w:rPr>
        <w:t>Pořadí položky</w:t>
      </w:r>
      <w:r>
        <w:t xml:space="preserve"> udává, kolikátá bude zařazena v rámci jedné větve stromu (tj. v rámci ostatních položek se stejnou nadřízenou položkou a stejnou úrovní hierarchie). </w:t>
      </w:r>
    </w:p>
    <w:p w:rsidR="008037D7" w:rsidRDefault="008037D7">
      <w:pPr>
        <w:pStyle w:val="Bezmezer"/>
      </w:pPr>
    </w:p>
    <w:p w:rsidR="008037D7" w:rsidRDefault="008037D7" w:rsidP="008037D7">
      <w:pPr>
        <w:pStyle w:val="Bezmezer"/>
      </w:pPr>
      <w:r>
        <w:rPr>
          <w:b/>
        </w:rPr>
        <w:t>Potome</w:t>
      </w:r>
      <w:r>
        <w:t xml:space="preserve">k je položka rozpočtu, která je podřízena hierarchicky vyšší položce (má nadřízenou položku). Ve většině případů je chápána jako položka, založená uživatelem (v IS KP14+) nebo o označení, že je možno pod položku rozpočtu zakládat podřízené podpoložky. </w:t>
      </w:r>
    </w:p>
    <w:p w:rsidR="008037D7" w:rsidRDefault="008037D7" w:rsidP="008037D7">
      <w:pPr>
        <w:pStyle w:val="Bezmezer"/>
        <w:rPr>
          <w:b/>
        </w:rPr>
      </w:pPr>
    </w:p>
    <w:p w:rsidR="008037D7" w:rsidRDefault="008037D7" w:rsidP="008037D7">
      <w:pPr>
        <w:pStyle w:val="Bezmezer"/>
      </w:pPr>
      <w:r>
        <w:rPr>
          <w:b/>
        </w:rPr>
        <w:t>Listová položka</w:t>
      </w:r>
      <w:r>
        <w:t xml:space="preserve"> je nesoučtová položka na úrovni dané větve rozpočtu. </w:t>
      </w:r>
    </w:p>
    <w:p w:rsidR="008037D7" w:rsidRDefault="008037D7" w:rsidP="008037D7">
      <w:pPr>
        <w:pStyle w:val="Bezmezer"/>
        <w:rPr>
          <w:b/>
        </w:rPr>
      </w:pPr>
    </w:p>
    <w:p w:rsidR="008037D7" w:rsidRDefault="008037D7" w:rsidP="008037D7">
      <w:pPr>
        <w:pStyle w:val="Bezmezer"/>
      </w:pPr>
      <w:r>
        <w:rPr>
          <w:b/>
        </w:rPr>
        <w:t>Kořenová položka</w:t>
      </w:r>
      <w:r>
        <w:t xml:space="preserve"> je položka na nejvyšší úrovni stromu, má jednociferný kód (bez tečky).</w:t>
      </w:r>
    </w:p>
    <w:p w:rsidR="008037D7" w:rsidRDefault="008037D7" w:rsidP="008037D7"/>
    <w:p w:rsidR="008037D7" w:rsidRPr="008037D7" w:rsidRDefault="008037D7" w:rsidP="008037D7"/>
    <w:p w:rsidR="00100541" w:rsidRDefault="00100541" w:rsidP="00AB7FD2">
      <w:pPr>
        <w:jc w:val="both"/>
      </w:pPr>
      <w:r w:rsidRPr="00100541">
        <w:t xml:space="preserve">Pro aktivaci záložky Rozpočet je nutné mít vyplněné údaje na záložce </w:t>
      </w:r>
      <w:r w:rsidRPr="006915EE">
        <w:rPr>
          <w:b/>
        </w:rPr>
        <w:t>Specifický cíl</w:t>
      </w:r>
      <w:r w:rsidRPr="00100541">
        <w:t xml:space="preserve"> a mít určený </w:t>
      </w:r>
      <w:r w:rsidR="003632DA" w:rsidRPr="006915EE">
        <w:rPr>
          <w:b/>
        </w:rPr>
        <w:t>T</w:t>
      </w:r>
      <w:r w:rsidRPr="006915EE">
        <w:rPr>
          <w:b/>
        </w:rPr>
        <w:t xml:space="preserve">yp subjektu </w:t>
      </w:r>
      <w:r w:rsidR="003632DA" w:rsidRPr="006915EE">
        <w:rPr>
          <w:b/>
        </w:rPr>
        <w:t xml:space="preserve">- </w:t>
      </w:r>
      <w:r w:rsidRPr="006915EE">
        <w:rPr>
          <w:b/>
        </w:rPr>
        <w:t>žadatel/příjemce</w:t>
      </w:r>
      <w:r w:rsidRPr="00100541">
        <w:t xml:space="preserve"> na záložce </w:t>
      </w:r>
      <w:r w:rsidRPr="006915EE">
        <w:rPr>
          <w:b/>
        </w:rPr>
        <w:t>Subjekty projektu</w:t>
      </w:r>
      <w:r>
        <w:t>. (v případě volby financování je i nutný zvolený typ režimu financování na záložce Projekt).</w:t>
      </w:r>
    </w:p>
    <w:p w:rsidR="00100541" w:rsidRDefault="00100541" w:rsidP="00AB7FD2">
      <w:pPr>
        <w:jc w:val="both"/>
      </w:pPr>
      <w:r w:rsidRPr="00A85E18">
        <w:t>Rozpočet projektu je generován automaticky při za</w:t>
      </w:r>
      <w:r>
        <w:t>kládání</w:t>
      </w:r>
      <w:r w:rsidRPr="00A85E18">
        <w:t xml:space="preserve"> </w:t>
      </w:r>
      <w:r>
        <w:t>žádosti</w:t>
      </w:r>
      <w:r w:rsidR="00747C1C">
        <w:t xml:space="preserve"> o podporu</w:t>
      </w:r>
      <w:r>
        <w:t xml:space="preserve">. Na záložce </w:t>
      </w:r>
      <w:r w:rsidR="00B45E3A">
        <w:t>„R</w:t>
      </w:r>
      <w:r>
        <w:t>ozpočet</w:t>
      </w:r>
      <w:r w:rsidR="00B45E3A">
        <w:t>“</w:t>
      </w:r>
      <w:r>
        <w:t xml:space="preserve"> se uživateli načte typ rozpočtu, který byl od ŘO zvolen na výzvě a s nadefinovanou strukturou položek rozpočtu. Žadatel do připraveného rozpočtu vyplňuje částky jednotlivých rozpočtových položek, případně má právo vytvářet některé rozpočtové podpoložky, pakliže mu to daný typ skupiny rozpočtu umožňuje.</w:t>
      </w:r>
      <w:r w:rsidRPr="005F3365">
        <w:t xml:space="preserve"> </w:t>
      </w:r>
      <w:r>
        <w:t xml:space="preserve">Žadatel po kliknutí na jednotlivou položku rozpočtu nebo po kliknutí na tlačítko Nový záznam vyplňuje do povinného pole „Částka celkem“ nebo přes tlačítko “Editovat vše“ částky nesoučtových položek rozpočtu. </w:t>
      </w:r>
      <w:r w:rsidR="000364B3">
        <w:t>V případě stisku tlačítka „Editovat vše“ uživatel vloží do aktivních políček příslušné částky a z</w:t>
      </w:r>
      <w:r>
        <w:t>adání částek uloží tlačítkem „Uložit vše“.</w:t>
      </w:r>
    </w:p>
    <w:p w:rsidR="006670C3" w:rsidRDefault="006670C3" w:rsidP="00AB7FD2"/>
    <w:p w:rsidR="006670C3" w:rsidRDefault="00E80E3D" w:rsidP="00100541">
      <w:pPr>
        <w:pStyle w:val="Odstavecseseznamem"/>
        <w:ind w:left="540"/>
      </w:pPr>
      <w:r>
        <w:rPr>
          <w:noProof/>
          <w:lang w:eastAsia="cs-CZ"/>
        </w:rPr>
        <mc:AlternateContent>
          <mc:Choice Requires="wps">
            <w:drawing>
              <wp:anchor distT="0" distB="0" distL="114300" distR="114300" simplePos="0" relativeHeight="251959296" behindDoc="0" locked="0" layoutInCell="1" allowOverlap="1" wp14:anchorId="49C0BAFB" wp14:editId="01D20C79">
                <wp:simplePos x="0" y="0"/>
                <wp:positionH relativeFrom="column">
                  <wp:posOffset>2006600</wp:posOffset>
                </wp:positionH>
                <wp:positionV relativeFrom="paragraph">
                  <wp:posOffset>3444875</wp:posOffset>
                </wp:positionV>
                <wp:extent cx="862330" cy="304800"/>
                <wp:effectExtent l="0" t="0" r="13970" b="19050"/>
                <wp:wrapNone/>
                <wp:docPr id="302" name="Obdélník 302"/>
                <wp:cNvGraphicFramePr/>
                <a:graphic xmlns:a="http://schemas.openxmlformats.org/drawingml/2006/main">
                  <a:graphicData uri="http://schemas.microsoft.com/office/word/2010/wordprocessingShape">
                    <wps:wsp>
                      <wps:cNvSpPr/>
                      <wps:spPr>
                        <a:xfrm flipV="1">
                          <a:off x="0" y="0"/>
                          <a:ext cx="86233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B1B01" id="Obdélník 302" o:spid="_x0000_s1026" style="position:absolute;margin-left:158pt;margin-top:271.25pt;width:67.9pt;height:24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" filled="f" strokecolor="red" strokeweight="2pt"/>
            </w:pict>
          </mc:Fallback>
        </mc:AlternateContent>
      </w:r>
      <w:r>
        <w:rPr>
          <w:noProof/>
          <w:lang w:eastAsia="cs-CZ"/>
        </w:rPr>
        <mc:AlternateContent>
          <mc:Choice Requires="wps">
            <w:drawing>
              <wp:anchor distT="0" distB="0" distL="114300" distR="114300" simplePos="0" relativeHeight="251955200" behindDoc="0" locked="0" layoutInCell="1" allowOverlap="1" wp14:anchorId="723536E6" wp14:editId="7E88178E">
                <wp:simplePos x="0" y="0"/>
                <wp:positionH relativeFrom="column">
                  <wp:posOffset>414020</wp:posOffset>
                </wp:positionH>
                <wp:positionV relativeFrom="paragraph">
                  <wp:posOffset>3404870</wp:posOffset>
                </wp:positionV>
                <wp:extent cx="734060" cy="304800"/>
                <wp:effectExtent l="0" t="0" r="27940" b="19050"/>
                <wp:wrapNone/>
                <wp:docPr id="300" name="Obdélník 300"/>
                <wp:cNvGraphicFramePr/>
                <a:graphic xmlns:a="http://schemas.openxmlformats.org/drawingml/2006/main">
                  <a:graphicData uri="http://schemas.microsoft.com/office/word/2010/wordprocessingShape">
                    <wps:wsp>
                      <wps:cNvSpPr/>
                      <wps:spPr>
                        <a:xfrm flipV="1">
                          <a:off x="0" y="0"/>
                          <a:ext cx="73406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59801" id="Obdélník 300" o:spid="_x0000_s1026" style="position:absolute;margin-left:32.6pt;margin-top:268.1pt;width:57.8pt;height:24pt;flip:y;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" filled="f" strokecolor="red" strokeweight="2pt"/>
            </w:pict>
          </mc:Fallback>
        </mc:AlternateContent>
      </w:r>
      <w:r>
        <w:rPr>
          <w:noProof/>
          <w:lang w:eastAsia="cs-CZ"/>
        </w:rPr>
        <mc:AlternateContent>
          <mc:Choice Requires="wps">
            <w:drawing>
              <wp:anchor distT="0" distB="0" distL="114300" distR="114300" simplePos="0" relativeHeight="251957248" behindDoc="0" locked="0" layoutInCell="1" allowOverlap="1" wp14:anchorId="45FC990C" wp14:editId="068841F2">
                <wp:simplePos x="0" y="0"/>
                <wp:positionH relativeFrom="column">
                  <wp:posOffset>411419</wp:posOffset>
                </wp:positionH>
                <wp:positionV relativeFrom="paragraph">
                  <wp:posOffset>3992748</wp:posOffset>
                </wp:positionV>
                <wp:extent cx="845389" cy="304800"/>
                <wp:effectExtent l="0" t="0" r="12065" b="19050"/>
                <wp:wrapNone/>
                <wp:docPr id="301" name="Obdélník 301"/>
                <wp:cNvGraphicFramePr/>
                <a:graphic xmlns:a="http://schemas.openxmlformats.org/drawingml/2006/main">
                  <a:graphicData uri="http://schemas.microsoft.com/office/word/2010/wordprocessingShape">
                    <wps:wsp>
                      <wps:cNvSpPr/>
                      <wps:spPr>
                        <a:xfrm flipV="1">
                          <a:off x="0" y="0"/>
                          <a:ext cx="845389"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52AAC" id="Obdélník 301" o:spid="_x0000_s1026" style="position:absolute;margin-left:32.4pt;margin-top:314.4pt;width:66.55pt;height:24pt;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" filled="f" strokecolor="red" strokeweight="2pt"/>
            </w:pict>
          </mc:Fallback>
        </mc:AlternateContent>
      </w:r>
      <w:r>
        <w:rPr>
          <w:noProof/>
          <w:lang w:eastAsia="cs-CZ"/>
        </w:rPr>
        <w:drawing>
          <wp:inline distT="0" distB="0" distL="0" distR="0" wp14:anchorId="34569990" wp14:editId="794DE913">
            <wp:extent cx="5760720" cy="4336770"/>
            <wp:effectExtent l="0" t="0" r="0" b="6985"/>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760720" cy="4336770"/>
                    </a:xfrm>
                    <a:prstGeom prst="rect">
                      <a:avLst/>
                    </a:prstGeom>
                  </pic:spPr>
                </pic:pic>
              </a:graphicData>
            </a:graphic>
          </wp:inline>
        </w:drawing>
      </w:r>
    </w:p>
    <w:p w:rsidR="000364B3" w:rsidRDefault="000364B3" w:rsidP="00100541">
      <w:pPr>
        <w:pStyle w:val="Odstavecseseznamem"/>
        <w:ind w:left="540"/>
      </w:pPr>
    </w:p>
    <w:p w:rsidR="000364B3" w:rsidRDefault="000364B3" w:rsidP="00100541">
      <w:pPr>
        <w:pStyle w:val="Odstavecseseznamem"/>
        <w:ind w:left="540"/>
      </w:pPr>
    </w:p>
    <w:p w:rsidR="008037D7" w:rsidRDefault="008037D7" w:rsidP="00100541">
      <w:pPr>
        <w:pStyle w:val="Odstavecseseznamem"/>
        <w:ind w:left="540"/>
      </w:pPr>
    </w:p>
    <w:p w:rsidR="008037D7" w:rsidRDefault="008037D7" w:rsidP="00100541">
      <w:pPr>
        <w:pStyle w:val="Odstavecseseznamem"/>
        <w:ind w:left="540"/>
      </w:pPr>
    </w:p>
    <w:p w:rsidR="008037D7" w:rsidRDefault="008037D7" w:rsidP="00100541">
      <w:pPr>
        <w:pStyle w:val="Odstavecseseznamem"/>
        <w:ind w:left="540"/>
      </w:pPr>
    </w:p>
    <w:p w:rsidR="008037D7" w:rsidRDefault="008037D7" w:rsidP="00100541">
      <w:pPr>
        <w:pStyle w:val="Odstavecseseznamem"/>
        <w:ind w:left="540"/>
      </w:pPr>
    </w:p>
    <w:p w:rsidR="008037D7" w:rsidRDefault="008037D7" w:rsidP="00100541">
      <w:pPr>
        <w:pStyle w:val="Odstavecseseznamem"/>
        <w:ind w:left="540"/>
      </w:pPr>
    </w:p>
    <w:p w:rsidR="008037D7" w:rsidRDefault="008037D7" w:rsidP="00100541">
      <w:pPr>
        <w:pStyle w:val="Odstavecseseznamem"/>
        <w:ind w:left="540"/>
      </w:pPr>
    </w:p>
    <w:p w:rsidR="008037D7" w:rsidRDefault="008037D7" w:rsidP="00100541">
      <w:pPr>
        <w:pStyle w:val="Odstavecseseznamem"/>
        <w:ind w:left="540"/>
      </w:pPr>
    </w:p>
    <w:p w:rsidR="008037D7" w:rsidRDefault="008037D7" w:rsidP="00100541">
      <w:pPr>
        <w:pStyle w:val="Odstavecseseznamem"/>
        <w:ind w:left="540"/>
      </w:pPr>
    </w:p>
    <w:p w:rsidR="008037D7" w:rsidRDefault="008037D7" w:rsidP="00100541">
      <w:pPr>
        <w:pStyle w:val="Odstavecseseznamem"/>
        <w:ind w:left="540"/>
      </w:pPr>
    </w:p>
    <w:p w:rsidR="008037D7" w:rsidRDefault="008037D7" w:rsidP="00100541">
      <w:pPr>
        <w:pStyle w:val="Odstavecseseznamem"/>
        <w:ind w:left="540"/>
      </w:pPr>
    </w:p>
    <w:p w:rsidR="00100541" w:rsidRDefault="000364B3" w:rsidP="00100541">
      <w:pPr>
        <w:pStyle w:val="Odstavecseseznamem"/>
        <w:ind w:left="540"/>
      </w:pPr>
      <w:r>
        <w:rPr>
          <w:noProof/>
          <w:lang w:eastAsia="cs-CZ"/>
        </w:rPr>
        <mc:AlternateContent>
          <mc:Choice Requires="wps">
            <w:drawing>
              <wp:anchor distT="0" distB="0" distL="114300" distR="114300" simplePos="0" relativeHeight="251892736" behindDoc="0" locked="0" layoutInCell="1" allowOverlap="1" wp14:anchorId="3CF36DD9" wp14:editId="61C9DFB1">
                <wp:simplePos x="0" y="0"/>
                <wp:positionH relativeFrom="column">
                  <wp:posOffset>3446780</wp:posOffset>
                </wp:positionH>
                <wp:positionV relativeFrom="paragraph">
                  <wp:posOffset>2543175</wp:posOffset>
                </wp:positionV>
                <wp:extent cx="638175" cy="238125"/>
                <wp:effectExtent l="0" t="0" r="28575" b="28575"/>
                <wp:wrapNone/>
                <wp:docPr id="234" name="Obdélník 234"/>
                <wp:cNvGraphicFramePr/>
                <a:graphic xmlns:a="http://schemas.openxmlformats.org/drawingml/2006/main">
                  <a:graphicData uri="http://schemas.microsoft.com/office/word/2010/wordprocessingShape">
                    <wps:wsp>
                      <wps:cNvSpPr/>
                      <wps:spPr>
                        <a:xfrm>
                          <a:off x="0" y="0"/>
                          <a:ext cx="638175"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A4463" id="Obdélník 234" o:spid="_x0000_s1026" style="position:absolute;margin-left:271.4pt;margin-top:200.25pt;width:50.25pt;height:18.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" filled="f" strokecolor="red" strokeweight="2pt"/>
            </w:pict>
          </mc:Fallback>
        </mc:AlternateContent>
      </w:r>
      <w:r w:rsidR="00100541" w:rsidRPr="00215E33">
        <w:rPr>
          <w:noProof/>
          <w:lang w:eastAsia="cs-CZ"/>
        </w:rPr>
        <mc:AlternateContent>
          <mc:Choice Requires="wps">
            <w:drawing>
              <wp:anchor distT="0" distB="0" distL="114300" distR="114300" simplePos="0" relativeHeight="251891712" behindDoc="0" locked="0" layoutInCell="1" allowOverlap="1" wp14:anchorId="18977C8B" wp14:editId="0691A1EA">
                <wp:simplePos x="0" y="0"/>
                <wp:positionH relativeFrom="column">
                  <wp:posOffset>3136900</wp:posOffset>
                </wp:positionH>
                <wp:positionV relativeFrom="paragraph">
                  <wp:posOffset>2177451</wp:posOffset>
                </wp:positionV>
                <wp:extent cx="2838091" cy="209550"/>
                <wp:effectExtent l="0" t="0" r="19685" b="19050"/>
                <wp:wrapNone/>
                <wp:docPr id="235" name="Textové pole 235"/>
                <wp:cNvGraphicFramePr/>
                <a:graphic xmlns:a="http://schemas.openxmlformats.org/drawingml/2006/main">
                  <a:graphicData uri="http://schemas.microsoft.com/office/word/2010/wordprocessingShape">
                    <wps:wsp>
                      <wps:cNvSpPr txBox="1"/>
                      <wps:spPr>
                        <a:xfrm>
                          <a:off x="0" y="0"/>
                          <a:ext cx="2838091" cy="209550"/>
                        </a:xfrm>
                        <a:prstGeom prst="rect">
                          <a:avLst/>
                        </a:prstGeom>
                        <a:solidFill>
                          <a:sysClr val="window" lastClr="FFFFFF"/>
                        </a:solidFill>
                        <a:ln w="6350">
                          <a:solidFill>
                            <a:prstClr val="black"/>
                          </a:solidFill>
                        </a:ln>
                        <a:effectLst/>
                      </wps:spPr>
                      <wps:txbx>
                        <w:txbxContent>
                          <w:p w:rsidR="00EE1B66" w:rsidRDefault="00EE1B66" w:rsidP="00100541">
                            <w:pPr>
                              <w:rPr>
                                <w:sz w:val="16"/>
                                <w:szCs w:val="16"/>
                              </w:rPr>
                            </w:pPr>
                            <w:r>
                              <w:rPr>
                                <w:sz w:val="16"/>
                                <w:szCs w:val="16"/>
                              </w:rPr>
                              <w:t>šedě podbarvené položky rozpočtu jsou určeny k vyplnění</w:t>
                            </w:r>
                          </w:p>
                          <w:p w:rsidR="00EE1B66" w:rsidRPr="00A4324A" w:rsidRDefault="00EE1B66" w:rsidP="00100541">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77C8B" id="Textové pole 235" o:spid="_x0000_s1073" type="#_x0000_t202" style="position:absolute;left:0;text-align:left;margin-left:247pt;margin-top:171.45pt;width:223.45pt;height:16.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" fillcolor="window" strokeweight=".5pt">
                <v:textbox>
                  <w:txbxContent>
                    <w:p w:rsidR="00EE1B66" w:rsidRDefault="00EE1B66" w:rsidP="00100541">
                      <w:pPr>
                        <w:rPr>
                          <w:sz w:val="16"/>
                          <w:szCs w:val="16"/>
                        </w:rPr>
                      </w:pPr>
                      <w:r>
                        <w:rPr>
                          <w:sz w:val="16"/>
                          <w:szCs w:val="16"/>
                        </w:rPr>
                        <w:t>šedě podbarvené položky rozpočtu jsou určeny k vyplnění</w:t>
                      </w:r>
                    </w:p>
                    <w:p w:rsidR="00EE1B66" w:rsidRPr="00A4324A" w:rsidRDefault="00EE1B66" w:rsidP="00100541">
                      <w:pPr>
                        <w:rPr>
                          <w:sz w:val="16"/>
                          <w:szCs w:val="16"/>
                        </w:rPr>
                      </w:pPr>
                    </w:p>
                  </w:txbxContent>
                </v:textbox>
              </v:shape>
            </w:pict>
          </mc:Fallback>
        </mc:AlternateContent>
      </w:r>
      <w:r w:rsidR="006670C3">
        <w:rPr>
          <w:noProof/>
          <w:lang w:eastAsia="cs-CZ"/>
        </w:rPr>
        <w:drawing>
          <wp:inline distT="0" distB="0" distL="0" distR="0" wp14:anchorId="1BFD3114" wp14:editId="5B50800A">
            <wp:extent cx="5760720" cy="2914045"/>
            <wp:effectExtent l="0" t="0" r="0" b="635"/>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760720" cy="2914045"/>
                    </a:xfrm>
                    <a:prstGeom prst="rect">
                      <a:avLst/>
                    </a:prstGeom>
                  </pic:spPr>
                </pic:pic>
              </a:graphicData>
            </a:graphic>
          </wp:inline>
        </w:drawing>
      </w:r>
    </w:p>
    <w:p w:rsidR="006915EE" w:rsidRDefault="006915EE" w:rsidP="00100541">
      <w:pPr>
        <w:pStyle w:val="Odstavecseseznamem"/>
        <w:ind w:left="540"/>
      </w:pPr>
    </w:p>
    <w:p w:rsidR="004674AB" w:rsidRDefault="004674AB" w:rsidP="00E17FFB">
      <w:pPr>
        <w:pStyle w:val="MPnadpis2"/>
        <w:numPr>
          <w:ilvl w:val="1"/>
          <w:numId w:val="11"/>
        </w:numPr>
        <w:ind w:left="792" w:hanging="432"/>
      </w:pPr>
      <w:bookmarkStart w:id="39" w:name="_Toc415032855"/>
      <w:r>
        <w:t>Záložka Přehled zdrojů financování</w:t>
      </w:r>
      <w:bookmarkEnd w:id="39"/>
    </w:p>
    <w:p w:rsidR="001E6B31" w:rsidRPr="009B0D8E" w:rsidRDefault="001E6B31" w:rsidP="00AB7FD2"/>
    <w:p w:rsidR="00D75831" w:rsidRDefault="00D75831" w:rsidP="00AB7FD2">
      <w:pPr>
        <w:jc w:val="both"/>
      </w:pPr>
      <w:r>
        <w:t>Vyplněný rozpočet na žádosti o podporu je podkladem pro Přehled zdrojů financování. Rozpad na jednotlivé zdroje financování provádí systé</w:t>
      </w:r>
      <w:r w:rsidR="008037D7">
        <w:t>m automaticky na pokyn uživatele</w:t>
      </w:r>
      <w:r>
        <w:t>. Zdrojová částka pro rozpad se zjišťuje z celkových způsobilých výdajů uvedených v</w:t>
      </w:r>
      <w:r w:rsidR="006915EE">
        <w:t> </w:t>
      </w:r>
      <w:r>
        <w:t>aktuálním rozpočtu žádosti o podporu. Bylo-li na výzvě od ŘO nastaveno, že žádost o</w:t>
      </w:r>
      <w:r w:rsidR="006915EE">
        <w:t> </w:t>
      </w:r>
      <w:r>
        <w:t>podporu nebude obsahovat rozpočet, pak je zdrojová částka pro rozpad zjišťována z</w:t>
      </w:r>
      <w:r w:rsidR="006915EE">
        <w:t> </w:t>
      </w:r>
      <w:r>
        <w:t xml:space="preserve">bilance EDS/SMVS. </w:t>
      </w:r>
    </w:p>
    <w:p w:rsidR="00AC2412" w:rsidRDefault="00F036D4" w:rsidP="00D75831">
      <w:pPr>
        <w:spacing w:after="0"/>
        <w:rPr>
          <w:noProof/>
          <w:lang w:eastAsia="cs-CZ"/>
        </w:rPr>
      </w:pPr>
      <w:r w:rsidRPr="00F72485">
        <w:rPr>
          <w:noProof/>
          <w:lang w:eastAsia="cs-CZ"/>
        </w:rPr>
        <mc:AlternateContent>
          <mc:Choice Requires="wps">
            <w:drawing>
              <wp:anchor distT="0" distB="0" distL="114300" distR="114300" simplePos="0" relativeHeight="251897856" behindDoc="0" locked="0" layoutInCell="1" allowOverlap="1" wp14:anchorId="3A4CED2E" wp14:editId="3433C69E">
                <wp:simplePos x="0" y="0"/>
                <wp:positionH relativeFrom="column">
                  <wp:posOffset>4431030</wp:posOffset>
                </wp:positionH>
                <wp:positionV relativeFrom="paragraph">
                  <wp:posOffset>5332730</wp:posOffset>
                </wp:positionV>
                <wp:extent cx="590550" cy="238125"/>
                <wp:effectExtent l="4762" t="0" r="23813" b="23812"/>
                <wp:wrapNone/>
                <wp:docPr id="240" name="Šipka doleva 240"/>
                <wp:cNvGraphicFramePr/>
                <a:graphic xmlns:a="http://schemas.openxmlformats.org/drawingml/2006/main">
                  <a:graphicData uri="http://schemas.microsoft.com/office/word/2010/wordprocessingShape">
                    <wps:wsp>
                      <wps:cNvSpPr/>
                      <wps:spPr>
                        <a:xfrm rot="54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BED7E" id="Šipka doleva 240" o:spid="_x0000_s1026" type="#_x0000_t66" style="position:absolute;margin-left:348.9pt;margin-top:419.9pt;width:46.5pt;height:18.75pt;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" adj="5040,4678" fillcolor="red" strokecolor="red" strokeweight="2pt"/>
            </w:pict>
          </mc:Fallback>
        </mc:AlternateContent>
      </w:r>
      <w:r>
        <w:rPr>
          <w:noProof/>
          <w:lang w:eastAsia="cs-CZ"/>
        </w:rPr>
        <mc:AlternateContent>
          <mc:Choice Requires="wps">
            <w:drawing>
              <wp:anchor distT="0" distB="0" distL="114300" distR="114300" simplePos="0" relativeHeight="251896832" behindDoc="0" locked="0" layoutInCell="1" allowOverlap="1" wp14:anchorId="41576B1F" wp14:editId="51B5684A">
                <wp:simplePos x="0" y="0"/>
                <wp:positionH relativeFrom="column">
                  <wp:posOffset>2936240</wp:posOffset>
                </wp:positionH>
                <wp:positionV relativeFrom="paragraph">
                  <wp:posOffset>5238750</wp:posOffset>
                </wp:positionV>
                <wp:extent cx="838200" cy="238125"/>
                <wp:effectExtent l="0" t="0" r="19050" b="28575"/>
                <wp:wrapNone/>
                <wp:docPr id="239" name="Obdélník 239"/>
                <wp:cNvGraphicFramePr/>
                <a:graphic xmlns:a="http://schemas.openxmlformats.org/drawingml/2006/main">
                  <a:graphicData uri="http://schemas.microsoft.com/office/word/2010/wordprocessingShape">
                    <wps:wsp>
                      <wps:cNvSpPr/>
                      <wps:spPr>
                        <a:xfrm>
                          <a:off x="0" y="0"/>
                          <a:ext cx="838200"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8EE62" id="Obdélník 239" o:spid="_x0000_s1026" style="position:absolute;margin-left:231.2pt;margin-top:412.5pt;width:66pt;height:18.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" filled="f" strokecolor="red" strokeweight="2pt"/>
            </w:pict>
          </mc:Fallback>
        </mc:AlternateContent>
      </w:r>
    </w:p>
    <w:p w:rsidR="00D75831" w:rsidRDefault="00AC2412" w:rsidP="00D75831">
      <w:pPr>
        <w:spacing w:after="0"/>
        <w:rPr>
          <w:rFonts w:cs="Arial"/>
        </w:rPr>
      </w:pPr>
      <w:r>
        <w:rPr>
          <w:noProof/>
          <w:lang w:eastAsia="cs-CZ"/>
        </w:rPr>
        <mc:AlternateContent>
          <mc:Choice Requires="wps">
            <w:drawing>
              <wp:anchor distT="0" distB="0" distL="114300" distR="114300" simplePos="0" relativeHeight="252068864" behindDoc="0" locked="0" layoutInCell="1" allowOverlap="1" wp14:anchorId="376ECB88" wp14:editId="3082E26B">
                <wp:simplePos x="0" y="0"/>
                <wp:positionH relativeFrom="column">
                  <wp:posOffset>3081020</wp:posOffset>
                </wp:positionH>
                <wp:positionV relativeFrom="paragraph">
                  <wp:posOffset>2016125</wp:posOffset>
                </wp:positionV>
                <wp:extent cx="638175" cy="238125"/>
                <wp:effectExtent l="0" t="0" r="28575" b="28575"/>
                <wp:wrapNone/>
                <wp:docPr id="861" name="Obdélník 861"/>
                <wp:cNvGraphicFramePr/>
                <a:graphic xmlns:a="http://schemas.openxmlformats.org/drawingml/2006/main">
                  <a:graphicData uri="http://schemas.microsoft.com/office/word/2010/wordprocessingShape">
                    <wps:wsp>
                      <wps:cNvSpPr/>
                      <wps:spPr>
                        <a:xfrm>
                          <a:off x="0" y="0"/>
                          <a:ext cx="638175" cy="2381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16F90" id="Obdélník 861" o:spid="_x0000_s1026" style="position:absolute;margin-left:242.6pt;margin-top:158.75pt;width:50.25pt;height:18.75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" filled="f" strokecolor="red" strokeweight="2pt"/>
            </w:pict>
          </mc:Fallback>
        </mc:AlternateContent>
      </w:r>
      <w:r w:rsidRPr="00F72485">
        <w:rPr>
          <w:noProof/>
          <w:lang w:eastAsia="cs-CZ"/>
        </w:rPr>
        <mc:AlternateContent>
          <mc:Choice Requires="wps">
            <w:drawing>
              <wp:anchor distT="0" distB="0" distL="114300" distR="114300" simplePos="0" relativeHeight="252066816" behindDoc="0" locked="0" layoutInCell="1" allowOverlap="1" wp14:anchorId="2834FDB0" wp14:editId="13F5021C">
                <wp:simplePos x="0" y="0"/>
                <wp:positionH relativeFrom="column">
                  <wp:posOffset>4439572</wp:posOffset>
                </wp:positionH>
                <wp:positionV relativeFrom="paragraph">
                  <wp:posOffset>2062336</wp:posOffset>
                </wp:positionV>
                <wp:extent cx="422275" cy="238125"/>
                <wp:effectExtent l="0" t="3175" r="12700" b="12700"/>
                <wp:wrapNone/>
                <wp:docPr id="860" name="Šipka doleva 860"/>
                <wp:cNvGraphicFramePr/>
                <a:graphic xmlns:a="http://schemas.openxmlformats.org/drawingml/2006/main">
                  <a:graphicData uri="http://schemas.microsoft.com/office/word/2010/wordprocessingShape">
                    <wps:wsp>
                      <wps:cNvSpPr/>
                      <wps:spPr>
                        <a:xfrm rot="5400000">
                          <a:off x="0" y="0"/>
                          <a:ext cx="422275"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2931D" id="Šipka doleva 860" o:spid="_x0000_s1026" type="#_x0000_t66" style="position:absolute;margin-left:349.55pt;margin-top:162.4pt;width:33.25pt;height:18.75pt;rotation:90;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" adj="7048,4678" fillcolor="red" strokecolor="red" strokeweight="2pt"/>
            </w:pict>
          </mc:Fallback>
        </mc:AlternateContent>
      </w:r>
      <w:r w:rsidR="00F036D4">
        <w:rPr>
          <w:noProof/>
          <w:lang w:eastAsia="cs-CZ"/>
        </w:rPr>
        <w:drawing>
          <wp:inline distT="0" distB="0" distL="0" distR="0" wp14:anchorId="395EB65A" wp14:editId="01866DCC">
            <wp:extent cx="5760720" cy="3032860"/>
            <wp:effectExtent l="0" t="0" r="0" b="0"/>
            <wp:docPr id="782" name="Obrázek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760720" cy="3032860"/>
                    </a:xfrm>
                    <a:prstGeom prst="rect">
                      <a:avLst/>
                    </a:prstGeom>
                  </pic:spPr>
                </pic:pic>
              </a:graphicData>
            </a:graphic>
          </wp:inline>
        </w:drawing>
      </w:r>
    </w:p>
    <w:p w:rsidR="00D75831" w:rsidRDefault="00D75831" w:rsidP="00D75831"/>
    <w:p w:rsidR="00D75831" w:rsidRDefault="00D75831" w:rsidP="00AB7FD2">
      <w:pPr>
        <w:jc w:val="both"/>
      </w:pPr>
      <w:r>
        <w:t>Uživatel vstoupí na záložku Přehled zdrojů financování a přes stisknutí tlačítka Rozpad financí dojde k automatickému naplnění relevantních položek Přehledu zdrojů financování.</w:t>
      </w:r>
    </w:p>
    <w:p w:rsidR="001F5807" w:rsidRPr="001F5807" w:rsidRDefault="00D75831" w:rsidP="00AB7FD2">
      <w:pPr>
        <w:jc w:val="both"/>
      </w:pPr>
      <w:r>
        <w:t>Pokud jsou při žádosti</w:t>
      </w:r>
      <w:r w:rsidR="00747C1C">
        <w:t xml:space="preserve"> o podporu</w:t>
      </w:r>
      <w:r>
        <w:t xml:space="preserve"> uvažovány příjmy, v závislosti na předchozím nastavení na výzvě, na záložce Přehled zdrojů financování je nutné je zohlednit. V případě jiných peněžních příjmů než dle výkladu čl. 61 obecného nařízení EK vyplněním do příslušného pole „Jiné peněžní příjmy“. V případě aplikace příjmů dle čl. 61 obecného nařízení EK je částka příjmů automaticky vyplněna z modulu CBA do pole „Příjmy dle čl. 61 obecného nařízení“. Uživatel má možnost dále vyplnit pole „% vlastního financování“, které určuje výši vlastního podílu financování na celkových výdajích projektu v %. Po zadání % vlastního financování může systém MS2014+ v některých případech, kdy to není možné zjistit automaticky dle právní formy žadatele, vyžadovat určení konkrétní identifikace zdroje financování pro vlastní podíl žadatele z nabídnutého číselníku zdrojů financování. Po automatickém načtení nebo ručním naplnění polí záložky Přehled zdrojů financování uživatel ukončí práci na záložce tlačítkem Uložit.</w:t>
      </w:r>
    </w:p>
    <w:p w:rsidR="001F5807" w:rsidRPr="001F5807" w:rsidRDefault="001F5807" w:rsidP="001F5807"/>
    <w:p w:rsidR="004674AB" w:rsidRDefault="004674AB" w:rsidP="00E17FFB">
      <w:pPr>
        <w:pStyle w:val="MPnadpis2"/>
        <w:numPr>
          <w:ilvl w:val="1"/>
          <w:numId w:val="11"/>
        </w:numPr>
        <w:ind w:left="792" w:hanging="432"/>
      </w:pPr>
      <w:bookmarkStart w:id="40" w:name="_Toc415032856"/>
      <w:r>
        <w:t>Záložka Finanční plán</w:t>
      </w:r>
      <w:bookmarkEnd w:id="40"/>
    </w:p>
    <w:p w:rsidR="001E6B31" w:rsidRPr="009B0D8E" w:rsidRDefault="001E6B31" w:rsidP="00AB7FD2"/>
    <w:p w:rsidR="00D75831" w:rsidRDefault="00D75831" w:rsidP="00AB7FD2">
      <w:pPr>
        <w:spacing w:after="0"/>
        <w:jc w:val="both"/>
        <w:rPr>
          <w:noProof/>
          <w:lang w:eastAsia="cs-CZ"/>
        </w:rPr>
      </w:pPr>
      <w:r w:rsidRPr="00F73BE3">
        <w:t>Finanční plán lze vyplnit až po nastavení právní formy žadatele a vyplnění rozpočtu projektu</w:t>
      </w:r>
      <w:r w:rsidR="003632DA">
        <w:t xml:space="preserve"> </w:t>
      </w:r>
      <w:r w:rsidRPr="00F73BE3">
        <w:t>+</w:t>
      </w:r>
      <w:r w:rsidR="003632DA">
        <w:t xml:space="preserve"> </w:t>
      </w:r>
      <w:r w:rsidRPr="00F73BE3">
        <w:t>přehled zdrojů financování.</w:t>
      </w:r>
      <w:r>
        <w:t xml:space="preserve"> </w:t>
      </w:r>
      <w:r w:rsidRPr="00F73BE3">
        <w:t>Finanční plán projektu lze založit jen na žádosti o podporu, která má proveden rozpad financí na jednotlivé zdroje (přes tlačítko Rozpad financí na záložce Přehled zdrojů financování).</w:t>
      </w:r>
      <w:r>
        <w:t xml:space="preserve"> Finanční plán projektu je na žádosti o podporu vyplňován buď ručně uživatelem nebo automaticky systémem MS2014+, pokud byla na výzvě od ŘO nastavena volba automatického generování finančního plánu a je dostupná odpovídající šablona finančního plánu nadefinovaná od ŘO.  Pokud byla navíc na výzvě nastavena volba Zpřístupnit pole investice</w:t>
      </w:r>
      <w:r w:rsidR="001E6B31">
        <w:t xml:space="preserve"> </w:t>
      </w:r>
      <w:r>
        <w:t>/</w:t>
      </w:r>
      <w:r w:rsidR="001E6B31">
        <w:t xml:space="preserve"> </w:t>
      </w:r>
      <w:r>
        <w:t>neinvestice, uživatel vyplňuje na finanční plán i pole nesoucí informaci o rozdělení částek na investice a neinvestice.</w:t>
      </w:r>
    </w:p>
    <w:p w:rsidR="00D75831" w:rsidRDefault="00D75831" w:rsidP="00D75831">
      <w:pPr>
        <w:pStyle w:val="Odstavecseseznamem"/>
        <w:ind w:left="540"/>
        <w:rPr>
          <w:noProof/>
          <w:lang w:eastAsia="cs-CZ"/>
        </w:rPr>
      </w:pPr>
    </w:p>
    <w:p w:rsidR="00D75831" w:rsidRDefault="00E80E3D" w:rsidP="00D75831">
      <w:pPr>
        <w:pStyle w:val="Odstavecseseznamem"/>
        <w:ind w:left="540"/>
      </w:pPr>
      <w:r w:rsidRPr="00215E33">
        <w:rPr>
          <w:noProof/>
          <w:lang w:eastAsia="cs-CZ"/>
        </w:rPr>
        <mc:AlternateContent>
          <mc:Choice Requires="wps">
            <w:drawing>
              <wp:anchor distT="0" distB="0" distL="114300" distR="114300" simplePos="0" relativeHeight="251900928" behindDoc="0" locked="0" layoutInCell="1" allowOverlap="1" wp14:anchorId="1D2EC915" wp14:editId="26E4F749">
                <wp:simplePos x="0" y="0"/>
                <wp:positionH relativeFrom="column">
                  <wp:posOffset>2800350</wp:posOffset>
                </wp:positionH>
                <wp:positionV relativeFrom="paragraph">
                  <wp:posOffset>2128520</wp:posOffset>
                </wp:positionV>
                <wp:extent cx="3622675" cy="335915"/>
                <wp:effectExtent l="0" t="0" r="15875" b="26035"/>
                <wp:wrapNone/>
                <wp:docPr id="242" name="Textové pole 242"/>
                <wp:cNvGraphicFramePr/>
                <a:graphic xmlns:a="http://schemas.openxmlformats.org/drawingml/2006/main">
                  <a:graphicData uri="http://schemas.microsoft.com/office/word/2010/wordprocessingShape">
                    <wps:wsp>
                      <wps:cNvSpPr txBox="1"/>
                      <wps:spPr>
                        <a:xfrm>
                          <a:off x="0" y="0"/>
                          <a:ext cx="3622675" cy="335915"/>
                        </a:xfrm>
                        <a:prstGeom prst="rect">
                          <a:avLst/>
                        </a:prstGeom>
                        <a:solidFill>
                          <a:sysClr val="window" lastClr="FFFFFF"/>
                        </a:solidFill>
                        <a:ln w="6350">
                          <a:solidFill>
                            <a:prstClr val="black"/>
                          </a:solidFill>
                        </a:ln>
                        <a:effectLst/>
                      </wps:spPr>
                      <wps:txbx>
                        <w:txbxContent>
                          <w:p w:rsidR="00EE1B66" w:rsidRPr="00A4324A" w:rsidRDefault="00EE1B66" w:rsidP="00D75831">
                            <w:pPr>
                              <w:rPr>
                                <w:sz w:val="16"/>
                                <w:szCs w:val="16"/>
                              </w:rPr>
                            </w:pPr>
                            <w:r>
                              <w:rPr>
                                <w:sz w:val="16"/>
                                <w:szCs w:val="16"/>
                              </w:rPr>
                              <w:t>dle režimu financování vyplnění částek finančního plánu, který budeme požadovat na záloze (ex-ante) nebo vyúčtovávat (ex-post i ex-ante)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EC915" id="Textové pole 242" o:spid="_x0000_s1074" type="#_x0000_t202" style="position:absolute;left:0;text-align:left;margin-left:220.5pt;margin-top:167.6pt;width:285.25pt;height:26.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" fillcolor="window" strokeweight=".5pt">
                <v:textbox>
                  <w:txbxContent>
                    <w:p w:rsidR="00EE1B66" w:rsidRPr="00A4324A" w:rsidRDefault="00EE1B66" w:rsidP="00D75831">
                      <w:pPr>
                        <w:rPr>
                          <w:sz w:val="16"/>
                          <w:szCs w:val="16"/>
                        </w:rPr>
                      </w:pPr>
                      <w:r>
                        <w:rPr>
                          <w:sz w:val="16"/>
                          <w:szCs w:val="16"/>
                        </w:rPr>
                        <w:t>dle režimu financování vyplnění částek finančního plánu, který budeme požadovat na záloze (ex-ante) nebo vyúčtovávat (ex-post i ex-ante)</w:t>
                      </w:r>
                    </w:p>
                  </w:txbxContent>
                </v:textbox>
              </v:shape>
            </w:pict>
          </mc:Fallback>
        </mc:AlternateContent>
      </w:r>
      <w:r w:rsidRPr="00F72485">
        <w:rPr>
          <w:noProof/>
          <w:lang w:eastAsia="cs-CZ"/>
        </w:rPr>
        <mc:AlternateContent>
          <mc:Choice Requires="wps">
            <w:drawing>
              <wp:anchor distT="0" distB="0" distL="114300" distR="114300" simplePos="0" relativeHeight="251901952" behindDoc="0" locked="0" layoutInCell="1" allowOverlap="1" wp14:anchorId="38EF6387" wp14:editId="52CA167C">
                <wp:simplePos x="0" y="0"/>
                <wp:positionH relativeFrom="column">
                  <wp:posOffset>2458085</wp:posOffset>
                </wp:positionH>
                <wp:positionV relativeFrom="paragraph">
                  <wp:posOffset>2093595</wp:posOffset>
                </wp:positionV>
                <wp:extent cx="422275" cy="238125"/>
                <wp:effectExtent l="0" t="3175" r="12700" b="12700"/>
                <wp:wrapNone/>
                <wp:docPr id="243" name="Šipka doleva 243"/>
                <wp:cNvGraphicFramePr/>
                <a:graphic xmlns:a="http://schemas.openxmlformats.org/drawingml/2006/main">
                  <a:graphicData uri="http://schemas.microsoft.com/office/word/2010/wordprocessingShape">
                    <wps:wsp>
                      <wps:cNvSpPr/>
                      <wps:spPr>
                        <a:xfrm rot="5400000">
                          <a:off x="0" y="0"/>
                          <a:ext cx="422275"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982F2" id="Šipka doleva 243" o:spid="_x0000_s1026" type="#_x0000_t66" style="position:absolute;margin-left:193.55pt;margin-top:164.85pt;width:33.25pt;height:18.75pt;rotation:9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" adj="7048,4678" fillcolor="red" strokecolor="red" strokeweight="2pt"/>
            </w:pict>
          </mc:Fallback>
        </mc:AlternateContent>
      </w:r>
      <w:r>
        <w:rPr>
          <w:noProof/>
          <w:lang w:eastAsia="cs-CZ"/>
        </w:rPr>
        <w:drawing>
          <wp:inline distT="0" distB="0" distL="0" distR="0" wp14:anchorId="2DCD6C83" wp14:editId="3CC8B2C9">
            <wp:extent cx="5760720" cy="3065780"/>
            <wp:effectExtent l="0" t="0" r="0" b="1270"/>
            <wp:docPr id="792" name="Obrázek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760720" cy="3065780"/>
                    </a:xfrm>
                    <a:prstGeom prst="rect">
                      <a:avLst/>
                    </a:prstGeom>
                  </pic:spPr>
                </pic:pic>
              </a:graphicData>
            </a:graphic>
          </wp:inline>
        </w:drawing>
      </w:r>
    </w:p>
    <w:p w:rsidR="00D75831" w:rsidRDefault="00D75831" w:rsidP="00AB7FD2">
      <w:pPr>
        <w:spacing w:after="0"/>
        <w:jc w:val="both"/>
      </w:pPr>
      <w:r>
        <w:t>Uživatel vstoupí na záložku finanční plán a přes tlačítko Nový jsou mu zpřístupněna pole pro vyplnění částek položky finančního plánu a další atributy finančního plánu. Pokud byl na</w:t>
      </w:r>
      <w:r w:rsidR="00B45E3A">
        <w:t> </w:t>
      </w:r>
      <w:r>
        <w:t xml:space="preserve">výzvě nastaven režim financování ex-ante, jsou relevantní pole pro vyplnění Záloha – plán pro zálohu a Vyúčtování – plán pro vyúčtování zálohy. Pokud byla vyhlášena výzva pro projekty v režimu ex-post, je relevantní pro vyplnění pouze pole Vyúčtování – plán. Uživatel vyplní dále pole Datum předložení a případně zaškrtávací pole Závěrečná platba, pakliže je pod touto položkou plánována a bude se v budoucnu tvořit Závěrečná žádost o platbu. Svoje zadání údajů uživatel potvrdí volbou Uložit. </w:t>
      </w:r>
    </w:p>
    <w:p w:rsidR="00D75831" w:rsidRPr="00BC1394" w:rsidRDefault="00D75831" w:rsidP="00AB7FD2">
      <w:pPr>
        <w:spacing w:after="0"/>
        <w:jc w:val="both"/>
      </w:pPr>
      <w:r>
        <w:t>V případě automaticky generovaného finančního plánu uživatel vstoupí na záložku Finanční plán a otevře formulář finančního plánu, následně je finanční plán systémem MS2014+ automaticky vygenerován.</w:t>
      </w:r>
    </w:p>
    <w:p w:rsidR="00D75831" w:rsidRPr="00D75831" w:rsidRDefault="00D75831" w:rsidP="00D75831"/>
    <w:p w:rsidR="004674AB" w:rsidRDefault="00B10EF3" w:rsidP="00E17FFB">
      <w:pPr>
        <w:pStyle w:val="MPnadpis2"/>
        <w:numPr>
          <w:ilvl w:val="1"/>
          <w:numId w:val="11"/>
        </w:numPr>
        <w:ind w:left="792" w:hanging="432"/>
      </w:pPr>
      <w:bookmarkStart w:id="41" w:name="_Toc415032857"/>
      <w:r>
        <w:t>Záložka Indikátory</w:t>
      </w:r>
      <w:bookmarkEnd w:id="41"/>
    </w:p>
    <w:p w:rsidR="001E6B31" w:rsidRPr="009B0D8E" w:rsidRDefault="001E6B31" w:rsidP="00AB7FD2"/>
    <w:p w:rsidR="003219DA" w:rsidRDefault="003219DA" w:rsidP="00AB7FD2">
      <w:pPr>
        <w:spacing w:after="0"/>
        <w:jc w:val="both"/>
      </w:pPr>
      <w:r w:rsidRPr="003219DA">
        <w:t>Na výzvě jsou řídicím orgánem definovány</w:t>
      </w:r>
      <w:r w:rsidR="00B10EF3" w:rsidRPr="003219DA">
        <w:t xml:space="preserve"> indikátory, které </w:t>
      </w:r>
      <w:r>
        <w:t>budou v rámci projektu plněny, stejně jako jejich povinnost. V žádosti o podporu</w:t>
      </w:r>
      <w:r w:rsidR="00012793">
        <w:t xml:space="preserve"> tedy žadatel postupně vybírá </w:t>
      </w:r>
      <w:r>
        <w:t>jednotlivé záznamy a to tak, že nejprve stiskne tlačítko Nový záznam a následně provede výběr z číselníku, který je zobrazen v položce „Kód Indikátoru“.</w:t>
      </w:r>
    </w:p>
    <w:p w:rsidR="00A85447" w:rsidRDefault="00B10EF3" w:rsidP="00AB7FD2">
      <w:pPr>
        <w:spacing w:after="0"/>
        <w:jc w:val="both"/>
      </w:pPr>
      <w:r>
        <w:t xml:space="preserve">Po </w:t>
      </w:r>
      <w:r w:rsidR="003219DA">
        <w:t>tomto výběru dojde k</w:t>
      </w:r>
      <w:r>
        <w:t xml:space="preserve"> automaticky dopln</w:t>
      </w:r>
      <w:r w:rsidR="001E6B31">
        <w:t>ění</w:t>
      </w:r>
      <w:r>
        <w:t xml:space="preserve"> jeho názv</w:t>
      </w:r>
      <w:r w:rsidR="001E6B31">
        <w:t>u</w:t>
      </w:r>
      <w:r>
        <w:t xml:space="preserve"> a definice do příslušných datových polí. Žadatel dále zadá výcho</w:t>
      </w:r>
      <w:r w:rsidR="005938DF">
        <w:t>zí a cílovou hodnotu indikátoru, případně nepovinné pole popis hodnoty.</w:t>
      </w:r>
      <w:r>
        <w:t xml:space="preserve"> </w:t>
      </w:r>
      <w:r w:rsidR="00A85447">
        <w:t xml:space="preserve">Tlačítkem Uložit žadatel údaje uloží. </w:t>
      </w:r>
    </w:p>
    <w:p w:rsidR="00E141CF" w:rsidRDefault="00E141CF" w:rsidP="00AB7FD2">
      <w:pPr>
        <w:spacing w:after="0"/>
        <w:jc w:val="both"/>
      </w:pPr>
    </w:p>
    <w:p w:rsidR="00B10EF3" w:rsidRDefault="003632DA" w:rsidP="00B10EF3">
      <w:r>
        <w:rPr>
          <w:noProof/>
          <w:lang w:eastAsia="cs-CZ"/>
        </w:rPr>
        <mc:AlternateContent>
          <mc:Choice Requires="wps">
            <w:drawing>
              <wp:anchor distT="0" distB="0" distL="114300" distR="114300" simplePos="0" relativeHeight="251791360" behindDoc="0" locked="0" layoutInCell="1" allowOverlap="1" wp14:anchorId="7A7F90A6" wp14:editId="0ADD2306">
                <wp:simplePos x="0" y="0"/>
                <wp:positionH relativeFrom="column">
                  <wp:posOffset>2409190</wp:posOffset>
                </wp:positionH>
                <wp:positionV relativeFrom="paragraph">
                  <wp:posOffset>1410335</wp:posOffset>
                </wp:positionV>
                <wp:extent cx="678180" cy="304800"/>
                <wp:effectExtent l="0" t="0" r="26670" b="19050"/>
                <wp:wrapNone/>
                <wp:docPr id="140" name="Obdélník 140"/>
                <wp:cNvGraphicFramePr/>
                <a:graphic xmlns:a="http://schemas.openxmlformats.org/drawingml/2006/main">
                  <a:graphicData uri="http://schemas.microsoft.com/office/word/2010/wordprocessingShape">
                    <wps:wsp>
                      <wps:cNvSpPr/>
                      <wps:spPr>
                        <a:xfrm>
                          <a:off x="0" y="0"/>
                          <a:ext cx="67818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EC533" id="Obdélník 140" o:spid="_x0000_s1026" style="position:absolute;margin-left:189.7pt;margin-top:111.05pt;width:53.4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" filled="f" strokecolor="red" strokeweight="2pt"/>
            </w:pict>
          </mc:Fallback>
        </mc:AlternateContent>
      </w:r>
      <w:r w:rsidRPr="00E141CF">
        <w:rPr>
          <w:noProof/>
          <w:lang w:eastAsia="cs-CZ"/>
        </w:rPr>
        <mc:AlternateContent>
          <mc:Choice Requires="wps">
            <w:drawing>
              <wp:anchor distT="0" distB="0" distL="114300" distR="114300" simplePos="0" relativeHeight="251789312" behindDoc="0" locked="0" layoutInCell="1" allowOverlap="1" wp14:anchorId="60955440" wp14:editId="5BCE087E">
                <wp:simplePos x="0" y="0"/>
                <wp:positionH relativeFrom="column">
                  <wp:posOffset>1887220</wp:posOffset>
                </wp:positionH>
                <wp:positionV relativeFrom="paragraph">
                  <wp:posOffset>2502535</wp:posOffset>
                </wp:positionV>
                <wp:extent cx="2514600" cy="267970"/>
                <wp:effectExtent l="0" t="0" r="19050" b="17780"/>
                <wp:wrapNone/>
                <wp:docPr id="138" name="Textové pole 138"/>
                <wp:cNvGraphicFramePr/>
                <a:graphic xmlns:a="http://schemas.openxmlformats.org/drawingml/2006/main">
                  <a:graphicData uri="http://schemas.microsoft.com/office/word/2010/wordprocessingShape">
                    <wps:wsp>
                      <wps:cNvSpPr txBox="1"/>
                      <wps:spPr>
                        <a:xfrm>
                          <a:off x="0" y="0"/>
                          <a:ext cx="2514600" cy="267970"/>
                        </a:xfrm>
                        <a:prstGeom prst="rect">
                          <a:avLst/>
                        </a:prstGeom>
                        <a:solidFill>
                          <a:sysClr val="window" lastClr="FFFFFF"/>
                        </a:solidFill>
                        <a:ln w="6350">
                          <a:solidFill>
                            <a:prstClr val="black"/>
                          </a:solidFill>
                        </a:ln>
                        <a:effectLst/>
                      </wps:spPr>
                      <wps:txbx>
                        <w:txbxContent>
                          <w:p w:rsidR="00EE1B66" w:rsidRPr="005938DF" w:rsidRDefault="00EE1B66" w:rsidP="00E141CF">
                            <w:r w:rsidRPr="005938DF">
                              <w:t>Výběr kódu indikátoru 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955440" id="Textové pole 138" o:spid="_x0000_s1075" type="#_x0000_t202" style="position:absolute;margin-left:148.6pt;margin-top:197.05pt;width:198pt;height:21.1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" fillcolor="window" strokeweight=".5pt">
                <v:textbox>
                  <w:txbxContent>
                    <w:p w:rsidR="00EE1B66" w:rsidRPr="005938DF" w:rsidRDefault="00EE1B66" w:rsidP="00E141CF">
                      <w:r w:rsidRPr="005938DF">
                        <w:t>Výběr kódu indikátoru z číselníku</w:t>
                      </w:r>
                    </w:p>
                  </w:txbxContent>
                </v:textbox>
              </v:shape>
            </w:pict>
          </mc:Fallback>
        </mc:AlternateContent>
      </w:r>
      <w:r w:rsidRPr="00E141CF">
        <w:rPr>
          <w:noProof/>
          <w:lang w:eastAsia="cs-CZ"/>
        </w:rPr>
        <mc:AlternateContent>
          <mc:Choice Requires="wps">
            <w:drawing>
              <wp:anchor distT="0" distB="0" distL="114300" distR="114300" simplePos="0" relativeHeight="251788288" behindDoc="0" locked="0" layoutInCell="1" allowOverlap="1" wp14:anchorId="0A28C389" wp14:editId="58E2189D">
                <wp:simplePos x="0" y="0"/>
                <wp:positionH relativeFrom="column">
                  <wp:posOffset>1307405</wp:posOffset>
                </wp:positionH>
                <wp:positionV relativeFrom="paragraph">
                  <wp:posOffset>2165218</wp:posOffset>
                </wp:positionV>
                <wp:extent cx="800100" cy="267970"/>
                <wp:effectExtent l="0" t="635" r="0" b="18415"/>
                <wp:wrapNone/>
                <wp:docPr id="137" name="Šipka doleva 137"/>
                <wp:cNvGraphicFramePr/>
                <a:graphic xmlns:a="http://schemas.openxmlformats.org/drawingml/2006/main">
                  <a:graphicData uri="http://schemas.microsoft.com/office/word/2010/wordprocessingShape">
                    <wps:wsp>
                      <wps:cNvSpPr/>
                      <wps:spPr>
                        <a:xfrm rot="5400000">
                          <a:off x="0" y="0"/>
                          <a:ext cx="80010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90BBD" id="Šipka doleva 137" o:spid="_x0000_s1026" type="#_x0000_t66" style="position:absolute;margin-left:102.95pt;margin-top:170.5pt;width:63pt;height:21.1pt;rotation:90;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" adj="4186,4678" fillcolor="red" strokecolor="red" strokeweight="2pt"/>
            </w:pict>
          </mc:Fallback>
        </mc:AlternateContent>
      </w:r>
      <w:r w:rsidR="005C571C">
        <w:rPr>
          <w:noProof/>
          <w:lang w:eastAsia="cs-CZ"/>
        </w:rPr>
        <w:drawing>
          <wp:inline distT="0" distB="0" distL="0" distR="0" wp14:anchorId="74D72190" wp14:editId="7C2F8C0B">
            <wp:extent cx="5760720" cy="3630001"/>
            <wp:effectExtent l="0" t="0" r="0" b="8890"/>
            <wp:docPr id="783" name="Obrázek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760720" cy="3630001"/>
                    </a:xfrm>
                    <a:prstGeom prst="rect">
                      <a:avLst/>
                    </a:prstGeom>
                  </pic:spPr>
                </pic:pic>
              </a:graphicData>
            </a:graphic>
          </wp:inline>
        </w:drawing>
      </w:r>
    </w:p>
    <w:p w:rsidR="00BF0A6D" w:rsidRDefault="00BF0A6D" w:rsidP="00B10EF3"/>
    <w:p w:rsidR="00BF0A6D" w:rsidRDefault="00BF0A6D" w:rsidP="00B10EF3"/>
    <w:p w:rsidR="00E141CF" w:rsidRDefault="00E141CF" w:rsidP="00B10EF3"/>
    <w:p w:rsidR="004674AB" w:rsidRDefault="004674AB" w:rsidP="00E17FFB">
      <w:pPr>
        <w:pStyle w:val="MPnadpis2"/>
        <w:numPr>
          <w:ilvl w:val="1"/>
          <w:numId w:val="11"/>
        </w:numPr>
        <w:ind w:left="792" w:hanging="432"/>
      </w:pPr>
      <w:bookmarkStart w:id="42" w:name="_Toc415032858"/>
      <w:r>
        <w:t>Záložka Horizontální principy</w:t>
      </w:r>
      <w:bookmarkEnd w:id="42"/>
    </w:p>
    <w:p w:rsidR="001E6B31" w:rsidRPr="009B0D8E" w:rsidRDefault="001E6B31" w:rsidP="00AB7FD2"/>
    <w:p w:rsidR="00020EA2" w:rsidRDefault="004674AB" w:rsidP="00AB7FD2">
      <w:pPr>
        <w:jc w:val="both"/>
        <w:rPr>
          <w:rStyle w:val="controllabel"/>
        </w:rPr>
      </w:pPr>
      <w:r>
        <w:t xml:space="preserve">V rámci této záložky žadatel ke každému typu horizontálního principu vybere z číselníku </w:t>
      </w:r>
      <w:r>
        <w:rPr>
          <w:rStyle w:val="controllabel"/>
        </w:rPr>
        <w:t>vliv projektu na horizontální princip a vloží popis a zdůvodnění vlivu projektu na horizontální princip. Vše uloží stiskem tlačítka Uložit.</w:t>
      </w:r>
    </w:p>
    <w:p w:rsidR="00BF0A6D" w:rsidRDefault="005938DF" w:rsidP="00FF0C88">
      <w:r w:rsidRPr="005938DF">
        <w:rPr>
          <w:noProof/>
          <w:lang w:eastAsia="cs-CZ"/>
        </w:rPr>
        <mc:AlternateContent>
          <mc:Choice Requires="wps">
            <w:drawing>
              <wp:anchor distT="0" distB="0" distL="114300" distR="114300" simplePos="0" relativeHeight="251833344" behindDoc="0" locked="0" layoutInCell="1" allowOverlap="1" wp14:anchorId="471C7037" wp14:editId="2909CF50">
                <wp:simplePos x="0" y="0"/>
                <wp:positionH relativeFrom="column">
                  <wp:posOffset>3034030</wp:posOffset>
                </wp:positionH>
                <wp:positionV relativeFrom="paragraph">
                  <wp:posOffset>2047874</wp:posOffset>
                </wp:positionV>
                <wp:extent cx="2514600" cy="504825"/>
                <wp:effectExtent l="0" t="0" r="19050" b="28575"/>
                <wp:wrapNone/>
                <wp:docPr id="177" name="Textové pole 177"/>
                <wp:cNvGraphicFramePr/>
                <a:graphic xmlns:a="http://schemas.openxmlformats.org/drawingml/2006/main">
                  <a:graphicData uri="http://schemas.microsoft.com/office/word/2010/wordprocessingShape">
                    <wps:wsp>
                      <wps:cNvSpPr txBox="1"/>
                      <wps:spPr>
                        <a:xfrm>
                          <a:off x="0" y="0"/>
                          <a:ext cx="2514600" cy="504825"/>
                        </a:xfrm>
                        <a:prstGeom prst="rect">
                          <a:avLst/>
                        </a:prstGeom>
                        <a:solidFill>
                          <a:sysClr val="window" lastClr="FFFFFF"/>
                        </a:solidFill>
                        <a:ln w="6350">
                          <a:solidFill>
                            <a:prstClr val="black"/>
                          </a:solidFill>
                        </a:ln>
                        <a:effectLst/>
                      </wps:spPr>
                      <wps:txbx>
                        <w:txbxContent>
                          <w:p w:rsidR="00EE1B66" w:rsidRPr="005938DF" w:rsidRDefault="00EE1B66" w:rsidP="005938DF">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C7037" id="Textové pole 177" o:spid="_x0000_s1076" type="#_x0000_t202" style="position:absolute;margin-left:238.9pt;margin-top:161.25pt;width:198pt;height:39.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" fillcolor="window" strokeweight=".5pt">
                <v:textbox>
                  <w:txbxContent>
                    <w:p w:rsidR="00EE1B66" w:rsidRPr="005938DF" w:rsidRDefault="00EE1B66" w:rsidP="005938DF">
                      <w:r w:rsidRPr="005938DF">
                        <w:t xml:space="preserve">Výběr </w:t>
                      </w:r>
                      <w:r>
                        <w:t xml:space="preserve">vlivu horizontálního principu </w:t>
                      </w:r>
                      <w:r w:rsidRPr="005938DF">
                        <w:t>z číselníku</w:t>
                      </w:r>
                    </w:p>
                  </w:txbxContent>
                </v:textbox>
              </v:shape>
            </w:pict>
          </mc:Fallback>
        </mc:AlternateContent>
      </w:r>
    </w:p>
    <w:p w:rsidR="00BF0A6D" w:rsidRDefault="00083E6F" w:rsidP="00FF0C88">
      <w:r>
        <w:rPr>
          <w:noProof/>
          <w:lang w:eastAsia="cs-CZ"/>
        </w:rPr>
        <mc:AlternateContent>
          <mc:Choice Requires="wps">
            <w:drawing>
              <wp:anchor distT="0" distB="0" distL="114300" distR="114300" simplePos="0" relativeHeight="251835392" behindDoc="0" locked="0" layoutInCell="1" allowOverlap="1" wp14:anchorId="78630806" wp14:editId="0A37D7D4">
                <wp:simplePos x="0" y="0"/>
                <wp:positionH relativeFrom="column">
                  <wp:posOffset>2669540</wp:posOffset>
                </wp:positionH>
                <wp:positionV relativeFrom="paragraph">
                  <wp:posOffset>3327400</wp:posOffset>
                </wp:positionV>
                <wp:extent cx="838200" cy="304800"/>
                <wp:effectExtent l="0" t="0" r="19050" b="19050"/>
                <wp:wrapNone/>
                <wp:docPr id="178" name="Obdélník 17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33171" id="Obdélník 178" o:spid="_x0000_s1026" style="position:absolute;margin-left:210.2pt;margin-top:262pt;width:66pt;height:2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" filled="f" strokecolor="red" strokeweight="2pt"/>
            </w:pict>
          </mc:Fallback>
        </mc:AlternateContent>
      </w:r>
      <w:r w:rsidR="005C571C" w:rsidRPr="005938DF">
        <w:rPr>
          <w:noProof/>
          <w:lang w:eastAsia="cs-CZ"/>
        </w:rPr>
        <mc:AlternateContent>
          <mc:Choice Requires="wps">
            <w:drawing>
              <wp:anchor distT="0" distB="0" distL="114300" distR="114300" simplePos="0" relativeHeight="251967488" behindDoc="0" locked="0" layoutInCell="1" allowOverlap="1" wp14:anchorId="1B5F870E" wp14:editId="3ACCEFEA">
                <wp:simplePos x="0" y="0"/>
                <wp:positionH relativeFrom="column">
                  <wp:posOffset>3878580</wp:posOffset>
                </wp:positionH>
                <wp:positionV relativeFrom="paragraph">
                  <wp:posOffset>2282190</wp:posOffset>
                </wp:positionV>
                <wp:extent cx="1919605" cy="504825"/>
                <wp:effectExtent l="0" t="0" r="23495" b="28575"/>
                <wp:wrapNone/>
                <wp:docPr id="309" name="Textové pole 309"/>
                <wp:cNvGraphicFramePr/>
                <a:graphic xmlns:a="http://schemas.openxmlformats.org/drawingml/2006/main">
                  <a:graphicData uri="http://schemas.microsoft.com/office/word/2010/wordprocessingShape">
                    <wps:wsp>
                      <wps:cNvSpPr txBox="1"/>
                      <wps:spPr>
                        <a:xfrm>
                          <a:off x="0" y="0"/>
                          <a:ext cx="1919605" cy="504825"/>
                        </a:xfrm>
                        <a:prstGeom prst="rect">
                          <a:avLst/>
                        </a:prstGeom>
                        <a:solidFill>
                          <a:sysClr val="window" lastClr="FFFFFF"/>
                        </a:solidFill>
                        <a:ln w="6350">
                          <a:solidFill>
                            <a:prstClr val="black"/>
                          </a:solidFill>
                        </a:ln>
                        <a:effectLst/>
                      </wps:spPr>
                      <wps:txbx>
                        <w:txbxContent>
                          <w:p w:rsidR="00EE1B66" w:rsidRPr="005938DF" w:rsidRDefault="00EE1B66" w:rsidP="00B91F03">
                            <w:r w:rsidRPr="005938DF">
                              <w:t xml:space="preserve">Výběr </w:t>
                            </w:r>
                            <w:r>
                              <w:t xml:space="preserve">vlivu horizontálního principu </w:t>
                            </w:r>
                            <w:r w:rsidRPr="005938DF">
                              <w:t>z číselníku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F870E" id="Textové pole 309" o:spid="_x0000_s1077" type="#_x0000_t202" style="position:absolute;margin-left:305.4pt;margin-top:179.7pt;width:151.15pt;height:39.7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" fillcolor="window" strokeweight=".5pt">
                <v:textbox>
                  <w:txbxContent>
                    <w:p w:rsidR="00EE1B66" w:rsidRPr="005938DF" w:rsidRDefault="00EE1B66" w:rsidP="00B91F03">
                      <w:r w:rsidRPr="005938DF">
                        <w:t xml:space="preserve">Výběr </w:t>
                      </w:r>
                      <w:r>
                        <w:t xml:space="preserve">vlivu horizontálního principu </w:t>
                      </w:r>
                      <w:r w:rsidRPr="005938DF">
                        <w:t>z číselníku</w:t>
                      </w:r>
                    </w:p>
                  </w:txbxContent>
                </v:textbox>
              </v:shape>
            </w:pict>
          </mc:Fallback>
        </mc:AlternateContent>
      </w:r>
      <w:r w:rsidR="005C571C" w:rsidRPr="005938DF">
        <w:rPr>
          <w:noProof/>
          <w:lang w:eastAsia="cs-CZ"/>
        </w:rPr>
        <mc:AlternateContent>
          <mc:Choice Requires="wps">
            <w:drawing>
              <wp:anchor distT="0" distB="0" distL="114300" distR="114300" simplePos="0" relativeHeight="251832320" behindDoc="0" locked="0" layoutInCell="1" allowOverlap="1" wp14:anchorId="631CB6F4" wp14:editId="5FA38B66">
                <wp:simplePos x="0" y="0"/>
                <wp:positionH relativeFrom="column">
                  <wp:posOffset>5218429</wp:posOffset>
                </wp:positionH>
                <wp:positionV relativeFrom="paragraph">
                  <wp:posOffset>1735917</wp:posOffset>
                </wp:positionV>
                <wp:extent cx="544830" cy="267970"/>
                <wp:effectExtent l="0" t="0" r="12700" b="12700"/>
                <wp:wrapNone/>
                <wp:docPr id="176" name="Šipka doleva 176"/>
                <wp:cNvGraphicFramePr/>
                <a:graphic xmlns:a="http://schemas.openxmlformats.org/drawingml/2006/main">
                  <a:graphicData uri="http://schemas.microsoft.com/office/word/2010/wordprocessingShape">
                    <wps:wsp>
                      <wps:cNvSpPr/>
                      <wps:spPr>
                        <a:xfrm rot="5400000">
                          <a:off x="0" y="0"/>
                          <a:ext cx="544830" cy="26797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EF2FEC" id="Šipka doleva 176" o:spid="_x0000_s1026" type="#_x0000_t66" style="position:absolute;margin-left:410.9pt;margin-top:136.7pt;width:42.9pt;height:21.1pt;rotation:90;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" adj="6147,4678" fillcolor="red" strokecolor="red" strokeweight="2pt"/>
            </w:pict>
          </mc:Fallback>
        </mc:AlternateContent>
      </w:r>
      <w:r w:rsidR="00B91F03">
        <w:rPr>
          <w:noProof/>
          <w:lang w:eastAsia="cs-CZ"/>
        </w:rPr>
        <mc:AlternateContent>
          <mc:Choice Requires="wps">
            <w:drawing>
              <wp:anchor distT="0" distB="0" distL="114300" distR="114300" simplePos="0" relativeHeight="251965440" behindDoc="0" locked="0" layoutInCell="1" allowOverlap="1" wp14:anchorId="2027C350" wp14:editId="307CA62F">
                <wp:simplePos x="0" y="0"/>
                <wp:positionH relativeFrom="column">
                  <wp:posOffset>2563495</wp:posOffset>
                </wp:positionH>
                <wp:positionV relativeFrom="paragraph">
                  <wp:posOffset>2400300</wp:posOffset>
                </wp:positionV>
                <wp:extent cx="838200" cy="304800"/>
                <wp:effectExtent l="0" t="0" r="19050" b="19050"/>
                <wp:wrapNone/>
                <wp:docPr id="308" name="Obdélník 308"/>
                <wp:cNvGraphicFramePr/>
                <a:graphic xmlns:a="http://schemas.openxmlformats.org/drawingml/2006/main">
                  <a:graphicData uri="http://schemas.microsoft.com/office/word/2010/wordprocessingShape">
                    <wps:wsp>
                      <wps:cNvSpPr/>
                      <wps:spPr>
                        <a:xfrm>
                          <a:off x="0" y="0"/>
                          <a:ext cx="838200" cy="3048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56D9F" id="Obdélník 308" o:spid="_x0000_s1026" style="position:absolute;margin-left:201.85pt;margin-top:189pt;width:66pt;height:24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" filled="f" strokecolor="red" strokeweight="2pt"/>
            </w:pict>
          </mc:Fallback>
        </mc:AlternateContent>
      </w:r>
      <w:r w:rsidR="00B91F03">
        <w:rPr>
          <w:noProof/>
          <w:lang w:eastAsia="cs-CZ"/>
        </w:rPr>
        <w:drawing>
          <wp:inline distT="0" distB="0" distL="0" distR="0" wp14:anchorId="390035E9" wp14:editId="58210781">
            <wp:extent cx="5763491" cy="3692237"/>
            <wp:effectExtent l="0" t="0" r="8890" b="381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760720" cy="3690462"/>
                    </a:xfrm>
                    <a:prstGeom prst="rect">
                      <a:avLst/>
                    </a:prstGeom>
                  </pic:spPr>
                </pic:pic>
              </a:graphicData>
            </a:graphic>
          </wp:inline>
        </w:drawing>
      </w:r>
    </w:p>
    <w:p w:rsidR="00BF0A6D" w:rsidRDefault="00BF0A6D" w:rsidP="00FF0C88"/>
    <w:p w:rsidR="00BF0A6D" w:rsidRDefault="00BF0A6D" w:rsidP="00FF0C88"/>
    <w:p w:rsidR="00BF0A6D" w:rsidRDefault="00BF0A6D" w:rsidP="00FF0C88"/>
    <w:p w:rsidR="00BF0A6D" w:rsidRDefault="00BF0A6D" w:rsidP="00FF0C88"/>
    <w:p w:rsidR="00BF0A6D" w:rsidRDefault="00BF0A6D" w:rsidP="00FF0C88"/>
    <w:p w:rsidR="00717231" w:rsidRDefault="00717231" w:rsidP="00FF0C88"/>
    <w:p w:rsidR="00717231" w:rsidRDefault="00717231" w:rsidP="00FF0C88"/>
    <w:p w:rsidR="00717231" w:rsidRDefault="00717231" w:rsidP="00FF0C88"/>
    <w:p w:rsidR="00BF0A6D" w:rsidRDefault="00BF0A6D" w:rsidP="00FF0C88"/>
    <w:p w:rsidR="0007553E" w:rsidRDefault="005938DF" w:rsidP="00E17FFB">
      <w:pPr>
        <w:pStyle w:val="MPnadpis2"/>
        <w:numPr>
          <w:ilvl w:val="1"/>
          <w:numId w:val="11"/>
        </w:numPr>
        <w:ind w:left="792" w:hanging="432"/>
      </w:pPr>
      <w:bookmarkStart w:id="43" w:name="_Toc415032859"/>
      <w:r>
        <w:t>Z</w:t>
      </w:r>
      <w:r w:rsidR="00E17FFB">
        <w:t>áložky Veřejné zakázky</w:t>
      </w:r>
      <w:bookmarkEnd w:id="43"/>
    </w:p>
    <w:p w:rsidR="001E6B31" w:rsidRPr="009B0D8E" w:rsidRDefault="001E6B31" w:rsidP="00AB7FD2">
      <w:pPr>
        <w:jc w:val="both"/>
      </w:pPr>
    </w:p>
    <w:p w:rsidR="00E17FFB" w:rsidRDefault="00E17FFB" w:rsidP="00AB7FD2">
      <w:pPr>
        <w:jc w:val="both"/>
      </w:pPr>
      <w:r>
        <w:t>Pokud je na záložce Projekt zaškrtnuta možnost realizace zadávacích řízení na projektu, jsou k zadávání údajů o veřejných zakázkách zpřístupněny tyto záložky</w:t>
      </w:r>
      <w:r w:rsidR="00717231">
        <w:t xml:space="preserve"> v rámci datové oblasti Veřejné zakázky</w:t>
      </w:r>
      <w:r>
        <w:t>:</w:t>
      </w:r>
    </w:p>
    <w:p w:rsidR="00E17FFB" w:rsidRDefault="00E17FFB" w:rsidP="00AB7FD2">
      <w:pPr>
        <w:pStyle w:val="Odstavecseseznamem"/>
        <w:numPr>
          <w:ilvl w:val="0"/>
          <w:numId w:val="12"/>
        </w:numPr>
        <w:spacing w:after="0"/>
        <w:jc w:val="both"/>
      </w:pPr>
      <w:r>
        <w:t>Veřejné zakázky</w:t>
      </w:r>
    </w:p>
    <w:p w:rsidR="00E17FFB" w:rsidRDefault="00E17FFB" w:rsidP="00AB7FD2">
      <w:pPr>
        <w:pStyle w:val="Odstavecseseznamem"/>
        <w:numPr>
          <w:ilvl w:val="0"/>
          <w:numId w:val="12"/>
        </w:numPr>
        <w:spacing w:after="0"/>
        <w:jc w:val="both"/>
      </w:pPr>
      <w:r>
        <w:t>Hodnocení a odvolání</w:t>
      </w:r>
    </w:p>
    <w:p w:rsidR="00E17FFB" w:rsidRDefault="00E17FFB" w:rsidP="00AB7FD2">
      <w:pPr>
        <w:pStyle w:val="Odstavecseseznamem"/>
        <w:numPr>
          <w:ilvl w:val="0"/>
          <w:numId w:val="12"/>
        </w:numPr>
        <w:spacing w:after="0"/>
        <w:jc w:val="both"/>
      </w:pPr>
      <w:r>
        <w:t>Veřejné zakázky – etapy</w:t>
      </w:r>
    </w:p>
    <w:p w:rsidR="00E17FFB" w:rsidRDefault="00E17FFB" w:rsidP="00AB7FD2">
      <w:pPr>
        <w:pStyle w:val="Odstavecseseznamem"/>
        <w:numPr>
          <w:ilvl w:val="0"/>
          <w:numId w:val="12"/>
        </w:numPr>
        <w:spacing w:after="0"/>
        <w:jc w:val="both"/>
      </w:pPr>
      <w:r>
        <w:t>Návrh/podnět na ÚOHS</w:t>
      </w:r>
    </w:p>
    <w:p w:rsidR="00E17FFB" w:rsidRDefault="00E17FFB" w:rsidP="00AB7FD2">
      <w:pPr>
        <w:pStyle w:val="Odstavecseseznamem"/>
        <w:numPr>
          <w:ilvl w:val="0"/>
          <w:numId w:val="12"/>
        </w:numPr>
        <w:spacing w:after="0"/>
        <w:jc w:val="both"/>
      </w:pPr>
      <w:r>
        <w:t>Údaje o smlouvě a dodatku</w:t>
      </w:r>
    </w:p>
    <w:p w:rsidR="0007553E" w:rsidRDefault="0007553E" w:rsidP="00AB7FD2">
      <w:pPr>
        <w:jc w:val="both"/>
      </w:pPr>
    </w:p>
    <w:p w:rsidR="005A432D" w:rsidRDefault="00E17FFB" w:rsidP="00AB7FD2">
      <w:pPr>
        <w:jc w:val="both"/>
      </w:pPr>
      <w:r>
        <w:t>Na záložku Veřejné zakázky se vyplňují základní údaje o veřejné zakázce v závislosti na</w:t>
      </w:r>
      <w:r w:rsidR="00B45E3A">
        <w:t> </w:t>
      </w:r>
      <w:r>
        <w:t>jejím životním cyklu (fázi). Výběrem z číselníku uživatel vybere</w:t>
      </w:r>
      <w:r w:rsidR="00971789">
        <w:t>,</w:t>
      </w:r>
      <w:r>
        <w:t xml:space="preserve"> v jakém stavu veřejnou zakázku zadává. Pokud je </w:t>
      </w:r>
      <w:r w:rsidR="007E0894">
        <w:t>veřejná zakázka ve stavu plánovaná</w:t>
      </w:r>
      <w:r>
        <w:t>, zadávají se pouze předpokládané údaje o</w:t>
      </w:r>
      <w:r w:rsidR="00971789">
        <w:t xml:space="preserve"> veřejné zakázce, ostatní pole </w:t>
      </w:r>
      <w:r>
        <w:t xml:space="preserve">jsou neaktivní. </w:t>
      </w:r>
    </w:p>
    <w:p w:rsidR="005A432D" w:rsidRDefault="005A432D" w:rsidP="00E17FFB"/>
    <w:p w:rsidR="00370DED" w:rsidRDefault="00370DED" w:rsidP="00E17FFB">
      <w:r w:rsidRPr="009C7F92">
        <w:rPr>
          <w:noProof/>
          <w:lang w:eastAsia="cs-CZ"/>
        </w:rPr>
        <mc:AlternateContent>
          <mc:Choice Requires="wps">
            <w:drawing>
              <wp:anchor distT="0" distB="0" distL="114300" distR="114300" simplePos="0" relativeHeight="251971584" behindDoc="0" locked="0" layoutInCell="1" allowOverlap="1" wp14:anchorId="0629D43B" wp14:editId="0DBF9249">
                <wp:simplePos x="0" y="0"/>
                <wp:positionH relativeFrom="column">
                  <wp:posOffset>3961765</wp:posOffset>
                </wp:positionH>
                <wp:positionV relativeFrom="paragraph">
                  <wp:posOffset>1497965</wp:posOffset>
                </wp:positionV>
                <wp:extent cx="2257425" cy="476250"/>
                <wp:effectExtent l="0" t="0" r="28575" b="19050"/>
                <wp:wrapNone/>
                <wp:docPr id="314" name="Textové pole 314"/>
                <wp:cNvGraphicFramePr/>
                <a:graphic xmlns:a="http://schemas.openxmlformats.org/drawingml/2006/main">
                  <a:graphicData uri="http://schemas.microsoft.com/office/word/2010/wordprocessingShape">
                    <wps:wsp>
                      <wps:cNvSpPr txBox="1"/>
                      <wps:spPr>
                        <a:xfrm>
                          <a:off x="0" y="0"/>
                          <a:ext cx="2257425" cy="476250"/>
                        </a:xfrm>
                        <a:prstGeom prst="rect">
                          <a:avLst/>
                        </a:prstGeom>
                        <a:solidFill>
                          <a:sysClr val="window" lastClr="FFFFFF"/>
                        </a:solidFill>
                        <a:ln w="6350">
                          <a:solidFill>
                            <a:prstClr val="black"/>
                          </a:solidFill>
                        </a:ln>
                        <a:effectLst/>
                      </wps:spPr>
                      <wps:txbx>
                        <w:txbxContent>
                          <w:p w:rsidR="00EE1B66" w:rsidRPr="005764C1" w:rsidRDefault="00EE1B66" w:rsidP="00370DED">
                            <w:r>
                              <w:t>Výběr z číselníku</w:t>
                            </w:r>
                            <w:r w:rsidRPr="005764C1">
                              <w:t xml:space="preserve"> </w:t>
                            </w:r>
                            <w:r>
                              <w:t xml:space="preserve">v jaké fázi realizace se VZ nachází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9D43B" id="Textové pole 314" o:spid="_x0000_s1078" type="#_x0000_t202" style="position:absolute;margin-left:311.95pt;margin-top:117.95pt;width:177.75pt;height:3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" fillcolor="window" strokeweight=".5pt">
                <v:textbox>
                  <w:txbxContent>
                    <w:p w:rsidR="00EE1B66" w:rsidRPr="005764C1" w:rsidRDefault="00EE1B66" w:rsidP="00370DED">
                      <w:r>
                        <w:t>Výběr z číselníku</w:t>
                      </w:r>
                      <w:r w:rsidRPr="005764C1">
                        <w:t xml:space="preserve"> </w:t>
                      </w:r>
                      <w:r>
                        <w:t xml:space="preserve">v jaké fázi realizace se VZ nachází </w:t>
                      </w:r>
                    </w:p>
                  </w:txbxContent>
                </v:textbox>
              </v:shape>
            </w:pict>
          </mc:Fallback>
        </mc:AlternateContent>
      </w:r>
      <w:r w:rsidRPr="009C7F92">
        <w:rPr>
          <w:noProof/>
          <w:lang w:eastAsia="cs-CZ"/>
        </w:rPr>
        <mc:AlternateContent>
          <mc:Choice Requires="wps">
            <w:drawing>
              <wp:anchor distT="0" distB="0" distL="114300" distR="114300" simplePos="0" relativeHeight="251969536" behindDoc="0" locked="0" layoutInCell="1" allowOverlap="1" wp14:anchorId="095BAC80" wp14:editId="1CF563E6">
                <wp:simplePos x="0" y="0"/>
                <wp:positionH relativeFrom="column">
                  <wp:posOffset>3170238</wp:posOffset>
                </wp:positionH>
                <wp:positionV relativeFrom="paragraph">
                  <wp:posOffset>1596592</wp:posOffset>
                </wp:positionV>
                <wp:extent cx="590550" cy="238125"/>
                <wp:effectExtent l="4762" t="0" r="23813" b="23812"/>
                <wp:wrapNone/>
                <wp:docPr id="313" name="Šipka doleva 313"/>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95D4D" id="Šipka doleva 313" o:spid="_x0000_s1026" type="#_x0000_t66" style="position:absolute;margin-left:249.65pt;margin-top:125.7pt;width:46.5pt;height:18.75pt;rotation:-90;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" adj="5040,4678" fillcolor="red" strokecolor="red" strokeweight="2pt"/>
            </w:pict>
          </mc:Fallback>
        </mc:AlternateContent>
      </w:r>
      <w:r>
        <w:rPr>
          <w:noProof/>
          <w:lang w:eastAsia="cs-CZ"/>
        </w:rPr>
        <w:drawing>
          <wp:inline distT="0" distB="0" distL="0" distR="0" wp14:anchorId="0D062747" wp14:editId="401D9587">
            <wp:extent cx="5760720" cy="3991347"/>
            <wp:effectExtent l="0" t="0" r="0" b="9525"/>
            <wp:docPr id="312"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760720" cy="3991347"/>
                    </a:xfrm>
                    <a:prstGeom prst="rect">
                      <a:avLst/>
                    </a:prstGeom>
                  </pic:spPr>
                </pic:pic>
              </a:graphicData>
            </a:graphic>
          </wp:inline>
        </w:drawing>
      </w:r>
    </w:p>
    <w:p w:rsidR="00B35E14" w:rsidRDefault="00B35E14" w:rsidP="00AB7FD2">
      <w:pPr>
        <w:jc w:val="both"/>
      </w:pPr>
      <w:r>
        <w:t>Údaje žadatel uloží stiskem tlačítka uložit v dolní části</w:t>
      </w:r>
      <w:r w:rsidR="00971789">
        <w:t xml:space="preserve"> obrazovky. Po stisku tlačítka U</w:t>
      </w:r>
      <w:r>
        <w:t xml:space="preserve">ložit </w:t>
      </w:r>
      <w:r w:rsidR="00303F96">
        <w:t>dojde k aktivaci</w:t>
      </w:r>
      <w:r>
        <w:t xml:space="preserve"> pole Předpokládaný předmět veřejné zakázky</w:t>
      </w:r>
      <w:r w:rsidR="00C3499F">
        <w:t xml:space="preserve"> v dolní části obrazovky</w:t>
      </w:r>
      <w:r>
        <w:t>. Žadatel výběrem z číselníku vybere předpokládaný předmět veřejné zakázky a stiskem Uložit potvrdí výběr.</w:t>
      </w:r>
    </w:p>
    <w:p w:rsidR="008D5B47" w:rsidRDefault="00717231" w:rsidP="00E17FFB">
      <w:r w:rsidRPr="00B35E14">
        <w:rPr>
          <w:noProof/>
          <w:lang w:eastAsia="cs-CZ"/>
        </w:rPr>
        <mc:AlternateContent>
          <mc:Choice Requires="wps">
            <w:drawing>
              <wp:anchor distT="0" distB="0" distL="114300" distR="114300" simplePos="0" relativeHeight="251748352" behindDoc="0" locked="0" layoutInCell="1" allowOverlap="1" wp14:anchorId="49FE2180" wp14:editId="355813F3">
                <wp:simplePos x="0" y="0"/>
                <wp:positionH relativeFrom="column">
                  <wp:posOffset>2447925</wp:posOffset>
                </wp:positionH>
                <wp:positionV relativeFrom="paragraph">
                  <wp:posOffset>4359910</wp:posOffset>
                </wp:positionV>
                <wp:extent cx="1676400" cy="438150"/>
                <wp:effectExtent l="0" t="0" r="19050" b="19050"/>
                <wp:wrapNone/>
                <wp:docPr id="98" name="Textové pole 98"/>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EE1B66" w:rsidRPr="005764C1" w:rsidRDefault="00EE1B66" w:rsidP="00C3499F">
                            <w:r>
                              <w:t xml:space="preserve">Výběr předpokládaného předmětu VZ.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E2180" id="Textové pole 98" o:spid="_x0000_s1079" type="#_x0000_t202" style="position:absolute;margin-left:192.75pt;margin-top:343.3pt;width:132pt;height:34.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" fillcolor="window" strokeweight=".5pt">
                <v:textbox>
                  <w:txbxContent>
                    <w:p w:rsidR="00EE1B66" w:rsidRPr="005764C1" w:rsidRDefault="00EE1B66" w:rsidP="00C3499F">
                      <w:r>
                        <w:t xml:space="preserve">Výběr předpokládaného předmětu VZ. </w:t>
                      </w:r>
                    </w:p>
                  </w:txbxContent>
                </v:textbox>
              </v:shape>
            </w:pict>
          </mc:Fallback>
        </mc:AlternateContent>
      </w:r>
      <w:r w:rsidRPr="00B35E14">
        <w:rPr>
          <w:noProof/>
          <w:lang w:eastAsia="cs-CZ"/>
        </w:rPr>
        <mc:AlternateContent>
          <mc:Choice Requires="wps">
            <w:drawing>
              <wp:anchor distT="0" distB="0" distL="114300" distR="114300" simplePos="0" relativeHeight="251746304" behindDoc="0" locked="0" layoutInCell="1" allowOverlap="1" wp14:anchorId="0F023310" wp14:editId="626DA1DC">
                <wp:simplePos x="0" y="0"/>
                <wp:positionH relativeFrom="column">
                  <wp:posOffset>430530</wp:posOffset>
                </wp:positionH>
                <wp:positionV relativeFrom="paragraph">
                  <wp:posOffset>3281680</wp:posOffset>
                </wp:positionV>
                <wp:extent cx="1676400" cy="438150"/>
                <wp:effectExtent l="0" t="0" r="19050" b="19050"/>
                <wp:wrapNone/>
                <wp:docPr id="97" name="Textové pole 97"/>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EE1B66" w:rsidRPr="005764C1" w:rsidRDefault="00EE1B66" w:rsidP="00B35E14">
                            <w:r>
                              <w:t xml:space="preserve">Uložení údajů v rámci VZ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23310" id="Textové pole 97" o:spid="_x0000_s1080" type="#_x0000_t202" style="position:absolute;margin-left:33.9pt;margin-top:258.4pt;width:132pt;height:34.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" fillcolor="window" strokeweight=".5pt">
                <v:textbox>
                  <w:txbxContent>
                    <w:p w:rsidR="00EE1B66" w:rsidRPr="005764C1" w:rsidRDefault="00EE1B66" w:rsidP="00B35E14">
                      <w:r>
                        <w:t xml:space="preserve">Uložení údajů v rámci VZ </w:t>
                      </w:r>
                    </w:p>
                  </w:txbxContent>
                </v:textbox>
              </v:shape>
            </w:pict>
          </mc:Fallback>
        </mc:AlternateContent>
      </w:r>
      <w:r w:rsidR="008D5B47" w:rsidRPr="00B35E14">
        <w:rPr>
          <w:noProof/>
          <w:lang w:eastAsia="cs-CZ"/>
        </w:rPr>
        <mc:AlternateContent>
          <mc:Choice Requires="wps">
            <w:drawing>
              <wp:anchor distT="0" distB="0" distL="114300" distR="114300" simplePos="0" relativeHeight="251975680" behindDoc="0" locked="0" layoutInCell="1" allowOverlap="1" wp14:anchorId="22E765D7" wp14:editId="223AB8AE">
                <wp:simplePos x="0" y="0"/>
                <wp:positionH relativeFrom="column">
                  <wp:posOffset>1807210</wp:posOffset>
                </wp:positionH>
                <wp:positionV relativeFrom="paragraph">
                  <wp:posOffset>4523105</wp:posOffset>
                </wp:positionV>
                <wp:extent cx="590550" cy="238125"/>
                <wp:effectExtent l="4762" t="0" r="23813" b="23812"/>
                <wp:wrapNone/>
                <wp:docPr id="317" name="Šipka doleva 317"/>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3C179" id="Šipka doleva 317" o:spid="_x0000_s1026" type="#_x0000_t66" style="position:absolute;margin-left:142.3pt;margin-top:356.15pt;width:46.5pt;height:18.75pt;rotation:-90;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" adj="5040,4678" fillcolor="red" strokecolor="red" strokeweight="2pt"/>
            </w:pict>
          </mc:Fallback>
        </mc:AlternateContent>
      </w:r>
      <w:r w:rsidR="008D5B47" w:rsidRPr="00B35E14">
        <w:rPr>
          <w:noProof/>
          <w:lang w:eastAsia="cs-CZ"/>
        </w:rPr>
        <mc:AlternateContent>
          <mc:Choice Requires="wps">
            <w:drawing>
              <wp:anchor distT="0" distB="0" distL="114300" distR="114300" simplePos="0" relativeHeight="251973632" behindDoc="0" locked="0" layoutInCell="1" allowOverlap="1" wp14:anchorId="41CBC14E" wp14:editId="40C39BDC">
                <wp:simplePos x="0" y="0"/>
                <wp:positionH relativeFrom="column">
                  <wp:posOffset>2132880</wp:posOffset>
                </wp:positionH>
                <wp:positionV relativeFrom="paragraph">
                  <wp:posOffset>3332049</wp:posOffset>
                </wp:positionV>
                <wp:extent cx="590550" cy="238125"/>
                <wp:effectExtent l="4762" t="0" r="23813" b="23812"/>
                <wp:wrapNone/>
                <wp:docPr id="316" name="Šipka doleva 316"/>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18877" id="Šipka doleva 316" o:spid="_x0000_s1026" type="#_x0000_t66" style="position:absolute;margin-left:167.95pt;margin-top:262.35pt;width:46.5pt;height:18.75pt;rotation:-90;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" adj="5040,4678" fillcolor="red" strokecolor="red" strokeweight="2pt"/>
            </w:pict>
          </mc:Fallback>
        </mc:AlternateContent>
      </w:r>
      <w:r w:rsidR="008D5B47">
        <w:rPr>
          <w:noProof/>
          <w:lang w:eastAsia="cs-CZ"/>
        </w:rPr>
        <w:drawing>
          <wp:inline distT="0" distB="0" distL="0" distR="0" wp14:anchorId="2B3F2E8D" wp14:editId="31E992B8">
            <wp:extent cx="5760720" cy="5556774"/>
            <wp:effectExtent l="0" t="0" r="0" b="6350"/>
            <wp:docPr id="315"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760720" cy="5556774"/>
                    </a:xfrm>
                    <a:prstGeom prst="rect">
                      <a:avLst/>
                    </a:prstGeom>
                  </pic:spPr>
                </pic:pic>
              </a:graphicData>
            </a:graphic>
          </wp:inline>
        </w:drawing>
      </w:r>
    </w:p>
    <w:p w:rsidR="00717231" w:rsidRDefault="00717231" w:rsidP="00E17FFB"/>
    <w:p w:rsidR="000003A3" w:rsidRDefault="000003A3" w:rsidP="00AB7FD2">
      <w:pPr>
        <w:jc w:val="both"/>
      </w:pPr>
      <w:r>
        <w:t xml:space="preserve">Pokud žadatel zadává VZ ve vyšším stavu (zahájení, realizace apod.) </w:t>
      </w:r>
      <w:r w:rsidR="00D74C51">
        <w:t>nabízí se</w:t>
      </w:r>
      <w:r>
        <w:t xml:space="preserve"> k editaci další příslušná pole. </w:t>
      </w:r>
    </w:p>
    <w:p w:rsidR="005938DF" w:rsidRDefault="000003A3" w:rsidP="00E17FFB">
      <w:pPr>
        <w:rPr>
          <w:noProof/>
          <w:lang w:eastAsia="cs-CZ"/>
        </w:rPr>
      </w:pPr>
      <w:r>
        <w:t xml:space="preserve"> </w:t>
      </w:r>
    </w:p>
    <w:p w:rsidR="005A432D" w:rsidRDefault="00083E6F" w:rsidP="00E17FFB">
      <w:r>
        <w:rPr>
          <w:noProof/>
          <w:lang w:eastAsia="cs-CZ"/>
        </w:rPr>
        <mc:AlternateContent>
          <mc:Choice Requires="wps">
            <w:drawing>
              <wp:anchor distT="0" distB="0" distL="114300" distR="114300" simplePos="0" relativeHeight="251990016" behindDoc="0" locked="0" layoutInCell="1" allowOverlap="1" wp14:anchorId="68AE58DC" wp14:editId="0393DCB9">
                <wp:simplePos x="0" y="0"/>
                <wp:positionH relativeFrom="column">
                  <wp:posOffset>1470025</wp:posOffset>
                </wp:positionH>
                <wp:positionV relativeFrom="paragraph">
                  <wp:posOffset>1504315</wp:posOffset>
                </wp:positionV>
                <wp:extent cx="2847975" cy="352425"/>
                <wp:effectExtent l="0" t="0" r="28575" b="28575"/>
                <wp:wrapNone/>
                <wp:docPr id="785" name="Obdélník 785"/>
                <wp:cNvGraphicFramePr/>
                <a:graphic xmlns:a="http://schemas.openxmlformats.org/drawingml/2006/main">
                  <a:graphicData uri="http://schemas.microsoft.com/office/word/2010/wordprocessingShape">
                    <wps:wsp>
                      <wps:cNvSpPr/>
                      <wps:spPr>
                        <a:xfrm>
                          <a:off x="0" y="0"/>
                          <a:ext cx="2847975"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16A0E3" id="Obdélník 785" o:spid="_x0000_s1026" style="position:absolute;margin-left:115.75pt;margin-top:118.45pt;width:224.25pt;height:27.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" filled="f" strokecolor="red" strokeweight="2pt"/>
            </w:pict>
          </mc:Fallback>
        </mc:AlternateContent>
      </w:r>
      <w:r w:rsidR="002207A6">
        <w:rPr>
          <w:noProof/>
          <w:lang w:eastAsia="cs-CZ"/>
        </w:rPr>
        <w:drawing>
          <wp:inline distT="0" distB="0" distL="0" distR="0" wp14:anchorId="5A874ECA" wp14:editId="13E69452">
            <wp:extent cx="5760720" cy="6209647"/>
            <wp:effectExtent l="0" t="0" r="0" b="1270"/>
            <wp:docPr id="784" name="Obrázek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760720" cy="6209647"/>
                    </a:xfrm>
                    <a:prstGeom prst="rect">
                      <a:avLst/>
                    </a:prstGeom>
                  </pic:spPr>
                </pic:pic>
              </a:graphicData>
            </a:graphic>
          </wp:inline>
        </w:drawing>
      </w:r>
    </w:p>
    <w:p w:rsidR="001E6B31" w:rsidRDefault="001E6B31" w:rsidP="00E17FFB"/>
    <w:p w:rsidR="00971789" w:rsidRDefault="001D42F3" w:rsidP="00AB7FD2">
      <w:pPr>
        <w:jc w:val="both"/>
      </w:pPr>
      <w:r>
        <w:t>Údaje ž</w:t>
      </w:r>
      <w:r w:rsidR="00971789">
        <w:t>adatel uloží stiskem tlačítka U</w:t>
      </w:r>
      <w:r>
        <w:t>ložit v dolní části obrazovky</w:t>
      </w:r>
      <w:r w:rsidR="00971789">
        <w:t xml:space="preserve">, po něm </w:t>
      </w:r>
      <w:r w:rsidR="00303F96">
        <w:t xml:space="preserve">dojde k aktivaci </w:t>
      </w:r>
      <w:r>
        <w:t xml:space="preserve">pole </w:t>
      </w:r>
      <w:r w:rsidR="00303F96">
        <w:t>Předmět</w:t>
      </w:r>
      <w:r>
        <w:t xml:space="preserve"> veřejné zakázky v dolní části obrazovky. </w:t>
      </w:r>
    </w:p>
    <w:p w:rsidR="001D42F3" w:rsidRDefault="001D42F3" w:rsidP="00AB7FD2">
      <w:pPr>
        <w:jc w:val="both"/>
      </w:pPr>
      <w:r>
        <w:t>Žadatel výběrem z číselníku vybere předmět veřejné zakázky a stiskem Uložit potvrdí výběr.</w:t>
      </w:r>
    </w:p>
    <w:p w:rsidR="00F72485" w:rsidRDefault="00F72485" w:rsidP="00AB7FD2">
      <w:pPr>
        <w:jc w:val="both"/>
      </w:pPr>
    </w:p>
    <w:p w:rsidR="00F72485" w:rsidRDefault="00F72485" w:rsidP="001D42F3">
      <w:r w:rsidRPr="00F72485">
        <w:rPr>
          <w:noProof/>
          <w:lang w:eastAsia="cs-CZ"/>
        </w:rPr>
        <mc:AlternateContent>
          <mc:Choice Requires="wps">
            <w:drawing>
              <wp:anchor distT="0" distB="0" distL="114300" distR="114300" simplePos="0" relativeHeight="251755520" behindDoc="0" locked="0" layoutInCell="1" allowOverlap="1" wp14:anchorId="0FD4C7B6" wp14:editId="70FE5440">
                <wp:simplePos x="0" y="0"/>
                <wp:positionH relativeFrom="column">
                  <wp:posOffset>214630</wp:posOffset>
                </wp:positionH>
                <wp:positionV relativeFrom="paragraph">
                  <wp:posOffset>4288155</wp:posOffset>
                </wp:positionV>
                <wp:extent cx="1676400" cy="438150"/>
                <wp:effectExtent l="0" t="0" r="19050" b="19050"/>
                <wp:wrapNone/>
                <wp:docPr id="106" name="Textové pole 106"/>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EE1B66" w:rsidRPr="005764C1" w:rsidRDefault="00EE1B66" w:rsidP="00F72485">
                            <w:r>
                              <w:t xml:space="preserve">Uložení údajů v rámci VZ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4C7B6" id="Textové pole 106" o:spid="_x0000_s1081" type="#_x0000_t202" style="position:absolute;margin-left:16.9pt;margin-top:337.65pt;width:132pt;height:3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" fillcolor="window" strokeweight=".5pt">
                <v:textbox>
                  <w:txbxContent>
                    <w:p w:rsidR="00EE1B66" w:rsidRPr="005764C1" w:rsidRDefault="00EE1B66" w:rsidP="00F72485">
                      <w:r>
                        <w:t xml:space="preserve">Uložení údajů v rámci VZ </w:t>
                      </w:r>
                    </w:p>
                  </w:txbxContent>
                </v:textbox>
              </v:shape>
            </w:pict>
          </mc:Fallback>
        </mc:AlternateContent>
      </w:r>
      <w:r w:rsidRPr="00F72485">
        <w:rPr>
          <w:noProof/>
          <w:lang w:eastAsia="cs-CZ"/>
        </w:rPr>
        <mc:AlternateContent>
          <mc:Choice Requires="wps">
            <w:drawing>
              <wp:anchor distT="0" distB="0" distL="114300" distR="114300" simplePos="0" relativeHeight="251754496" behindDoc="0" locked="0" layoutInCell="1" allowOverlap="1" wp14:anchorId="67F311DC" wp14:editId="73011370">
                <wp:simplePos x="0" y="0"/>
                <wp:positionH relativeFrom="column">
                  <wp:posOffset>1979613</wp:posOffset>
                </wp:positionH>
                <wp:positionV relativeFrom="paragraph">
                  <wp:posOffset>4315142</wp:posOffset>
                </wp:positionV>
                <wp:extent cx="590550" cy="238125"/>
                <wp:effectExtent l="4762" t="0" r="23813" b="23812"/>
                <wp:wrapNone/>
                <wp:docPr id="105" name="Šipka doleva 105"/>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E60DE" id="Šipka doleva 105" o:spid="_x0000_s1026" type="#_x0000_t66" style="position:absolute;margin-left:155.9pt;margin-top:339.75pt;width:46.5pt;height:18.75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" adj="5040,4678" fillcolor="red" strokecolor="red" strokeweight="2pt"/>
            </w:pict>
          </mc:Fallback>
        </mc:AlternateContent>
      </w:r>
      <w:r>
        <w:rPr>
          <w:noProof/>
          <w:lang w:eastAsia="cs-CZ"/>
        </w:rPr>
        <w:drawing>
          <wp:inline distT="0" distB="0" distL="0" distR="0" wp14:anchorId="0B53ACD2" wp14:editId="2419B4F4">
            <wp:extent cx="5762625" cy="5114925"/>
            <wp:effectExtent l="19050" t="19050" r="28575" b="28575"/>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60720" cy="5113234"/>
                    </a:xfrm>
                    <a:prstGeom prst="rect">
                      <a:avLst/>
                    </a:prstGeom>
                    <a:ln>
                      <a:solidFill>
                        <a:schemeClr val="tx1"/>
                      </a:solidFill>
                    </a:ln>
                  </pic:spPr>
                </pic:pic>
              </a:graphicData>
            </a:graphic>
          </wp:inline>
        </w:drawing>
      </w:r>
    </w:p>
    <w:p w:rsidR="00F72485" w:rsidRDefault="00F72485" w:rsidP="001D42F3"/>
    <w:p w:rsidR="00F72485" w:rsidRDefault="00717231" w:rsidP="001D42F3">
      <w:r w:rsidRPr="00B35E14">
        <w:rPr>
          <w:noProof/>
          <w:lang w:eastAsia="cs-CZ"/>
        </w:rPr>
        <mc:AlternateContent>
          <mc:Choice Requires="wps">
            <w:drawing>
              <wp:anchor distT="0" distB="0" distL="114300" distR="114300" simplePos="0" relativeHeight="251752448" behindDoc="0" locked="0" layoutInCell="1" allowOverlap="1" wp14:anchorId="093FC51E" wp14:editId="6E79C685">
                <wp:simplePos x="0" y="0"/>
                <wp:positionH relativeFrom="column">
                  <wp:posOffset>2395855</wp:posOffset>
                </wp:positionH>
                <wp:positionV relativeFrom="paragraph">
                  <wp:posOffset>504825</wp:posOffset>
                </wp:positionV>
                <wp:extent cx="1676400" cy="438150"/>
                <wp:effectExtent l="0" t="0" r="19050" b="19050"/>
                <wp:wrapNone/>
                <wp:docPr id="103" name="Textové pole 103"/>
                <wp:cNvGraphicFramePr/>
                <a:graphic xmlns:a="http://schemas.openxmlformats.org/drawingml/2006/main">
                  <a:graphicData uri="http://schemas.microsoft.com/office/word/2010/wordprocessingShape">
                    <wps:wsp>
                      <wps:cNvSpPr txBox="1"/>
                      <wps:spPr>
                        <a:xfrm>
                          <a:off x="0" y="0"/>
                          <a:ext cx="1676400" cy="438150"/>
                        </a:xfrm>
                        <a:prstGeom prst="rect">
                          <a:avLst/>
                        </a:prstGeom>
                        <a:solidFill>
                          <a:sysClr val="window" lastClr="FFFFFF"/>
                        </a:solidFill>
                        <a:ln w="6350">
                          <a:solidFill>
                            <a:prstClr val="black"/>
                          </a:solidFill>
                        </a:ln>
                        <a:effectLst/>
                      </wps:spPr>
                      <wps:txbx>
                        <w:txbxContent>
                          <w:p w:rsidR="00EE1B66" w:rsidRPr="005764C1" w:rsidRDefault="00EE1B66" w:rsidP="00F72485">
                            <w:r>
                              <w:t xml:space="preserve">Výběr předmětu VZ.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FC51E" id="Textové pole 103" o:spid="_x0000_s1082" type="#_x0000_t202" style="position:absolute;margin-left:188.65pt;margin-top:39.75pt;width:132pt;height:3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" fillcolor="window" strokeweight=".5pt">
                <v:textbox>
                  <w:txbxContent>
                    <w:p w:rsidR="00EE1B66" w:rsidRPr="005764C1" w:rsidRDefault="00EE1B66" w:rsidP="00F72485">
                      <w:r>
                        <w:t xml:space="preserve">Výběr předmětu VZ. </w:t>
                      </w:r>
                    </w:p>
                  </w:txbxContent>
                </v:textbox>
              </v:shape>
            </w:pict>
          </mc:Fallback>
        </mc:AlternateContent>
      </w:r>
      <w:r w:rsidR="00F72485" w:rsidRPr="00C3499F">
        <w:rPr>
          <w:noProof/>
          <w:lang w:eastAsia="cs-CZ"/>
        </w:rPr>
        <mc:AlternateContent>
          <mc:Choice Requires="wps">
            <w:drawing>
              <wp:anchor distT="0" distB="0" distL="114300" distR="114300" simplePos="0" relativeHeight="251757568" behindDoc="0" locked="0" layoutInCell="1" allowOverlap="1" wp14:anchorId="50C1C61D" wp14:editId="34DA32A8">
                <wp:simplePos x="0" y="0"/>
                <wp:positionH relativeFrom="column">
                  <wp:posOffset>1902460</wp:posOffset>
                </wp:positionH>
                <wp:positionV relativeFrom="paragraph">
                  <wp:posOffset>679450</wp:posOffset>
                </wp:positionV>
                <wp:extent cx="590550" cy="238125"/>
                <wp:effectExtent l="4762" t="0" r="23813" b="23812"/>
                <wp:wrapNone/>
                <wp:docPr id="107" name="Šipka doleva 107"/>
                <wp:cNvGraphicFramePr/>
                <a:graphic xmlns:a="http://schemas.openxmlformats.org/drawingml/2006/main">
                  <a:graphicData uri="http://schemas.microsoft.com/office/word/2010/wordprocessingShape">
                    <wps:wsp>
                      <wps:cNvSpPr/>
                      <wps:spPr>
                        <a:xfrm rot="16200000">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A101E7" id="Šipka doleva 107" o:spid="_x0000_s1026" type="#_x0000_t66" style="position:absolute;margin-left:149.8pt;margin-top:53.5pt;width:46.5pt;height:18.75pt;rotation:-9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" adj="5040,4678" fillcolor="red" strokecolor="red" strokeweight="2pt"/>
            </w:pict>
          </mc:Fallback>
        </mc:AlternateContent>
      </w:r>
      <w:r w:rsidR="00F72485">
        <w:rPr>
          <w:noProof/>
          <w:lang w:eastAsia="cs-CZ"/>
        </w:rPr>
        <w:drawing>
          <wp:inline distT="0" distB="0" distL="0" distR="0" wp14:anchorId="31D634FE" wp14:editId="01BBC593">
            <wp:extent cx="5760720" cy="1785909"/>
            <wp:effectExtent l="19050" t="19050" r="11430" b="2413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760720" cy="1785909"/>
                    </a:xfrm>
                    <a:prstGeom prst="rect">
                      <a:avLst/>
                    </a:prstGeom>
                    <a:ln>
                      <a:solidFill>
                        <a:schemeClr val="tx1"/>
                      </a:solidFill>
                    </a:ln>
                  </pic:spPr>
                </pic:pic>
              </a:graphicData>
            </a:graphic>
          </wp:inline>
        </w:drawing>
      </w:r>
    </w:p>
    <w:p w:rsidR="001D42F3" w:rsidRDefault="001D42F3" w:rsidP="00E17FFB"/>
    <w:p w:rsidR="00BF0A6D" w:rsidRDefault="00BF0A6D" w:rsidP="00E17FFB"/>
    <w:p w:rsidR="00BF0A6D" w:rsidRDefault="00BF0A6D" w:rsidP="00E17FFB"/>
    <w:p w:rsidR="00BF0A6D" w:rsidRDefault="00BF0A6D" w:rsidP="00E17FFB"/>
    <w:p w:rsidR="00BF0A6D" w:rsidRDefault="00F858EA" w:rsidP="00E17FFB">
      <w:r>
        <w:t>Žadatel dále vyplní relevantní údaje k zadávacímu řízení v rámci ostatních záložek</w:t>
      </w:r>
      <w:r w:rsidR="00BF0A6D">
        <w:t>:</w:t>
      </w:r>
    </w:p>
    <w:p w:rsidR="00BF0A6D" w:rsidRDefault="00BF0A6D" w:rsidP="00E17FFB"/>
    <w:p w:rsidR="00BF0A6D" w:rsidRPr="00BF0A6D" w:rsidRDefault="00BF0A6D" w:rsidP="00E17FFB">
      <w:pPr>
        <w:rPr>
          <w:b/>
        </w:rPr>
      </w:pPr>
      <w:r w:rsidRPr="00BF0A6D">
        <w:rPr>
          <w:b/>
        </w:rPr>
        <w:t>Hodnocení a odvolání</w:t>
      </w:r>
    </w:p>
    <w:p w:rsidR="00157CFA" w:rsidRDefault="00820F86" w:rsidP="00AB7FD2">
      <w:pPr>
        <w:jc w:val="both"/>
      </w:pPr>
      <w:r>
        <w:t xml:space="preserve">Na záložce </w:t>
      </w:r>
      <w:r w:rsidR="00EC7BCD" w:rsidRPr="004A6059">
        <w:rPr>
          <w:b/>
        </w:rPr>
        <w:t xml:space="preserve">Hodnocení </w:t>
      </w:r>
      <w:r w:rsidR="002E1BCF" w:rsidRPr="004A6059">
        <w:rPr>
          <w:b/>
        </w:rPr>
        <w:t>a odvolání</w:t>
      </w:r>
      <w:r w:rsidR="002E1BCF">
        <w:t xml:space="preserve"> žadatel vybere z</w:t>
      </w:r>
      <w:r w:rsidR="00971789">
        <w:t>e seznamu příslušnou veřejnou za</w:t>
      </w:r>
      <w:r w:rsidR="002E1BCF">
        <w:t xml:space="preserve">kázku (pokud je jich na žádosti/projektu více) a následně ze seznamu přiřadí dodavatele. </w:t>
      </w:r>
      <w:r w:rsidR="008A66C1">
        <w:t xml:space="preserve">Aby se dodavatel nabízel v seznamu na této záložce, </w:t>
      </w:r>
      <w:r w:rsidR="002E1BCF" w:rsidRPr="003A7FDE">
        <w:rPr>
          <w:b/>
        </w:rPr>
        <w:t>musí být zadaný v rámci záložky Subjekty projektu</w:t>
      </w:r>
      <w:r w:rsidR="00157CFA">
        <w:t xml:space="preserve">. Jinak se v seznamu dodavatel nezobrazí. </w:t>
      </w:r>
    </w:p>
    <w:p w:rsidR="004A6059" w:rsidRDefault="004A6059" w:rsidP="00AB7FD2">
      <w:pPr>
        <w:jc w:val="both"/>
      </w:pPr>
      <w:r>
        <w:t xml:space="preserve">V dolní části obrazovky pak lze vyplnit údaje k případným námitkám vzneseným </w:t>
      </w:r>
      <w:r w:rsidR="005938DF">
        <w:t xml:space="preserve">k zadavateli. </w:t>
      </w:r>
      <w:r>
        <w:t xml:space="preserve">v rámci výběrového řízení </w:t>
      </w:r>
    </w:p>
    <w:p w:rsidR="005938DF" w:rsidRDefault="005938DF" w:rsidP="00E17FFB">
      <w:pPr>
        <w:rPr>
          <w:noProof/>
          <w:lang w:eastAsia="cs-CZ"/>
        </w:rPr>
      </w:pPr>
    </w:p>
    <w:p w:rsidR="00157CFA" w:rsidRDefault="007E0894" w:rsidP="00E17FFB">
      <w:r w:rsidRPr="001364D8">
        <w:rPr>
          <w:noProof/>
          <w:lang w:eastAsia="cs-CZ"/>
        </w:rPr>
        <mc:AlternateContent>
          <mc:Choice Requires="wps">
            <w:drawing>
              <wp:anchor distT="0" distB="0" distL="114300" distR="114300" simplePos="0" relativeHeight="251766784" behindDoc="0" locked="0" layoutInCell="1" allowOverlap="1" wp14:anchorId="1B974EF4" wp14:editId="16BCA31D">
                <wp:simplePos x="0" y="0"/>
                <wp:positionH relativeFrom="column">
                  <wp:posOffset>3481070</wp:posOffset>
                </wp:positionH>
                <wp:positionV relativeFrom="paragraph">
                  <wp:posOffset>2032635</wp:posOffset>
                </wp:positionV>
                <wp:extent cx="1797685" cy="438150"/>
                <wp:effectExtent l="0" t="0" r="12065" b="19050"/>
                <wp:wrapNone/>
                <wp:docPr id="116" name="Textové pole 116"/>
                <wp:cNvGraphicFramePr/>
                <a:graphic xmlns:a="http://schemas.openxmlformats.org/drawingml/2006/main">
                  <a:graphicData uri="http://schemas.microsoft.com/office/word/2010/wordprocessingShape">
                    <wps:wsp>
                      <wps:cNvSpPr txBox="1"/>
                      <wps:spPr>
                        <a:xfrm>
                          <a:off x="0" y="0"/>
                          <a:ext cx="1797685" cy="438150"/>
                        </a:xfrm>
                        <a:prstGeom prst="rect">
                          <a:avLst/>
                        </a:prstGeom>
                        <a:solidFill>
                          <a:sysClr val="window" lastClr="FFFFFF"/>
                        </a:solidFill>
                        <a:ln w="6350">
                          <a:solidFill>
                            <a:prstClr val="black"/>
                          </a:solidFill>
                        </a:ln>
                        <a:effectLst/>
                      </wps:spPr>
                      <wps:txbx>
                        <w:txbxContent>
                          <w:p w:rsidR="00EE1B66" w:rsidRPr="005764C1" w:rsidRDefault="00EE1B66" w:rsidP="001364D8">
                            <w:r>
                              <w:t xml:space="preserve">Potvrzení výběru dodavatele ze seznamu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74EF4" id="Textové pole 116" o:spid="_x0000_s1083" type="#_x0000_t202" style="position:absolute;margin-left:274.1pt;margin-top:160.05pt;width:141.55pt;height:34.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" fillcolor="window" strokeweight=".5pt">
                <v:textbox>
                  <w:txbxContent>
                    <w:p w:rsidR="00EE1B66" w:rsidRPr="005764C1" w:rsidRDefault="00EE1B66" w:rsidP="001364D8">
                      <w:r>
                        <w:t xml:space="preserve">Potvrzení výběru dodavatele ze seznamu </w:t>
                      </w:r>
                    </w:p>
                  </w:txbxContent>
                </v:textbox>
              </v:shape>
            </w:pict>
          </mc:Fallback>
        </mc:AlternateContent>
      </w:r>
      <w:r w:rsidR="005938DF">
        <w:rPr>
          <w:noProof/>
          <w:lang w:eastAsia="cs-CZ"/>
        </w:rPr>
        <mc:AlternateContent>
          <mc:Choice Requires="wps">
            <w:drawing>
              <wp:anchor distT="0" distB="0" distL="114300" distR="114300" simplePos="0" relativeHeight="251761664" behindDoc="0" locked="0" layoutInCell="1" allowOverlap="1" wp14:anchorId="5DCA4A0D" wp14:editId="3487CF9B">
                <wp:simplePos x="0" y="0"/>
                <wp:positionH relativeFrom="column">
                  <wp:posOffset>709295</wp:posOffset>
                </wp:positionH>
                <wp:positionV relativeFrom="paragraph">
                  <wp:posOffset>740410</wp:posOffset>
                </wp:positionV>
                <wp:extent cx="4752975" cy="352425"/>
                <wp:effectExtent l="0" t="0" r="28575" b="28575"/>
                <wp:wrapNone/>
                <wp:docPr id="113" name="Obdélník 113"/>
                <wp:cNvGraphicFramePr/>
                <a:graphic xmlns:a="http://schemas.openxmlformats.org/drawingml/2006/main">
                  <a:graphicData uri="http://schemas.microsoft.com/office/word/2010/wordprocessingShape">
                    <wps:wsp>
                      <wps:cNvSpPr/>
                      <wps:spPr>
                        <a:xfrm>
                          <a:off x="0" y="0"/>
                          <a:ext cx="4752975" cy="35242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2535D" id="Obdélník 113" o:spid="_x0000_s1026" style="position:absolute;margin-left:55.85pt;margin-top:58.3pt;width:374.25pt;height:2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" filled="f" strokecolor="red" strokeweight="2pt"/>
            </w:pict>
          </mc:Fallback>
        </mc:AlternateContent>
      </w:r>
      <w:r w:rsidR="005938DF">
        <w:rPr>
          <w:noProof/>
          <w:lang w:eastAsia="cs-CZ"/>
        </w:rPr>
        <mc:AlternateContent>
          <mc:Choice Requires="wps">
            <w:drawing>
              <wp:anchor distT="0" distB="0" distL="114300" distR="114300" simplePos="0" relativeHeight="251763712" behindDoc="0" locked="0" layoutInCell="1" allowOverlap="1" wp14:anchorId="593442F3" wp14:editId="44F955B8">
                <wp:simplePos x="0" y="0"/>
                <wp:positionH relativeFrom="column">
                  <wp:posOffset>1090930</wp:posOffset>
                </wp:positionH>
                <wp:positionV relativeFrom="paragraph">
                  <wp:posOffset>1587500</wp:posOffset>
                </wp:positionV>
                <wp:extent cx="3019425" cy="447675"/>
                <wp:effectExtent l="0" t="0" r="28575" b="28575"/>
                <wp:wrapNone/>
                <wp:docPr id="114" name="Obdélník 114"/>
                <wp:cNvGraphicFramePr/>
                <a:graphic xmlns:a="http://schemas.openxmlformats.org/drawingml/2006/main">
                  <a:graphicData uri="http://schemas.microsoft.com/office/word/2010/wordprocessingShape">
                    <wps:wsp>
                      <wps:cNvSpPr/>
                      <wps:spPr>
                        <a:xfrm>
                          <a:off x="0" y="0"/>
                          <a:ext cx="3019425" cy="4476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4B3C8E" id="Obdélník 114" o:spid="_x0000_s1026" style="position:absolute;margin-left:85.9pt;margin-top:125pt;width:237.75pt;height:35.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" filled="f" strokecolor="red" strokeweight="2pt"/>
            </w:pict>
          </mc:Fallback>
        </mc:AlternateContent>
      </w:r>
      <w:r w:rsidR="005938DF" w:rsidRPr="001364D8">
        <w:rPr>
          <w:noProof/>
          <w:lang w:eastAsia="cs-CZ"/>
        </w:rPr>
        <mc:AlternateContent>
          <mc:Choice Requires="wps">
            <w:drawing>
              <wp:anchor distT="0" distB="0" distL="114300" distR="114300" simplePos="0" relativeHeight="251765760" behindDoc="0" locked="0" layoutInCell="1" allowOverlap="1" wp14:anchorId="2C5A4DD6" wp14:editId="1F68C3FD">
                <wp:simplePos x="0" y="0"/>
                <wp:positionH relativeFrom="column">
                  <wp:posOffset>5284470</wp:posOffset>
                </wp:positionH>
                <wp:positionV relativeFrom="paragraph">
                  <wp:posOffset>1928495</wp:posOffset>
                </wp:positionV>
                <wp:extent cx="590550" cy="238125"/>
                <wp:effectExtent l="0" t="95250" r="0" b="161925"/>
                <wp:wrapNone/>
                <wp:docPr id="115" name="Šipka doleva 115"/>
                <wp:cNvGraphicFramePr/>
                <a:graphic xmlns:a="http://schemas.openxmlformats.org/drawingml/2006/main">
                  <a:graphicData uri="http://schemas.microsoft.com/office/word/2010/wordprocessingShape">
                    <wps:wsp>
                      <wps:cNvSpPr/>
                      <wps:spPr>
                        <a:xfrm rot="2578375">
                          <a:off x="0" y="0"/>
                          <a:ext cx="590550" cy="2381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1C0D4" id="Šipka doleva 115" o:spid="_x0000_s1026" type="#_x0000_t66" style="position:absolute;margin-left:416.1pt;margin-top:151.85pt;width:46.5pt;height:18.75pt;rotation:2816273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" adj="5040,4678" fillcolor="red" strokecolor="red" strokeweight="2pt"/>
            </w:pict>
          </mc:Fallback>
        </mc:AlternateContent>
      </w:r>
      <w:r w:rsidR="00CA055D">
        <w:rPr>
          <w:noProof/>
          <w:lang w:eastAsia="cs-CZ"/>
        </w:rPr>
        <w:drawing>
          <wp:inline distT="0" distB="0" distL="0" distR="0" wp14:anchorId="11339210" wp14:editId="0277186D">
            <wp:extent cx="6200775" cy="4733925"/>
            <wp:effectExtent l="0" t="0" r="9525"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6"/>
                    <a:srcRect l="19008" b="-2114"/>
                    <a:stretch/>
                  </pic:blipFill>
                  <pic:spPr bwMode="auto">
                    <a:xfrm>
                      <a:off x="0" y="0"/>
                      <a:ext cx="6198725" cy="4732360"/>
                    </a:xfrm>
                    <a:prstGeom prst="rect">
                      <a:avLst/>
                    </a:prstGeom>
                    <a:ln>
                      <a:noFill/>
                    </a:ln>
                    <a:extLst>
                      <a:ext uri="{53640926-AAD7-44D8-BBD7-CCE9431645EC}">
                        <a14:shadowObscured xmlns:a14="http://schemas.microsoft.com/office/drawing/2010/main"/>
                      </a:ext>
                    </a:extLst>
                  </pic:spPr>
                </pic:pic>
              </a:graphicData>
            </a:graphic>
          </wp:inline>
        </w:drawing>
      </w:r>
    </w:p>
    <w:p w:rsidR="00BF0A6D" w:rsidRDefault="00BF0A6D" w:rsidP="00E17FFB"/>
    <w:p w:rsidR="00BF0A6D" w:rsidRDefault="00BF0A6D" w:rsidP="00E17FFB"/>
    <w:p w:rsidR="00BF0A6D" w:rsidRDefault="00BF0A6D" w:rsidP="00E17FFB"/>
    <w:p w:rsidR="00BF0A6D" w:rsidRDefault="00BF0A6D" w:rsidP="00E17FFB"/>
    <w:p w:rsidR="009C0B9B" w:rsidRPr="009C0B9B" w:rsidRDefault="009C0B9B" w:rsidP="00E17FFB">
      <w:pPr>
        <w:rPr>
          <w:b/>
        </w:rPr>
      </w:pPr>
      <w:r w:rsidRPr="009C0B9B">
        <w:rPr>
          <w:b/>
        </w:rPr>
        <w:t>Veřejné zakázky - etapy</w:t>
      </w:r>
    </w:p>
    <w:p w:rsidR="00971789" w:rsidRDefault="00E36D74" w:rsidP="00E17FFB">
      <w:r>
        <w:t>Pokud je projekt</w:t>
      </w:r>
      <w:r w:rsidR="00F858EA">
        <w:t xml:space="preserve"> etapový</w:t>
      </w:r>
      <w:r w:rsidR="006C3317">
        <w:t>,</w:t>
      </w:r>
      <w:r w:rsidR="00F858EA">
        <w:t xml:space="preserve"> i pro veřejné zakázky</w:t>
      </w:r>
      <w:r>
        <w:t xml:space="preserve"> se</w:t>
      </w:r>
      <w:r w:rsidR="00F858EA">
        <w:t xml:space="preserve"> vyplní údaje za jednotlivé etapy.</w:t>
      </w:r>
    </w:p>
    <w:p w:rsidR="007D490E" w:rsidRDefault="00FB605E" w:rsidP="00AB7FD2">
      <w:pPr>
        <w:jc w:val="both"/>
      </w:pPr>
      <w:r>
        <w:t xml:space="preserve">Žadatel vybere ze seznamu příslušnou veřejnou zakázku, které následně přiřazuje </w:t>
      </w:r>
      <w:r w:rsidR="00E36D74">
        <w:t>výběrem z číselníku</w:t>
      </w:r>
      <w:r>
        <w:t xml:space="preserve">. </w:t>
      </w:r>
      <w:r w:rsidRPr="00E36D74">
        <w:rPr>
          <w:b/>
        </w:rPr>
        <w:t>Etapy musí být vyplněné na záložce Etapy projektu, aby se následně nabízely v číselníku na záložce Veřejné zakázky – etapy</w:t>
      </w:r>
      <w:r w:rsidR="00E36D74">
        <w:rPr>
          <w:b/>
        </w:rPr>
        <w:t>.</w:t>
      </w:r>
    </w:p>
    <w:p w:rsidR="0005556A" w:rsidRDefault="00206278" w:rsidP="00E17FFB">
      <w:r>
        <w:rPr>
          <w:noProof/>
          <w:lang w:eastAsia="cs-CZ"/>
        </w:rPr>
        <mc:AlternateContent>
          <mc:Choice Requires="wps">
            <w:drawing>
              <wp:anchor distT="0" distB="0" distL="114300" distR="114300" simplePos="0" relativeHeight="251774976" behindDoc="0" locked="0" layoutInCell="1" allowOverlap="1" wp14:anchorId="2DF0D24F" wp14:editId="0AC0E9D6">
                <wp:simplePos x="0" y="0"/>
                <wp:positionH relativeFrom="column">
                  <wp:posOffset>599752</wp:posOffset>
                </wp:positionH>
                <wp:positionV relativeFrom="paragraph">
                  <wp:posOffset>1986483</wp:posOffset>
                </wp:positionV>
                <wp:extent cx="2022764" cy="248516"/>
                <wp:effectExtent l="0" t="0" r="15875" b="18415"/>
                <wp:wrapNone/>
                <wp:docPr id="126" name="Obdélník 126"/>
                <wp:cNvGraphicFramePr/>
                <a:graphic xmlns:a="http://schemas.openxmlformats.org/drawingml/2006/main">
                  <a:graphicData uri="http://schemas.microsoft.com/office/word/2010/wordprocessingShape">
                    <wps:wsp>
                      <wps:cNvSpPr/>
                      <wps:spPr>
                        <a:xfrm>
                          <a:off x="0" y="0"/>
                          <a:ext cx="2022764" cy="248516"/>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D4A044" id="Obdélník 126" o:spid="_x0000_s1026" style="position:absolute;margin-left:47.2pt;margin-top:156.4pt;width:159.25pt;height:19.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" filled="f" strokecolor="red" strokeweight="2pt"/>
            </w:pict>
          </mc:Fallback>
        </mc:AlternateContent>
      </w:r>
      <w:r w:rsidR="002207A6">
        <w:rPr>
          <w:noProof/>
          <w:lang w:eastAsia="cs-CZ"/>
        </w:rPr>
        <w:drawing>
          <wp:inline distT="0" distB="0" distL="0" distR="0" wp14:anchorId="25D765A6" wp14:editId="53635FE7">
            <wp:extent cx="5760720" cy="2878523"/>
            <wp:effectExtent l="0" t="0" r="0" b="0"/>
            <wp:docPr id="786" name="Obrázek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760720" cy="2878523"/>
                    </a:xfrm>
                    <a:prstGeom prst="rect">
                      <a:avLst/>
                    </a:prstGeom>
                  </pic:spPr>
                </pic:pic>
              </a:graphicData>
            </a:graphic>
          </wp:inline>
        </w:drawing>
      </w:r>
    </w:p>
    <w:p w:rsidR="00E36D74" w:rsidRDefault="00E36D74" w:rsidP="00E17FFB">
      <w:r>
        <w:t>Po výběru příslušné etapy se údaje načtou do datových polí a žadatel stiskem tlačítka Uložit potvrdí</w:t>
      </w:r>
      <w:r w:rsidR="00206278">
        <w:t xml:space="preserve"> výběr.</w:t>
      </w:r>
    </w:p>
    <w:p w:rsidR="00E36D74" w:rsidRDefault="00E36D74" w:rsidP="00E17FFB"/>
    <w:p w:rsidR="009C0B9B" w:rsidRDefault="00851A2D" w:rsidP="00E17FFB">
      <w:r>
        <w:rPr>
          <w:noProof/>
          <w:lang w:eastAsia="cs-CZ"/>
        </w:rPr>
        <mc:AlternateContent>
          <mc:Choice Requires="wps">
            <w:drawing>
              <wp:anchor distT="0" distB="0" distL="114300" distR="114300" simplePos="0" relativeHeight="252046336" behindDoc="0" locked="0" layoutInCell="1" allowOverlap="1" wp14:anchorId="26630F84" wp14:editId="4156F253">
                <wp:simplePos x="0" y="0"/>
                <wp:positionH relativeFrom="column">
                  <wp:posOffset>2464507</wp:posOffset>
                </wp:positionH>
                <wp:positionV relativeFrom="paragraph">
                  <wp:posOffset>2407896</wp:posOffset>
                </wp:positionV>
                <wp:extent cx="637839" cy="181155"/>
                <wp:effectExtent l="0" t="0" r="10160" b="28575"/>
                <wp:wrapNone/>
                <wp:docPr id="825" name="Obdélník 825"/>
                <wp:cNvGraphicFramePr/>
                <a:graphic xmlns:a="http://schemas.openxmlformats.org/drawingml/2006/main">
                  <a:graphicData uri="http://schemas.microsoft.com/office/word/2010/wordprocessingShape">
                    <wps:wsp>
                      <wps:cNvSpPr/>
                      <wps:spPr>
                        <a:xfrm>
                          <a:off x="0" y="0"/>
                          <a:ext cx="637839" cy="18115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0CED46" id="Obdélník 825" o:spid="_x0000_s1026" style="position:absolute;margin-left:194.05pt;margin-top:189.6pt;width:50.2pt;height:14.2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" filled="f" strokecolor="red" strokeweight="2pt"/>
            </w:pict>
          </mc:Fallback>
        </mc:AlternateContent>
      </w:r>
      <w:r w:rsidR="00206278">
        <w:rPr>
          <w:noProof/>
          <w:lang w:eastAsia="cs-CZ"/>
        </w:rPr>
        <mc:AlternateContent>
          <mc:Choice Requires="wps">
            <w:drawing>
              <wp:anchor distT="0" distB="0" distL="114300" distR="114300" simplePos="0" relativeHeight="251777024" behindDoc="0" locked="0" layoutInCell="1" allowOverlap="1" wp14:anchorId="3F9B3CE8" wp14:editId="417C798E">
                <wp:simplePos x="0" y="0"/>
                <wp:positionH relativeFrom="column">
                  <wp:posOffset>2462530</wp:posOffset>
                </wp:positionH>
                <wp:positionV relativeFrom="paragraph">
                  <wp:posOffset>5619115</wp:posOffset>
                </wp:positionV>
                <wp:extent cx="638175" cy="133350"/>
                <wp:effectExtent l="0" t="0" r="28575" b="19050"/>
                <wp:wrapNone/>
                <wp:docPr id="127" name="Obdélník 127"/>
                <wp:cNvGraphicFramePr/>
                <a:graphic xmlns:a="http://schemas.openxmlformats.org/drawingml/2006/main">
                  <a:graphicData uri="http://schemas.microsoft.com/office/word/2010/wordprocessingShape">
                    <wps:wsp>
                      <wps:cNvSpPr/>
                      <wps:spPr>
                        <a:xfrm>
                          <a:off x="0" y="0"/>
                          <a:ext cx="638175" cy="1333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49B62" id="Obdélník 127" o:spid="_x0000_s1026" style="position:absolute;margin-left:193.9pt;margin-top:442.45pt;width:50.25pt;height: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" filled="f" strokecolor="red" strokeweight="2pt"/>
            </w:pict>
          </mc:Fallback>
        </mc:AlternateContent>
      </w:r>
      <w:r w:rsidR="002207A6">
        <w:rPr>
          <w:noProof/>
          <w:lang w:eastAsia="cs-CZ"/>
        </w:rPr>
        <w:drawing>
          <wp:inline distT="0" distB="0" distL="0" distR="0" wp14:anchorId="5F501E4A" wp14:editId="1FA6F7B1">
            <wp:extent cx="5760720" cy="3645312"/>
            <wp:effectExtent l="0" t="0" r="0" b="0"/>
            <wp:docPr id="787" name="Obrázek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60720" cy="3645312"/>
                    </a:xfrm>
                    <a:prstGeom prst="rect">
                      <a:avLst/>
                    </a:prstGeom>
                  </pic:spPr>
                </pic:pic>
              </a:graphicData>
            </a:graphic>
          </wp:inline>
        </w:drawing>
      </w:r>
    </w:p>
    <w:p w:rsidR="00DB404C" w:rsidRDefault="00DB404C" w:rsidP="00DB404C">
      <w:pPr>
        <w:rPr>
          <w:b/>
        </w:rPr>
      </w:pPr>
      <w:r w:rsidRPr="002623F2">
        <w:rPr>
          <w:b/>
        </w:rPr>
        <w:t>Údaje o smlouvě a dodatku</w:t>
      </w:r>
    </w:p>
    <w:p w:rsidR="002F1695" w:rsidRDefault="00374678" w:rsidP="00AB7FD2">
      <w:pPr>
        <w:jc w:val="both"/>
      </w:pPr>
      <w:r>
        <w:t>Na záložce</w:t>
      </w:r>
      <w:r w:rsidR="002623F2">
        <w:t xml:space="preserve"> žadatel vybere ze seznamu p</w:t>
      </w:r>
      <w:r>
        <w:t>říslušnou veřejnou za</w:t>
      </w:r>
      <w:r w:rsidR="002623F2">
        <w:t>kázku (pokud je jich na</w:t>
      </w:r>
      <w:r w:rsidR="00B45E3A">
        <w:t> </w:t>
      </w:r>
      <w:r w:rsidR="002623F2">
        <w:t xml:space="preserve">žádosti/projektu více) a následně </w:t>
      </w:r>
      <w:r w:rsidR="00BD7368">
        <w:t>z číselníku vybere typ právního aktu</w:t>
      </w:r>
      <w:r w:rsidR="002623F2">
        <w:t xml:space="preserve">. </w:t>
      </w:r>
      <w:r w:rsidR="002F1695">
        <w:t xml:space="preserve">Ke smlouvě následně vyplní všechny příslušné údaje. </w:t>
      </w:r>
    </w:p>
    <w:p w:rsidR="002623F2" w:rsidRPr="002623F2" w:rsidRDefault="002623F2" w:rsidP="00DB404C">
      <w:pPr>
        <w:rPr>
          <w:b/>
        </w:rPr>
      </w:pPr>
    </w:p>
    <w:p w:rsidR="00DB404C" w:rsidRDefault="00851A2D" w:rsidP="00E17FFB">
      <w:r w:rsidRPr="00861CC4">
        <w:rPr>
          <w:noProof/>
          <w:lang w:eastAsia="cs-CZ"/>
        </w:rPr>
        <mc:AlternateContent>
          <mc:Choice Requires="wps">
            <w:drawing>
              <wp:anchor distT="0" distB="0" distL="114300" distR="114300" simplePos="0" relativeHeight="251859968" behindDoc="0" locked="0" layoutInCell="1" allowOverlap="1" wp14:anchorId="63790FF9" wp14:editId="3666B905">
                <wp:simplePos x="0" y="0"/>
                <wp:positionH relativeFrom="column">
                  <wp:posOffset>4140200</wp:posOffset>
                </wp:positionH>
                <wp:positionV relativeFrom="paragraph">
                  <wp:posOffset>2142490</wp:posOffset>
                </wp:positionV>
                <wp:extent cx="1009650" cy="762000"/>
                <wp:effectExtent l="0" t="0" r="19050" b="19050"/>
                <wp:wrapNone/>
                <wp:docPr id="209" name="Textové pole 209"/>
                <wp:cNvGraphicFramePr/>
                <a:graphic xmlns:a="http://schemas.openxmlformats.org/drawingml/2006/main">
                  <a:graphicData uri="http://schemas.microsoft.com/office/word/2010/wordprocessingShape">
                    <wps:wsp>
                      <wps:cNvSpPr txBox="1"/>
                      <wps:spPr>
                        <a:xfrm>
                          <a:off x="0" y="0"/>
                          <a:ext cx="1009650" cy="762000"/>
                        </a:xfrm>
                        <a:prstGeom prst="rect">
                          <a:avLst/>
                        </a:prstGeom>
                        <a:solidFill>
                          <a:sysClr val="window" lastClr="FFFFFF"/>
                        </a:solidFill>
                        <a:ln w="6350">
                          <a:solidFill>
                            <a:prstClr val="black"/>
                          </a:solidFill>
                        </a:ln>
                        <a:effectLst/>
                      </wps:spPr>
                      <wps:txbx>
                        <w:txbxContent>
                          <w:p w:rsidR="00EE1B66" w:rsidRPr="006C78A2" w:rsidRDefault="00EE1B66" w:rsidP="00861CC4">
                            <w:r>
                              <w:t>Výběr typu právního aktu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90FF9" id="Textové pole 209" o:spid="_x0000_s1084" type="#_x0000_t202" style="position:absolute;margin-left:326pt;margin-top:168.7pt;width:79.5pt;height:60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" fillcolor="window" strokeweight=".5pt">
                <v:textbox>
                  <w:txbxContent>
                    <w:p w:rsidR="00EE1B66" w:rsidRPr="006C78A2" w:rsidRDefault="00EE1B66" w:rsidP="00861CC4">
                      <w:r>
                        <w:t>Výběr typu právního aktu</w:t>
                      </w:r>
                    </w:p>
                  </w:txbxContent>
                </v:textbox>
              </v:shape>
            </w:pict>
          </mc:Fallback>
        </mc:AlternateContent>
      </w:r>
      <w:r w:rsidRPr="00861CC4">
        <w:rPr>
          <w:noProof/>
          <w:lang w:eastAsia="cs-CZ"/>
        </w:rPr>
        <mc:AlternateContent>
          <mc:Choice Requires="wps">
            <w:drawing>
              <wp:anchor distT="0" distB="0" distL="114300" distR="114300" simplePos="0" relativeHeight="251858944" behindDoc="0" locked="0" layoutInCell="1" allowOverlap="1" wp14:anchorId="1DD4CE6F" wp14:editId="08003518">
                <wp:simplePos x="0" y="0"/>
                <wp:positionH relativeFrom="column">
                  <wp:posOffset>3246120</wp:posOffset>
                </wp:positionH>
                <wp:positionV relativeFrom="paragraph">
                  <wp:posOffset>2344420</wp:posOffset>
                </wp:positionV>
                <wp:extent cx="800100" cy="209550"/>
                <wp:effectExtent l="0" t="0" r="19050" b="19050"/>
                <wp:wrapNone/>
                <wp:docPr id="208" name="Šipka doleva 208"/>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E9422" id="Šipka doleva 208" o:spid="_x0000_s1026" type="#_x0000_t66" style="position:absolute;margin-left:255.6pt;margin-top:184.6pt;width:63pt;height:1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" adj="3273,4678" fillcolor="red" strokecolor="red" strokeweight="2pt"/>
            </w:pict>
          </mc:Fallback>
        </mc:AlternateContent>
      </w:r>
      <w:r w:rsidR="00037BBD">
        <w:rPr>
          <w:noProof/>
          <w:lang w:eastAsia="cs-CZ"/>
        </w:rPr>
        <w:drawing>
          <wp:inline distT="0" distB="0" distL="0" distR="0" wp14:anchorId="0B01991D" wp14:editId="575B9446">
            <wp:extent cx="5760720" cy="3811899"/>
            <wp:effectExtent l="0" t="0" r="0" b="0"/>
            <wp:docPr id="788" name="Obrázek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760720" cy="3811899"/>
                    </a:xfrm>
                    <a:prstGeom prst="rect">
                      <a:avLst/>
                    </a:prstGeom>
                  </pic:spPr>
                </pic:pic>
              </a:graphicData>
            </a:graphic>
          </wp:inline>
        </w:drawing>
      </w:r>
    </w:p>
    <w:p w:rsidR="00717231" w:rsidRDefault="00717231" w:rsidP="00E17FFB"/>
    <w:p w:rsidR="00717231" w:rsidRDefault="00717231" w:rsidP="00E17FFB"/>
    <w:p w:rsidR="00717231" w:rsidRDefault="00717231" w:rsidP="00E17FFB"/>
    <w:p w:rsidR="00717231" w:rsidRDefault="00717231" w:rsidP="00E17FFB"/>
    <w:p w:rsidR="00BD7368" w:rsidRDefault="00BD7368" w:rsidP="00E17FFB"/>
    <w:p w:rsidR="00851A2D" w:rsidRDefault="00851A2D" w:rsidP="00E17FFB"/>
    <w:p w:rsidR="00851A2D" w:rsidRDefault="00851A2D" w:rsidP="00E17FFB"/>
    <w:p w:rsidR="00BD7368" w:rsidRDefault="00037BBD" w:rsidP="00E17FFB">
      <w:r>
        <w:rPr>
          <w:noProof/>
          <w:lang w:eastAsia="cs-CZ"/>
        </w:rPr>
        <w:drawing>
          <wp:inline distT="0" distB="0" distL="0" distR="0" wp14:anchorId="6F5417BF" wp14:editId="081FDDD2">
            <wp:extent cx="5760720" cy="4135886"/>
            <wp:effectExtent l="0" t="0" r="0" b="0"/>
            <wp:docPr id="789" name="Obrázek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760720" cy="4135886"/>
                    </a:xfrm>
                    <a:prstGeom prst="rect">
                      <a:avLst/>
                    </a:prstGeom>
                  </pic:spPr>
                </pic:pic>
              </a:graphicData>
            </a:graphic>
          </wp:inline>
        </w:drawing>
      </w:r>
    </w:p>
    <w:p w:rsidR="009C0B9B" w:rsidRDefault="009C0B9B" w:rsidP="00E17FFB"/>
    <w:p w:rsidR="009C0B9B" w:rsidRDefault="009C0B9B" w:rsidP="00E17FFB"/>
    <w:p w:rsidR="009C0B9B" w:rsidRDefault="009C0B9B" w:rsidP="00E17FFB"/>
    <w:p w:rsidR="009C0B9B" w:rsidRDefault="009C0B9B" w:rsidP="00E17FFB"/>
    <w:p w:rsidR="009C0B9B" w:rsidRDefault="009C0B9B" w:rsidP="00E17FFB"/>
    <w:p w:rsidR="009C0B9B" w:rsidRDefault="009C0B9B" w:rsidP="00E17FFB"/>
    <w:p w:rsidR="009C0B9B" w:rsidRDefault="009C0B9B" w:rsidP="00E17FFB"/>
    <w:p w:rsidR="009C0B9B" w:rsidRDefault="009C0B9B" w:rsidP="00E17FFB"/>
    <w:p w:rsidR="009C0B9B" w:rsidRDefault="009C0B9B" w:rsidP="00E17FFB"/>
    <w:p w:rsidR="009C0B9B" w:rsidRDefault="009C0B9B" w:rsidP="00E17FFB"/>
    <w:p w:rsidR="009C0B9B" w:rsidRDefault="009C0B9B" w:rsidP="00E17FFB"/>
    <w:p w:rsidR="009C0B9B" w:rsidRDefault="009C0B9B" w:rsidP="00E17FFB"/>
    <w:p w:rsidR="009C0B9B" w:rsidRDefault="009C0B9B" w:rsidP="00E17FFB"/>
    <w:p w:rsidR="009C0B9B" w:rsidRDefault="009C0B9B" w:rsidP="00E17FFB"/>
    <w:p w:rsidR="009C0B9B" w:rsidRDefault="009C0B9B" w:rsidP="00E17FFB"/>
    <w:p w:rsidR="000E6F78" w:rsidRPr="000E6F78" w:rsidRDefault="000E6F78" w:rsidP="00DB404C">
      <w:pPr>
        <w:rPr>
          <w:b/>
        </w:rPr>
      </w:pPr>
      <w:r w:rsidRPr="000E6F78">
        <w:rPr>
          <w:b/>
        </w:rPr>
        <w:t>Návrh</w:t>
      </w:r>
      <w:r w:rsidR="001E6B31">
        <w:rPr>
          <w:b/>
        </w:rPr>
        <w:t xml:space="preserve"> </w:t>
      </w:r>
      <w:r w:rsidRPr="000E6F78">
        <w:rPr>
          <w:b/>
        </w:rPr>
        <w:t>/</w:t>
      </w:r>
      <w:r w:rsidR="001E6B31">
        <w:rPr>
          <w:b/>
        </w:rPr>
        <w:t xml:space="preserve"> </w:t>
      </w:r>
      <w:r w:rsidRPr="000E6F78">
        <w:rPr>
          <w:b/>
        </w:rPr>
        <w:t>podnět na ÚOHS</w:t>
      </w:r>
    </w:p>
    <w:p w:rsidR="00DB404C" w:rsidRDefault="00DB404C" w:rsidP="00AB7FD2">
      <w:pPr>
        <w:jc w:val="both"/>
      </w:pPr>
      <w:r>
        <w:t xml:space="preserve">Informace o návrhu/podnětu na ÚOHS může žadatel vložit v jakékoli fázi životního cyklu veřejné zakázky. </w:t>
      </w:r>
      <w:r w:rsidR="000E6F78">
        <w:t>Na záložce žadatel vybere z</w:t>
      </w:r>
      <w:r w:rsidR="00374678">
        <w:t>e seznamu příslušnou veřejnou za</w:t>
      </w:r>
      <w:r w:rsidR="000E6F78">
        <w:t>kázku (pokud je jich na žádosti/projektu více) a následně vloží informace o návrhu/podnětu vzneseným na ÚOHS.</w:t>
      </w:r>
    </w:p>
    <w:p w:rsidR="001E6B31" w:rsidRDefault="001E6B31" w:rsidP="00AB7FD2">
      <w:pPr>
        <w:jc w:val="both"/>
      </w:pPr>
    </w:p>
    <w:p w:rsidR="000E6F78" w:rsidRDefault="002F1695" w:rsidP="00DB404C">
      <w:r>
        <w:rPr>
          <w:noProof/>
          <w:lang w:eastAsia="cs-CZ"/>
        </w:rPr>
        <w:drawing>
          <wp:inline distT="0" distB="0" distL="0" distR="0" wp14:anchorId="498D7643" wp14:editId="52FED24A">
            <wp:extent cx="5760720" cy="4653407"/>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760720" cy="4653407"/>
                    </a:xfrm>
                    <a:prstGeom prst="rect">
                      <a:avLst/>
                    </a:prstGeom>
                  </pic:spPr>
                </pic:pic>
              </a:graphicData>
            </a:graphic>
          </wp:inline>
        </w:drawing>
      </w:r>
    </w:p>
    <w:p w:rsidR="002F1695" w:rsidRDefault="002F1695" w:rsidP="00DB404C"/>
    <w:p w:rsidR="002F1695" w:rsidRDefault="002F1695" w:rsidP="00DB404C">
      <w:r>
        <w:rPr>
          <w:noProof/>
          <w:lang w:eastAsia="cs-CZ"/>
        </w:rPr>
        <w:drawing>
          <wp:inline distT="0" distB="0" distL="0" distR="0" wp14:anchorId="14D63495" wp14:editId="78ABE77B">
            <wp:extent cx="5760720" cy="379352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760720" cy="3793525"/>
                    </a:xfrm>
                    <a:prstGeom prst="rect">
                      <a:avLst/>
                    </a:prstGeom>
                  </pic:spPr>
                </pic:pic>
              </a:graphicData>
            </a:graphic>
          </wp:inline>
        </w:drawing>
      </w:r>
    </w:p>
    <w:p w:rsidR="000E6F78" w:rsidRDefault="000E6F78" w:rsidP="00E17FFB"/>
    <w:p w:rsidR="000E6F78" w:rsidRPr="008E633A" w:rsidRDefault="000E6F78" w:rsidP="00E17FFB">
      <w:pPr>
        <w:rPr>
          <w:b/>
        </w:rPr>
      </w:pPr>
      <w:r w:rsidRPr="008E633A">
        <w:rPr>
          <w:b/>
        </w:rPr>
        <w:t>Přílohy k VZ</w:t>
      </w:r>
    </w:p>
    <w:p w:rsidR="00BB13BB" w:rsidRDefault="00BB13BB" w:rsidP="00AB7FD2">
      <w:pPr>
        <w:jc w:val="both"/>
      </w:pPr>
      <w:r>
        <w:t>Na záložce Přílohy k VZ vybere ze seznamu příslušnou veřejnou z</w:t>
      </w:r>
      <w:r w:rsidR="001E6B31">
        <w:t>a</w:t>
      </w:r>
      <w:r>
        <w:t>kázku (pokud je jich na</w:t>
      </w:r>
      <w:r w:rsidR="00B45E3A">
        <w:t> </w:t>
      </w:r>
      <w:r>
        <w:t>žádosti/projektu více) a následně k příslušné VZ vloží požadované přílohy. Typ přílohy zvolí z číselníku příloh. Stiskem tlačítka připojit vybere příslušný soubor a přílohu přiloží. Stiskem ikony pečetě je možné přílohu podepsat.</w:t>
      </w:r>
      <w:r w:rsidR="006C303D">
        <w:t xml:space="preserve"> Blíže k podepisování prostřednictvím kvalifikovaného elektronického podpisu viz kap.</w:t>
      </w:r>
      <w:r w:rsidR="001E6B31">
        <w:t xml:space="preserve"> </w:t>
      </w:r>
      <w:r w:rsidR="006C303D">
        <w:t>6.</w:t>
      </w:r>
    </w:p>
    <w:p w:rsidR="00BB13BB" w:rsidRDefault="00BB13BB" w:rsidP="00E17FFB"/>
    <w:p w:rsidR="00BB13BB" w:rsidRDefault="00BB13BB" w:rsidP="00E17FFB"/>
    <w:p w:rsidR="008D5B47" w:rsidRDefault="006C303D" w:rsidP="00E17FFB">
      <w:r w:rsidRPr="006C303D">
        <w:rPr>
          <w:noProof/>
          <w:lang w:eastAsia="cs-CZ"/>
        </w:rPr>
        <mc:AlternateContent>
          <mc:Choice Requires="wps">
            <w:drawing>
              <wp:anchor distT="0" distB="0" distL="114300" distR="114300" simplePos="0" relativeHeight="252049408" behindDoc="0" locked="0" layoutInCell="1" allowOverlap="1" wp14:anchorId="75DC5217" wp14:editId="204638AA">
                <wp:simplePos x="0" y="0"/>
                <wp:positionH relativeFrom="column">
                  <wp:posOffset>-215265</wp:posOffset>
                </wp:positionH>
                <wp:positionV relativeFrom="paragraph">
                  <wp:posOffset>3801110</wp:posOffset>
                </wp:positionV>
                <wp:extent cx="800100" cy="209550"/>
                <wp:effectExtent l="0" t="9525" r="28575" b="28575"/>
                <wp:wrapNone/>
                <wp:docPr id="827" name="Šipka doleva 827"/>
                <wp:cNvGraphicFramePr/>
                <a:graphic xmlns:a="http://schemas.openxmlformats.org/drawingml/2006/main">
                  <a:graphicData uri="http://schemas.microsoft.com/office/word/2010/wordprocessingShape">
                    <wps:wsp>
                      <wps:cNvSpPr/>
                      <wps:spPr>
                        <a:xfrm rot="54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E9F4D" id="Šipka doleva 827" o:spid="_x0000_s1026" type="#_x0000_t66" style="position:absolute;margin-left:-16.95pt;margin-top:299.3pt;width:63pt;height:16.5pt;rotation:90;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" adj="3273,4678" fillcolor="red" strokecolor="red" strokeweight="2pt"/>
            </w:pict>
          </mc:Fallback>
        </mc:AlternateContent>
      </w:r>
      <w:r w:rsidR="008D5B47" w:rsidRPr="005A681A">
        <w:rPr>
          <w:noProof/>
          <w:lang w:eastAsia="cs-CZ"/>
        </w:rPr>
        <mc:AlternateContent>
          <mc:Choice Requires="wps">
            <w:drawing>
              <wp:anchor distT="0" distB="0" distL="114300" distR="114300" simplePos="0" relativeHeight="251981824" behindDoc="0" locked="0" layoutInCell="1" allowOverlap="1" wp14:anchorId="40F8926C" wp14:editId="1B1609B6">
                <wp:simplePos x="0" y="0"/>
                <wp:positionH relativeFrom="column">
                  <wp:posOffset>4480560</wp:posOffset>
                </wp:positionH>
                <wp:positionV relativeFrom="paragraph">
                  <wp:posOffset>3610610</wp:posOffset>
                </wp:positionV>
                <wp:extent cx="800100" cy="209550"/>
                <wp:effectExtent l="0" t="9525" r="28575" b="28575"/>
                <wp:wrapNone/>
                <wp:docPr id="172" name="Šipka doleva 172"/>
                <wp:cNvGraphicFramePr/>
                <a:graphic xmlns:a="http://schemas.openxmlformats.org/drawingml/2006/main">
                  <a:graphicData uri="http://schemas.microsoft.com/office/word/2010/wordprocessingShape">
                    <wps:wsp>
                      <wps:cNvSpPr/>
                      <wps:spPr>
                        <a:xfrm rot="54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C04E4" id="Šipka doleva 172" o:spid="_x0000_s1026" type="#_x0000_t66" style="position:absolute;margin-left:352.8pt;margin-top:284.3pt;width:63pt;height:16.5pt;rotation:9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" adj="3273,4678" fillcolor="red" strokecolor="red" strokeweight="2pt"/>
            </w:pict>
          </mc:Fallback>
        </mc:AlternateContent>
      </w:r>
      <w:r w:rsidR="008D5B47">
        <w:rPr>
          <w:noProof/>
          <w:lang w:eastAsia="cs-CZ"/>
        </w:rPr>
        <mc:AlternateContent>
          <mc:Choice Requires="wps">
            <w:drawing>
              <wp:anchor distT="0" distB="0" distL="114300" distR="114300" simplePos="0" relativeHeight="251979776" behindDoc="0" locked="0" layoutInCell="1" allowOverlap="1" wp14:anchorId="377F41BE" wp14:editId="2809D976">
                <wp:simplePos x="0" y="0"/>
                <wp:positionH relativeFrom="column">
                  <wp:posOffset>2326583</wp:posOffset>
                </wp:positionH>
                <wp:positionV relativeFrom="paragraph">
                  <wp:posOffset>3316317</wp:posOffset>
                </wp:positionV>
                <wp:extent cx="638175" cy="266700"/>
                <wp:effectExtent l="0" t="0" r="28575" b="19050"/>
                <wp:wrapNone/>
                <wp:docPr id="76" name="Obdélník 76"/>
                <wp:cNvGraphicFramePr/>
                <a:graphic xmlns:a="http://schemas.openxmlformats.org/drawingml/2006/main">
                  <a:graphicData uri="http://schemas.microsoft.com/office/word/2010/wordprocessingShape">
                    <wps:wsp>
                      <wps:cNvSpPr/>
                      <wps:spPr>
                        <a:xfrm>
                          <a:off x="0" y="0"/>
                          <a:ext cx="638175" cy="26670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9E3F3" id="Obdélník 76" o:spid="_x0000_s1026" style="position:absolute;margin-left:183.2pt;margin-top:261.15pt;width:50.25pt;height:21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" filled="f" strokecolor="red" strokeweight="2pt"/>
            </w:pict>
          </mc:Fallback>
        </mc:AlternateContent>
      </w:r>
      <w:r w:rsidR="008D5B47">
        <w:rPr>
          <w:noProof/>
          <w:lang w:eastAsia="cs-CZ"/>
        </w:rPr>
        <w:drawing>
          <wp:inline distT="0" distB="0" distL="0" distR="0" wp14:anchorId="1CE849A1" wp14:editId="165D5D17">
            <wp:extent cx="5760720" cy="3909279"/>
            <wp:effectExtent l="0" t="0" r="0" b="0"/>
            <wp:docPr id="75" name="Obráze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760720" cy="3909279"/>
                    </a:xfrm>
                    <a:prstGeom prst="rect">
                      <a:avLst/>
                    </a:prstGeom>
                  </pic:spPr>
                </pic:pic>
              </a:graphicData>
            </a:graphic>
          </wp:inline>
        </w:drawing>
      </w:r>
    </w:p>
    <w:p w:rsidR="000E6F78" w:rsidRDefault="002F1695" w:rsidP="00E17FFB">
      <w:r w:rsidRPr="005A681A">
        <w:rPr>
          <w:noProof/>
          <w:lang w:eastAsia="cs-CZ"/>
        </w:rPr>
        <mc:AlternateContent>
          <mc:Choice Requires="wps">
            <w:drawing>
              <wp:anchor distT="0" distB="0" distL="114300" distR="114300" simplePos="0" relativeHeight="251865088" behindDoc="0" locked="0" layoutInCell="1" allowOverlap="1" wp14:anchorId="16C8E64B" wp14:editId="343781CC">
                <wp:simplePos x="0" y="0"/>
                <wp:positionH relativeFrom="column">
                  <wp:posOffset>4453255</wp:posOffset>
                </wp:positionH>
                <wp:positionV relativeFrom="paragraph">
                  <wp:posOffset>249555</wp:posOffset>
                </wp:positionV>
                <wp:extent cx="1009650" cy="647700"/>
                <wp:effectExtent l="0" t="0" r="19050" b="19050"/>
                <wp:wrapNone/>
                <wp:docPr id="215" name="Textové pole 215"/>
                <wp:cNvGraphicFramePr/>
                <a:graphic xmlns:a="http://schemas.openxmlformats.org/drawingml/2006/main">
                  <a:graphicData uri="http://schemas.microsoft.com/office/word/2010/wordprocessingShape">
                    <wps:wsp>
                      <wps:cNvSpPr txBox="1"/>
                      <wps:spPr>
                        <a:xfrm>
                          <a:off x="0" y="0"/>
                          <a:ext cx="1009650" cy="647700"/>
                        </a:xfrm>
                        <a:prstGeom prst="rect">
                          <a:avLst/>
                        </a:prstGeom>
                        <a:solidFill>
                          <a:sysClr val="window" lastClr="FFFFFF"/>
                        </a:solidFill>
                        <a:ln w="6350">
                          <a:solidFill>
                            <a:prstClr val="black"/>
                          </a:solidFill>
                        </a:ln>
                        <a:effectLst/>
                      </wps:spPr>
                      <wps:txbx>
                        <w:txbxContent>
                          <w:p w:rsidR="00EE1B66" w:rsidRPr="006C78A2" w:rsidRDefault="00EE1B66" w:rsidP="005A681A">
                            <w:r>
                              <w:t>Výběr typu přílohy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8E64B" id="Textové pole 215" o:spid="_x0000_s1085" type="#_x0000_t202" style="position:absolute;margin-left:350.65pt;margin-top:19.65pt;width:79.5pt;height:5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" fillcolor="window" strokeweight=".5pt">
                <v:textbox>
                  <w:txbxContent>
                    <w:p w:rsidR="00EE1B66" w:rsidRPr="006C78A2" w:rsidRDefault="00EE1B66" w:rsidP="005A681A">
                      <w:r>
                        <w:t>Výběr typu přílohy</w:t>
                      </w:r>
                    </w:p>
                  </w:txbxContent>
                </v:textbox>
              </v:shape>
            </w:pict>
          </mc:Fallback>
        </mc:AlternateContent>
      </w:r>
      <w:r w:rsidR="006C303D" w:rsidRPr="006C303D">
        <w:rPr>
          <w:noProof/>
          <w:lang w:eastAsia="cs-CZ"/>
        </w:rPr>
        <mc:AlternateContent>
          <mc:Choice Requires="wps">
            <w:drawing>
              <wp:anchor distT="0" distB="0" distL="114300" distR="114300" simplePos="0" relativeHeight="252048384" behindDoc="0" locked="0" layoutInCell="1" allowOverlap="1" wp14:anchorId="507B2B93" wp14:editId="204396A6">
                <wp:simplePos x="0" y="0"/>
                <wp:positionH relativeFrom="column">
                  <wp:posOffset>-244475</wp:posOffset>
                </wp:positionH>
                <wp:positionV relativeFrom="paragraph">
                  <wp:posOffset>254635</wp:posOffset>
                </wp:positionV>
                <wp:extent cx="1009650" cy="991870"/>
                <wp:effectExtent l="0" t="0" r="19050" b="17780"/>
                <wp:wrapNone/>
                <wp:docPr id="826" name="Textové pole 826"/>
                <wp:cNvGraphicFramePr/>
                <a:graphic xmlns:a="http://schemas.openxmlformats.org/drawingml/2006/main">
                  <a:graphicData uri="http://schemas.microsoft.com/office/word/2010/wordprocessingShape">
                    <wps:wsp>
                      <wps:cNvSpPr txBox="1"/>
                      <wps:spPr>
                        <a:xfrm>
                          <a:off x="0" y="0"/>
                          <a:ext cx="1009650" cy="991870"/>
                        </a:xfrm>
                        <a:prstGeom prst="rect">
                          <a:avLst/>
                        </a:prstGeom>
                        <a:solidFill>
                          <a:sysClr val="window" lastClr="FFFFFF"/>
                        </a:solidFill>
                        <a:ln w="6350">
                          <a:solidFill>
                            <a:prstClr val="black"/>
                          </a:solidFill>
                        </a:ln>
                        <a:effectLst/>
                      </wps:spPr>
                      <wps:txbx>
                        <w:txbxContent>
                          <w:p w:rsidR="00EE1B66" w:rsidRPr="006C78A2" w:rsidRDefault="00EE1B66" w:rsidP="006C303D">
                            <w:r>
                              <w:t>Podpis přílohy stiskem ikony              pečetě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B2B93" id="Textové pole 826" o:spid="_x0000_s1086" type="#_x0000_t202" style="position:absolute;margin-left:-19.25pt;margin-top:20.05pt;width:79.5pt;height:78.1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" fillcolor="window" strokeweight=".5pt">
                <v:textbox>
                  <w:txbxContent>
                    <w:p w:rsidR="00EE1B66" w:rsidRPr="006C78A2" w:rsidRDefault="00EE1B66" w:rsidP="006C303D">
                      <w:r>
                        <w:t>Podpis přílohy stiskem ikony              pečetě</w:t>
                      </w:r>
                    </w:p>
                  </w:txbxContent>
                </v:textbox>
              </v:shape>
            </w:pict>
          </mc:Fallback>
        </mc:AlternateContent>
      </w:r>
    </w:p>
    <w:p w:rsidR="000E6F78" w:rsidRDefault="000E6F78" w:rsidP="00E17FFB"/>
    <w:p w:rsidR="00F474D2" w:rsidRDefault="00F474D2" w:rsidP="00E17FFB"/>
    <w:p w:rsidR="00F474D2" w:rsidRDefault="00F474D2" w:rsidP="00E17FFB"/>
    <w:p w:rsidR="001E6B31" w:rsidRDefault="001E6B31" w:rsidP="00E17FFB"/>
    <w:p w:rsidR="00F474D2" w:rsidRDefault="00F474D2" w:rsidP="00E17FFB"/>
    <w:p w:rsidR="00E17FFB" w:rsidRDefault="00E17FFB" w:rsidP="00E17FFB">
      <w:pPr>
        <w:pStyle w:val="MPnadpis2"/>
        <w:numPr>
          <w:ilvl w:val="1"/>
          <w:numId w:val="11"/>
        </w:numPr>
        <w:ind w:left="792" w:hanging="432"/>
      </w:pPr>
      <w:bookmarkStart w:id="44" w:name="_Toc415032860"/>
      <w:r>
        <w:t>Záložka Přiložené dokumenty</w:t>
      </w:r>
      <w:bookmarkEnd w:id="44"/>
    </w:p>
    <w:p w:rsidR="001E6B31" w:rsidRPr="009B0D8E" w:rsidRDefault="001E6B31" w:rsidP="00AB7FD2"/>
    <w:p w:rsidR="006C3317" w:rsidRDefault="00761267" w:rsidP="00AB7FD2">
      <w:pPr>
        <w:spacing w:after="0"/>
        <w:jc w:val="both"/>
      </w:pPr>
      <w:r>
        <w:t>Na záložce Přiložené dokumenty vybírá žadatel v</w:t>
      </w:r>
      <w:r w:rsidR="00F858EA">
        <w:t xml:space="preserve">olbou z číselníku </w:t>
      </w:r>
      <w:r w:rsidR="009802AD">
        <w:t>předem definované přílohy stanovené</w:t>
      </w:r>
      <w:r w:rsidR="00F858EA">
        <w:t xml:space="preserve"> na výzvě</w:t>
      </w:r>
      <w:r w:rsidR="006C3317">
        <w:t xml:space="preserve"> a v Příručce pro žadatele/příjemce daného ŘO, kde jsou uvedeny informace nejen o druhu přílohy a formátu přikládaného souboru, ale i pořadí, ve</w:t>
      </w:r>
      <w:r w:rsidR="00B45E3A">
        <w:t> </w:t>
      </w:r>
      <w:r w:rsidR="006C3317">
        <w:t xml:space="preserve">kterém je nutné soubory přikládat. </w:t>
      </w:r>
      <w:r w:rsidR="009802AD">
        <w:t>Na výzvě se také definu</w:t>
      </w:r>
      <w:r w:rsidR="006C3317">
        <w:t>je, zda je daný dokument povinný</w:t>
      </w:r>
      <w:r w:rsidR="001E6B31">
        <w:t xml:space="preserve"> </w:t>
      </w:r>
      <w:r w:rsidR="006C3317">
        <w:t>/</w:t>
      </w:r>
      <w:r w:rsidR="001E6B31">
        <w:t xml:space="preserve"> </w:t>
      </w:r>
      <w:r w:rsidR="006C3317">
        <w:t>povinně volitelný</w:t>
      </w:r>
      <w:r w:rsidR="001E6B31">
        <w:t xml:space="preserve"> </w:t>
      </w:r>
      <w:r w:rsidR="006C3317">
        <w:t>/</w:t>
      </w:r>
      <w:r w:rsidR="001E6B31">
        <w:t xml:space="preserve"> </w:t>
      </w:r>
      <w:r w:rsidR="006C3317">
        <w:t>nepovinný</w:t>
      </w:r>
      <w:r w:rsidR="009802AD">
        <w:t>.</w:t>
      </w:r>
    </w:p>
    <w:p w:rsidR="00A97DE1" w:rsidRDefault="00A97DE1" w:rsidP="00AB7FD2">
      <w:pPr>
        <w:spacing w:after="0"/>
        <w:jc w:val="both"/>
      </w:pPr>
    </w:p>
    <w:p w:rsidR="00FF7D76" w:rsidRDefault="00FF7D76" w:rsidP="00AB7FD2">
      <w:pPr>
        <w:spacing w:after="0"/>
        <w:jc w:val="both"/>
      </w:pPr>
    </w:p>
    <w:p w:rsidR="008D5B47" w:rsidRDefault="002F1695" w:rsidP="009802AD">
      <w:pPr>
        <w:spacing w:after="0"/>
      </w:pPr>
      <w:r w:rsidRPr="00761267">
        <w:rPr>
          <w:noProof/>
          <w:lang w:eastAsia="cs-CZ"/>
        </w:rPr>
        <mc:AlternateContent>
          <mc:Choice Requires="wps">
            <w:drawing>
              <wp:anchor distT="0" distB="0" distL="114300" distR="114300" simplePos="0" relativeHeight="251874304" behindDoc="0" locked="0" layoutInCell="1" allowOverlap="1" wp14:anchorId="5BF71587" wp14:editId="3101B0DD">
                <wp:simplePos x="0" y="0"/>
                <wp:positionH relativeFrom="column">
                  <wp:posOffset>5019675</wp:posOffset>
                </wp:positionH>
                <wp:positionV relativeFrom="paragraph">
                  <wp:posOffset>2948940</wp:posOffset>
                </wp:positionV>
                <wp:extent cx="1304925" cy="647700"/>
                <wp:effectExtent l="0" t="0" r="28575" b="19050"/>
                <wp:wrapNone/>
                <wp:docPr id="221" name="Textové pole 221"/>
                <wp:cNvGraphicFramePr/>
                <a:graphic xmlns:a="http://schemas.openxmlformats.org/drawingml/2006/main">
                  <a:graphicData uri="http://schemas.microsoft.com/office/word/2010/wordprocessingShape">
                    <wps:wsp>
                      <wps:cNvSpPr txBox="1"/>
                      <wps:spPr>
                        <a:xfrm>
                          <a:off x="0" y="0"/>
                          <a:ext cx="1304925" cy="647700"/>
                        </a:xfrm>
                        <a:prstGeom prst="rect">
                          <a:avLst/>
                        </a:prstGeom>
                        <a:solidFill>
                          <a:sysClr val="window" lastClr="FFFFFF"/>
                        </a:solidFill>
                        <a:ln w="6350">
                          <a:solidFill>
                            <a:prstClr val="black"/>
                          </a:solidFill>
                        </a:ln>
                        <a:effectLst/>
                      </wps:spPr>
                      <wps:txbx>
                        <w:txbxContent>
                          <w:p w:rsidR="00EE1B66" w:rsidRPr="006C78A2" w:rsidRDefault="00EE1B66" w:rsidP="00761267">
                            <w:r>
                              <w:t>Výběr předdefinované přílohy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71587" id="Textové pole 221" o:spid="_x0000_s1087" type="#_x0000_t202" style="position:absolute;margin-left:395.25pt;margin-top:232.2pt;width:102.75pt;height:51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" fillcolor="window" strokeweight=".5pt">
                <v:textbox>
                  <w:txbxContent>
                    <w:p w:rsidR="00EE1B66" w:rsidRPr="006C78A2" w:rsidRDefault="00EE1B66" w:rsidP="00761267">
                      <w:r>
                        <w:t>Výběr předdefinované přílohy</w:t>
                      </w:r>
                    </w:p>
                  </w:txbxContent>
                </v:textbox>
              </v:shape>
            </w:pict>
          </mc:Fallback>
        </mc:AlternateContent>
      </w:r>
      <w:r w:rsidR="0037043C" w:rsidRPr="006C303D">
        <w:rPr>
          <w:noProof/>
          <w:lang w:eastAsia="cs-CZ"/>
        </w:rPr>
        <mc:AlternateContent>
          <mc:Choice Requires="wps">
            <w:drawing>
              <wp:anchor distT="0" distB="0" distL="114300" distR="114300" simplePos="0" relativeHeight="252052480" behindDoc="0" locked="0" layoutInCell="1" allowOverlap="1" wp14:anchorId="28EAD971" wp14:editId="54A47EA5">
                <wp:simplePos x="0" y="0"/>
                <wp:positionH relativeFrom="column">
                  <wp:posOffset>1365250</wp:posOffset>
                </wp:positionH>
                <wp:positionV relativeFrom="paragraph">
                  <wp:posOffset>3297555</wp:posOffset>
                </wp:positionV>
                <wp:extent cx="1009650" cy="991870"/>
                <wp:effectExtent l="0" t="0" r="19050" b="17780"/>
                <wp:wrapNone/>
                <wp:docPr id="829" name="Textové pole 829"/>
                <wp:cNvGraphicFramePr/>
                <a:graphic xmlns:a="http://schemas.openxmlformats.org/drawingml/2006/main">
                  <a:graphicData uri="http://schemas.microsoft.com/office/word/2010/wordprocessingShape">
                    <wps:wsp>
                      <wps:cNvSpPr txBox="1"/>
                      <wps:spPr>
                        <a:xfrm>
                          <a:off x="0" y="0"/>
                          <a:ext cx="1009650" cy="991870"/>
                        </a:xfrm>
                        <a:prstGeom prst="rect">
                          <a:avLst/>
                        </a:prstGeom>
                        <a:solidFill>
                          <a:sysClr val="window" lastClr="FFFFFF"/>
                        </a:solidFill>
                        <a:ln w="6350">
                          <a:solidFill>
                            <a:prstClr val="black"/>
                          </a:solidFill>
                        </a:ln>
                        <a:effectLst/>
                      </wps:spPr>
                      <wps:txbx>
                        <w:txbxContent>
                          <w:p w:rsidR="00EE1B66" w:rsidRPr="006C78A2" w:rsidRDefault="00EE1B66" w:rsidP="006C303D">
                            <w:r>
                              <w:t>Podpis přílohy stiskem ikony              pečetě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AD971" id="Textové pole 829" o:spid="_x0000_s1088" type="#_x0000_t202" style="position:absolute;margin-left:107.5pt;margin-top:259.65pt;width:79.5pt;height:78.1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" fillcolor="window" strokeweight=".5pt">
                <v:textbox>
                  <w:txbxContent>
                    <w:p w:rsidR="00EE1B66" w:rsidRPr="006C78A2" w:rsidRDefault="00EE1B66" w:rsidP="006C303D">
                      <w:r>
                        <w:t>Podpis přílohy stiskem ikony              pečetě</w:t>
                      </w:r>
                    </w:p>
                  </w:txbxContent>
                </v:textbox>
              </v:shape>
            </w:pict>
          </mc:Fallback>
        </mc:AlternateContent>
      </w:r>
      <w:r w:rsidR="0037043C" w:rsidRPr="006C303D">
        <w:rPr>
          <w:noProof/>
          <w:lang w:eastAsia="cs-CZ"/>
        </w:rPr>
        <mc:AlternateContent>
          <mc:Choice Requires="wps">
            <w:drawing>
              <wp:anchor distT="0" distB="0" distL="114300" distR="114300" simplePos="0" relativeHeight="252053504" behindDoc="0" locked="0" layoutInCell="1" allowOverlap="1" wp14:anchorId="459B5B6E" wp14:editId="740F5C7B">
                <wp:simplePos x="0" y="0"/>
                <wp:positionH relativeFrom="column">
                  <wp:posOffset>808355</wp:posOffset>
                </wp:positionH>
                <wp:positionV relativeFrom="paragraph">
                  <wp:posOffset>3349625</wp:posOffset>
                </wp:positionV>
                <wp:extent cx="800100" cy="209550"/>
                <wp:effectExtent l="0" t="9525" r="28575" b="28575"/>
                <wp:wrapNone/>
                <wp:docPr id="830" name="Šipka doleva 830"/>
                <wp:cNvGraphicFramePr/>
                <a:graphic xmlns:a="http://schemas.openxmlformats.org/drawingml/2006/main">
                  <a:graphicData uri="http://schemas.microsoft.com/office/word/2010/wordprocessingShape">
                    <wps:wsp>
                      <wps:cNvSpPr/>
                      <wps:spPr>
                        <a:xfrm rot="54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0561E" id="Šipka doleva 830" o:spid="_x0000_s1026" type="#_x0000_t66" style="position:absolute;margin-left:63.65pt;margin-top:263.75pt;width:63pt;height:16.5pt;rotation:90;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" adj="3273,4678" fillcolor="red" strokecolor="red" strokeweight="2pt"/>
            </w:pict>
          </mc:Fallback>
        </mc:AlternateContent>
      </w:r>
      <w:r w:rsidR="008D5B47" w:rsidRPr="00761267">
        <w:rPr>
          <w:noProof/>
          <w:lang w:eastAsia="cs-CZ"/>
        </w:rPr>
        <mc:AlternateContent>
          <mc:Choice Requires="wps">
            <w:drawing>
              <wp:anchor distT="0" distB="0" distL="114300" distR="114300" simplePos="0" relativeHeight="251983872" behindDoc="0" locked="0" layoutInCell="1" allowOverlap="1" wp14:anchorId="0C5BCC81" wp14:editId="38C1210B">
                <wp:simplePos x="0" y="0"/>
                <wp:positionH relativeFrom="column">
                  <wp:posOffset>5144251</wp:posOffset>
                </wp:positionH>
                <wp:positionV relativeFrom="paragraph">
                  <wp:posOffset>2396375</wp:posOffset>
                </wp:positionV>
                <wp:extent cx="800100" cy="209550"/>
                <wp:effectExtent l="0" t="9525" r="28575" b="28575"/>
                <wp:wrapNone/>
                <wp:docPr id="189" name="Šipka doleva 189"/>
                <wp:cNvGraphicFramePr/>
                <a:graphic xmlns:a="http://schemas.openxmlformats.org/drawingml/2006/main">
                  <a:graphicData uri="http://schemas.microsoft.com/office/word/2010/wordprocessingShape">
                    <wps:wsp>
                      <wps:cNvSpPr/>
                      <wps:spPr>
                        <a:xfrm rot="54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DF308" id="Šipka doleva 189" o:spid="_x0000_s1026" type="#_x0000_t66" style="position:absolute;margin-left:405.05pt;margin-top:188.7pt;width:63pt;height:16.5pt;rotation:9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" adj="3273,4678" fillcolor="red" strokecolor="red" strokeweight="2pt"/>
            </w:pict>
          </mc:Fallback>
        </mc:AlternateContent>
      </w:r>
      <w:r w:rsidR="008D5B47">
        <w:rPr>
          <w:noProof/>
          <w:lang w:eastAsia="cs-CZ"/>
        </w:rPr>
        <w:drawing>
          <wp:inline distT="0" distB="0" distL="0" distR="0" wp14:anchorId="641D74F7" wp14:editId="591D1CFE">
            <wp:extent cx="5760720" cy="4514381"/>
            <wp:effectExtent l="0" t="0" r="0" b="635"/>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760720" cy="4514381"/>
                    </a:xfrm>
                    <a:prstGeom prst="rect">
                      <a:avLst/>
                    </a:prstGeom>
                  </pic:spPr>
                </pic:pic>
              </a:graphicData>
            </a:graphic>
          </wp:inline>
        </w:drawing>
      </w:r>
    </w:p>
    <w:p w:rsidR="00FF7D76" w:rsidRDefault="00FF7D76" w:rsidP="009802AD">
      <w:pPr>
        <w:spacing w:after="0"/>
      </w:pPr>
    </w:p>
    <w:p w:rsidR="00FF7D76" w:rsidRDefault="00FF7D76" w:rsidP="009802AD">
      <w:pPr>
        <w:spacing w:after="0"/>
      </w:pPr>
    </w:p>
    <w:p w:rsidR="006C3317" w:rsidRDefault="006C3317" w:rsidP="009802AD">
      <w:pPr>
        <w:spacing w:after="0"/>
      </w:pPr>
      <w:r>
        <w:t>Údaje o povinnosti přílohy jsou z výzvy přenášeny do žádosti o podporu:</w:t>
      </w:r>
    </w:p>
    <w:p w:rsidR="006C3317" w:rsidRDefault="006C3317" w:rsidP="009802AD">
      <w:pPr>
        <w:spacing w:after="0"/>
      </w:pPr>
      <w:r>
        <w:rPr>
          <w:noProof/>
          <w:lang w:eastAsia="cs-CZ"/>
        </w:rPr>
        <w:drawing>
          <wp:inline distT="0" distB="0" distL="0" distR="0" wp14:anchorId="4CEE2061" wp14:editId="665CF67D">
            <wp:extent cx="5753100" cy="1562100"/>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p w:rsidR="00F474D2" w:rsidRDefault="00F474D2" w:rsidP="009802AD">
      <w:pPr>
        <w:spacing w:after="0"/>
      </w:pPr>
    </w:p>
    <w:p w:rsidR="00F474D2" w:rsidRDefault="009802AD" w:rsidP="00AB7FD2">
      <w:pPr>
        <w:spacing w:after="0"/>
        <w:jc w:val="both"/>
      </w:pPr>
      <w:r>
        <w:t xml:space="preserve">Soubor lze </w:t>
      </w:r>
      <w:r w:rsidR="00E75C42">
        <w:t xml:space="preserve">buď </w:t>
      </w:r>
      <w:r>
        <w:t xml:space="preserve">přiložit </w:t>
      </w:r>
      <w:r w:rsidR="00E75C42">
        <w:t xml:space="preserve">fyzicky </w:t>
      </w:r>
      <w:r>
        <w:t>přímo do aplikace IS KP14+</w:t>
      </w:r>
      <w:r w:rsidR="00E75C42">
        <w:t xml:space="preserve"> a následně potvrdit jeho platnost </w:t>
      </w:r>
    </w:p>
    <w:p w:rsidR="00F858EA" w:rsidRDefault="00E75C42" w:rsidP="00AB7FD2">
      <w:pPr>
        <w:jc w:val="both"/>
      </w:pPr>
      <w:r>
        <w:t>elektronickým podpisem (stiskem pečetě vedle položky Soubor</w:t>
      </w:r>
      <w:r w:rsidR="006C303D">
        <w:t xml:space="preserve"> - </w:t>
      </w:r>
      <w:r w:rsidR="0037043C">
        <w:t>b</w:t>
      </w:r>
      <w:r w:rsidR="006C303D">
        <w:t>líže k podepisování prostřednictvím kvalifikovaného elektronického podpisu viz kap.</w:t>
      </w:r>
      <w:r w:rsidR="001E6B31">
        <w:t xml:space="preserve"> </w:t>
      </w:r>
      <w:r w:rsidR="006C303D">
        <w:t>6.</w:t>
      </w:r>
      <w:r w:rsidR="008E633A">
        <w:t>)</w:t>
      </w:r>
      <w:r>
        <w:t xml:space="preserve">. Nebo žadatel může </w:t>
      </w:r>
      <w:r w:rsidR="002F1695">
        <w:t>v případě listinného typu přílohy zaškr</w:t>
      </w:r>
      <w:r w:rsidR="00E71FFA">
        <w:t>t</w:t>
      </w:r>
      <w:r w:rsidR="002F1695">
        <w:t>nout checkbox „Doložený soubor"</w:t>
      </w:r>
      <w:r w:rsidR="001E6B31">
        <w:t xml:space="preserve"> a </w:t>
      </w:r>
      <w:r>
        <w:t>uvést odkaz na</w:t>
      </w:r>
      <w:r w:rsidR="00B45E3A">
        <w:t> </w:t>
      </w:r>
      <w:r>
        <w:t xml:space="preserve">jeho umístění. Tlačítkem Uložit žadatel údaje uloží. </w:t>
      </w:r>
    </w:p>
    <w:p w:rsidR="002E7EC0" w:rsidRDefault="002E7EC0" w:rsidP="00AB7FD2">
      <w:pPr>
        <w:jc w:val="both"/>
      </w:pPr>
    </w:p>
    <w:p w:rsidR="009C0B9B" w:rsidRPr="00F858EA" w:rsidRDefault="009C0B9B" w:rsidP="00AB7FD2">
      <w:pPr>
        <w:jc w:val="both"/>
      </w:pPr>
    </w:p>
    <w:p w:rsidR="00F858EA" w:rsidRDefault="00E17FFB" w:rsidP="00F858EA">
      <w:pPr>
        <w:pStyle w:val="MPnadpis2"/>
        <w:numPr>
          <w:ilvl w:val="1"/>
          <w:numId w:val="11"/>
        </w:numPr>
        <w:ind w:left="792" w:hanging="432"/>
      </w:pPr>
      <w:bookmarkStart w:id="45" w:name="_Toc415032861"/>
      <w:r>
        <w:t>Záložka Čestná prohlášení</w:t>
      </w:r>
      <w:bookmarkEnd w:id="45"/>
      <w:r>
        <w:t xml:space="preserve"> </w:t>
      </w:r>
    </w:p>
    <w:p w:rsidR="001E6B31" w:rsidRPr="009B0D8E" w:rsidRDefault="001E6B31" w:rsidP="00AB7FD2"/>
    <w:p w:rsidR="004D17DE" w:rsidRPr="004D17DE" w:rsidRDefault="003443BE" w:rsidP="00AB7FD2">
      <w:pPr>
        <w:jc w:val="both"/>
      </w:pPr>
      <w:r>
        <w:t>Na záložce Čestná prohlášení vybírá žadatel příslušná čestná prohlášení a zaškrtnutím checkboxu „Souhlasím s čestným prohlášením“ potvrdí svůj souhlas s jeho zněním.</w:t>
      </w:r>
    </w:p>
    <w:p w:rsidR="00516F21" w:rsidRDefault="00516F21" w:rsidP="00516F21"/>
    <w:p w:rsidR="0037043C" w:rsidRDefault="0037043C" w:rsidP="00516F21">
      <w:pPr>
        <w:rPr>
          <w:noProof/>
          <w:lang w:eastAsia="cs-CZ"/>
        </w:rPr>
      </w:pPr>
    </w:p>
    <w:p w:rsidR="0037043C" w:rsidRDefault="00EE1B66" w:rsidP="00516F21">
      <w:pPr>
        <w:rPr>
          <w:noProof/>
          <w:lang w:eastAsia="cs-CZ"/>
        </w:rPr>
      </w:pPr>
      <w:r w:rsidRPr="003443BE">
        <w:rPr>
          <w:noProof/>
          <w:lang w:eastAsia="cs-CZ"/>
        </w:rPr>
        <mc:AlternateContent>
          <mc:Choice Requires="wps">
            <w:drawing>
              <wp:anchor distT="0" distB="0" distL="114300" distR="114300" simplePos="0" relativeHeight="251871232" behindDoc="0" locked="0" layoutInCell="1" allowOverlap="1" wp14:anchorId="1768FDAB" wp14:editId="31D83DF2">
                <wp:simplePos x="0" y="0"/>
                <wp:positionH relativeFrom="column">
                  <wp:posOffset>1216025</wp:posOffset>
                </wp:positionH>
                <wp:positionV relativeFrom="paragraph">
                  <wp:posOffset>3044825</wp:posOffset>
                </wp:positionV>
                <wp:extent cx="2047875" cy="209550"/>
                <wp:effectExtent l="0" t="0" r="28575" b="19050"/>
                <wp:wrapNone/>
                <wp:docPr id="219" name="Textové pole 219"/>
                <wp:cNvGraphicFramePr/>
                <a:graphic xmlns:a="http://schemas.openxmlformats.org/drawingml/2006/main">
                  <a:graphicData uri="http://schemas.microsoft.com/office/word/2010/wordprocessingShape">
                    <wps:wsp>
                      <wps:cNvSpPr txBox="1"/>
                      <wps:spPr>
                        <a:xfrm>
                          <a:off x="0" y="0"/>
                          <a:ext cx="2047875" cy="209550"/>
                        </a:xfrm>
                        <a:prstGeom prst="rect">
                          <a:avLst/>
                        </a:prstGeom>
                        <a:solidFill>
                          <a:sysClr val="window" lastClr="FFFFFF"/>
                        </a:solidFill>
                        <a:ln w="6350">
                          <a:solidFill>
                            <a:prstClr val="black"/>
                          </a:solidFill>
                        </a:ln>
                        <a:effectLst/>
                      </wps:spPr>
                      <wps:txbx>
                        <w:txbxContent>
                          <w:p w:rsidR="00EE1B66" w:rsidRPr="00A4324A" w:rsidRDefault="00EE1B66" w:rsidP="003443BE">
                            <w:pPr>
                              <w:rPr>
                                <w:sz w:val="16"/>
                                <w:szCs w:val="16"/>
                              </w:rPr>
                            </w:pPr>
                            <w:r>
                              <w:rPr>
                                <w:sz w:val="16"/>
                                <w:szCs w:val="16"/>
                              </w:rPr>
                              <w:t>Souhlas s čestným prohlášením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8FDAB" id="Textové pole 219" o:spid="_x0000_s1089" type="#_x0000_t202" style="position:absolute;margin-left:95.75pt;margin-top:239.75pt;width:161.25pt;height:1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" fillcolor="window" strokeweight=".5pt">
                <v:textbox>
                  <w:txbxContent>
                    <w:p w:rsidR="00EE1B66" w:rsidRPr="00A4324A" w:rsidRDefault="00EE1B66" w:rsidP="003443BE">
                      <w:pPr>
                        <w:rPr>
                          <w:sz w:val="16"/>
                          <w:szCs w:val="16"/>
                        </w:rPr>
                      </w:pPr>
                      <w:r>
                        <w:rPr>
                          <w:sz w:val="16"/>
                          <w:szCs w:val="16"/>
                        </w:rPr>
                        <w:t>Souhlas s čestným prohlášením</w:t>
                      </w:r>
                    </w:p>
                  </w:txbxContent>
                </v:textbox>
              </v:shape>
            </w:pict>
          </mc:Fallback>
        </mc:AlternateContent>
      </w:r>
      <w:r w:rsidRPr="003443BE">
        <w:rPr>
          <w:noProof/>
          <w:lang w:eastAsia="cs-CZ"/>
        </w:rPr>
        <mc:AlternateContent>
          <mc:Choice Requires="wps">
            <w:drawing>
              <wp:anchor distT="0" distB="0" distL="114300" distR="114300" simplePos="0" relativeHeight="251870208" behindDoc="0" locked="0" layoutInCell="1" allowOverlap="1" wp14:anchorId="4FCD48ED" wp14:editId="1173880A">
                <wp:simplePos x="0" y="0"/>
                <wp:positionH relativeFrom="column">
                  <wp:posOffset>3372485</wp:posOffset>
                </wp:positionH>
                <wp:positionV relativeFrom="paragraph">
                  <wp:posOffset>3043555</wp:posOffset>
                </wp:positionV>
                <wp:extent cx="800100" cy="209550"/>
                <wp:effectExtent l="0" t="0" r="19050" b="19050"/>
                <wp:wrapNone/>
                <wp:docPr id="218" name="Šipka doleva 218"/>
                <wp:cNvGraphicFramePr/>
                <a:graphic xmlns:a="http://schemas.openxmlformats.org/drawingml/2006/main">
                  <a:graphicData uri="http://schemas.microsoft.com/office/word/2010/wordprocessingShape">
                    <wps:wsp>
                      <wps:cNvSpPr/>
                      <wps:spPr>
                        <a:xfrm rot="10800000">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FBD50" id="Šipka doleva 218" o:spid="_x0000_s1026" type="#_x0000_t66" style="position:absolute;margin-left:265.55pt;margin-top:239.65pt;width:63pt;height:16.5pt;rotation:18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" adj="3273,4678" fillcolor="red" strokecolor="red" strokeweight="2pt"/>
            </w:pict>
          </mc:Fallback>
        </mc:AlternateContent>
      </w:r>
      <w:r w:rsidRPr="00805EA1">
        <w:rPr>
          <w:noProof/>
          <w:lang w:eastAsia="cs-CZ"/>
        </w:rPr>
        <mc:AlternateContent>
          <mc:Choice Requires="wps">
            <w:drawing>
              <wp:anchor distT="0" distB="0" distL="114300" distR="114300" simplePos="0" relativeHeight="251868160" behindDoc="0" locked="0" layoutInCell="1" allowOverlap="1" wp14:anchorId="1836963E" wp14:editId="012E7B41">
                <wp:simplePos x="0" y="0"/>
                <wp:positionH relativeFrom="column">
                  <wp:posOffset>2903855</wp:posOffset>
                </wp:positionH>
                <wp:positionV relativeFrom="paragraph">
                  <wp:posOffset>456565</wp:posOffset>
                </wp:positionV>
                <wp:extent cx="1009650" cy="666750"/>
                <wp:effectExtent l="0" t="0" r="19050" b="19050"/>
                <wp:wrapNone/>
                <wp:docPr id="217" name="Textové pole 217"/>
                <wp:cNvGraphicFramePr/>
                <a:graphic xmlns:a="http://schemas.openxmlformats.org/drawingml/2006/main">
                  <a:graphicData uri="http://schemas.microsoft.com/office/word/2010/wordprocessingShape">
                    <wps:wsp>
                      <wps:cNvSpPr txBox="1"/>
                      <wps:spPr>
                        <a:xfrm>
                          <a:off x="0" y="0"/>
                          <a:ext cx="1009650" cy="666750"/>
                        </a:xfrm>
                        <a:prstGeom prst="rect">
                          <a:avLst/>
                        </a:prstGeom>
                        <a:solidFill>
                          <a:sysClr val="window" lastClr="FFFFFF"/>
                        </a:solidFill>
                        <a:ln w="6350">
                          <a:solidFill>
                            <a:prstClr val="black"/>
                          </a:solidFill>
                        </a:ln>
                        <a:effectLst/>
                      </wps:spPr>
                      <wps:txbx>
                        <w:txbxContent>
                          <w:p w:rsidR="00EE1B66" w:rsidRPr="006C78A2" w:rsidRDefault="00EE1B66" w:rsidP="00805EA1">
                            <w:r>
                              <w:t>Výběr názvu čestného prohlášení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963E" id="Textové pole 217" o:spid="_x0000_s1090" type="#_x0000_t202" style="position:absolute;margin-left:228.65pt;margin-top:35.95pt;width:79.5pt;height:5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" fillcolor="window" strokeweight=".5pt">
                <v:textbox>
                  <w:txbxContent>
                    <w:p w:rsidR="00EE1B66" w:rsidRPr="006C78A2" w:rsidRDefault="00EE1B66" w:rsidP="00805EA1">
                      <w:r>
                        <w:t>Výběr názvu čestného prohlášení</w:t>
                      </w:r>
                    </w:p>
                  </w:txbxContent>
                </v:textbox>
              </v:shape>
            </w:pict>
          </mc:Fallback>
        </mc:AlternateContent>
      </w:r>
      <w:r w:rsidRPr="00805EA1">
        <w:rPr>
          <w:noProof/>
          <w:lang w:eastAsia="cs-CZ"/>
        </w:rPr>
        <mc:AlternateContent>
          <mc:Choice Requires="wps">
            <w:drawing>
              <wp:anchor distT="0" distB="0" distL="114300" distR="114300" simplePos="0" relativeHeight="251867136" behindDoc="0" locked="0" layoutInCell="1" allowOverlap="1" wp14:anchorId="6F3B1EF6" wp14:editId="4A1FC5F8">
                <wp:simplePos x="0" y="0"/>
                <wp:positionH relativeFrom="column">
                  <wp:posOffset>1855470</wp:posOffset>
                </wp:positionH>
                <wp:positionV relativeFrom="paragraph">
                  <wp:posOffset>709930</wp:posOffset>
                </wp:positionV>
                <wp:extent cx="800100" cy="209550"/>
                <wp:effectExtent l="0" t="0" r="19050" b="19050"/>
                <wp:wrapNone/>
                <wp:docPr id="216" name="Šipka doleva 216"/>
                <wp:cNvGraphicFramePr/>
                <a:graphic xmlns:a="http://schemas.openxmlformats.org/drawingml/2006/main">
                  <a:graphicData uri="http://schemas.microsoft.com/office/word/2010/wordprocessingShape">
                    <wps:wsp>
                      <wps:cNvSpPr/>
                      <wps:spPr>
                        <a:xfrm>
                          <a:off x="0" y="0"/>
                          <a:ext cx="800100" cy="209550"/>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75B00" id="Šipka doleva 216" o:spid="_x0000_s1026" type="#_x0000_t66" style="position:absolute;margin-left:146.1pt;margin-top:55.9pt;width:63pt;height:16.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" adj="3273,4678" fillcolor="red" strokecolor="red" strokeweight="2pt"/>
            </w:pict>
          </mc:Fallback>
        </mc:AlternateContent>
      </w:r>
      <w:r>
        <w:rPr>
          <w:noProof/>
          <w:lang w:eastAsia="cs-CZ"/>
        </w:rPr>
        <w:drawing>
          <wp:inline distT="0" distB="0" distL="0" distR="0" wp14:anchorId="3FFA9130" wp14:editId="0AA0ACF7">
            <wp:extent cx="5760720" cy="3324387"/>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760720" cy="3324387"/>
                    </a:xfrm>
                    <a:prstGeom prst="rect">
                      <a:avLst/>
                    </a:prstGeom>
                  </pic:spPr>
                </pic:pic>
              </a:graphicData>
            </a:graphic>
          </wp:inline>
        </w:drawing>
      </w:r>
    </w:p>
    <w:p w:rsidR="0037043C" w:rsidRDefault="0037043C" w:rsidP="00516F21">
      <w:pPr>
        <w:rPr>
          <w:noProof/>
          <w:lang w:eastAsia="cs-CZ"/>
        </w:rPr>
      </w:pPr>
    </w:p>
    <w:p w:rsidR="0037043C" w:rsidRDefault="0037043C" w:rsidP="00516F21"/>
    <w:p w:rsidR="008E633A" w:rsidRDefault="008E633A" w:rsidP="00516F21"/>
    <w:p w:rsidR="008E633A" w:rsidRDefault="008E633A" w:rsidP="00516F21"/>
    <w:p w:rsidR="008E633A" w:rsidRDefault="008E633A" w:rsidP="00516F21"/>
    <w:p w:rsidR="008E633A" w:rsidRDefault="008E633A" w:rsidP="00516F21"/>
    <w:p w:rsidR="008E633A" w:rsidRDefault="008E633A" w:rsidP="00516F21"/>
    <w:p w:rsidR="00EE1B66" w:rsidRDefault="00EE1B66">
      <w:r>
        <w:br w:type="page"/>
      </w:r>
    </w:p>
    <w:p w:rsidR="001E6B31" w:rsidRDefault="001E6B31" w:rsidP="00516F21"/>
    <w:p w:rsidR="00E17FFB" w:rsidRDefault="00A85447" w:rsidP="00A85447">
      <w:pPr>
        <w:pStyle w:val="MPnadpis1"/>
        <w:numPr>
          <w:ilvl w:val="0"/>
          <w:numId w:val="11"/>
        </w:numPr>
      </w:pPr>
      <w:bookmarkStart w:id="46" w:name="_Toc415032862"/>
      <w:r>
        <w:t>Podpis a podání žádosti o podporu</w:t>
      </w:r>
      <w:bookmarkEnd w:id="46"/>
    </w:p>
    <w:p w:rsidR="001E6B31" w:rsidRPr="009B0D8E" w:rsidRDefault="001E6B31" w:rsidP="00AB7FD2"/>
    <w:p w:rsidR="00523B45" w:rsidRDefault="009C16CF" w:rsidP="00AB7FD2">
      <w:pPr>
        <w:jc w:val="both"/>
      </w:pPr>
      <w:r>
        <w:t>Po vyplnění všech relevantních údajů a jejich kontrole provede žadatel finalizaci žádosti o</w:t>
      </w:r>
      <w:r w:rsidR="001E6B31">
        <w:t> </w:t>
      </w:r>
      <w:r>
        <w:t xml:space="preserve">podporu (viz kapitola 4.5.) Po finalizaci žádosti o podporu dochází </w:t>
      </w:r>
      <w:r w:rsidR="004811C6">
        <w:t xml:space="preserve">v levém menu </w:t>
      </w:r>
      <w:r w:rsidR="007E1A60">
        <w:t xml:space="preserve">formuláře žádosti o podporu </w:t>
      </w:r>
      <w:r>
        <w:t xml:space="preserve">k aktivaci záložky Podpis žádosti. </w:t>
      </w:r>
    </w:p>
    <w:p w:rsidR="00E5299A" w:rsidRDefault="00EE1B66" w:rsidP="009C16CF">
      <w:r>
        <w:rPr>
          <w:noProof/>
          <w:lang w:eastAsia="cs-CZ"/>
        </w:rPr>
        <mc:AlternateContent>
          <mc:Choice Requires="wps">
            <w:drawing>
              <wp:anchor distT="0" distB="0" distL="114300" distR="114300" simplePos="0" relativeHeight="252075008" behindDoc="0" locked="0" layoutInCell="1" allowOverlap="1">
                <wp:simplePos x="0" y="0"/>
                <wp:positionH relativeFrom="column">
                  <wp:posOffset>-2648</wp:posOffset>
                </wp:positionH>
                <wp:positionV relativeFrom="paragraph">
                  <wp:posOffset>7942280</wp:posOffset>
                </wp:positionV>
                <wp:extent cx="1009291" cy="267419"/>
                <wp:effectExtent l="0" t="0" r="19685" b="18415"/>
                <wp:wrapNone/>
                <wp:docPr id="10" name="Obdélník 10"/>
                <wp:cNvGraphicFramePr/>
                <a:graphic xmlns:a="http://schemas.openxmlformats.org/drawingml/2006/main">
                  <a:graphicData uri="http://schemas.microsoft.com/office/word/2010/wordprocessingShape">
                    <wps:wsp>
                      <wps:cNvSpPr/>
                      <wps:spPr>
                        <a:xfrm>
                          <a:off x="0" y="0"/>
                          <a:ext cx="1009291" cy="26741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BDD44" id="Obdélník 10" o:spid="_x0000_s1026" style="position:absolute;margin-left:-.2pt;margin-top:625.4pt;width:79.45pt;height:21.05pt;z-index:252075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" filled="f" strokecolor="red" strokeweight="2pt"/>
            </w:pict>
          </mc:Fallback>
        </mc:AlternateContent>
      </w:r>
      <w:r w:rsidR="00E5299A">
        <w:rPr>
          <w:noProof/>
          <w:lang w:eastAsia="cs-CZ"/>
        </w:rPr>
        <w:drawing>
          <wp:inline distT="0" distB="0" distL="0" distR="0" wp14:anchorId="511840FE" wp14:editId="2A823222">
            <wp:extent cx="1784985" cy="8258810"/>
            <wp:effectExtent l="0" t="0" r="5715" b="8890"/>
            <wp:docPr id="832" name="Obrázek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1784985" cy="8258810"/>
                    </a:xfrm>
                    <a:prstGeom prst="rect">
                      <a:avLst/>
                    </a:prstGeom>
                  </pic:spPr>
                </pic:pic>
              </a:graphicData>
            </a:graphic>
          </wp:inline>
        </w:drawing>
      </w:r>
    </w:p>
    <w:p w:rsidR="00E5299A" w:rsidRDefault="00E5299A" w:rsidP="009C16CF"/>
    <w:p w:rsidR="009C16CF" w:rsidRDefault="006F2DC0" w:rsidP="00AB7FD2">
      <w:pPr>
        <w:jc w:val="both"/>
      </w:pPr>
      <w:r>
        <w:t xml:space="preserve">Žadatel vstoupí na obrazovku Podpis žádosti. </w:t>
      </w:r>
      <w:r w:rsidR="009C16CF">
        <w:t>V poli soubor se nabízí tisková verze žádosti</w:t>
      </w:r>
      <w:r w:rsidR="00523B45">
        <w:t xml:space="preserve"> o</w:t>
      </w:r>
      <w:r w:rsidR="00732AFA">
        <w:t> </w:t>
      </w:r>
      <w:r w:rsidR="00523B45">
        <w:t>podporu</w:t>
      </w:r>
      <w:r w:rsidR="009C16CF">
        <w:t xml:space="preserve">, kterou je možné zobrazit stiskem tlačítka Otevřít. </w:t>
      </w:r>
    </w:p>
    <w:p w:rsidR="009C16CF" w:rsidRDefault="009C16CF" w:rsidP="009C16CF"/>
    <w:p w:rsidR="009C16CF" w:rsidRDefault="006F2DC0" w:rsidP="009C16CF">
      <w:r>
        <w:rPr>
          <w:noProof/>
          <w:lang w:eastAsia="cs-CZ"/>
        </w:rPr>
        <mc:AlternateContent>
          <mc:Choice Requires="wps">
            <w:drawing>
              <wp:anchor distT="0" distB="0" distL="114300" distR="114300" simplePos="0" relativeHeight="251839488" behindDoc="0" locked="0" layoutInCell="1" allowOverlap="1" wp14:anchorId="5FC9FE5E" wp14:editId="633048F1">
                <wp:simplePos x="0" y="0"/>
                <wp:positionH relativeFrom="column">
                  <wp:posOffset>4483087</wp:posOffset>
                </wp:positionH>
                <wp:positionV relativeFrom="paragraph">
                  <wp:posOffset>612487</wp:posOffset>
                </wp:positionV>
                <wp:extent cx="690113" cy="281305"/>
                <wp:effectExtent l="0" t="0" r="15240" b="23495"/>
                <wp:wrapNone/>
                <wp:docPr id="89" name="Obdélník 89"/>
                <wp:cNvGraphicFramePr/>
                <a:graphic xmlns:a="http://schemas.openxmlformats.org/drawingml/2006/main">
                  <a:graphicData uri="http://schemas.microsoft.com/office/word/2010/wordprocessingShape">
                    <wps:wsp>
                      <wps:cNvSpPr/>
                      <wps:spPr>
                        <a:xfrm>
                          <a:off x="0" y="0"/>
                          <a:ext cx="690113" cy="28130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D772D" id="Obdélník 89" o:spid="_x0000_s1026" style="position:absolute;margin-left:353pt;margin-top:48.25pt;width:54.35pt;height:22.1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" filled="f" strokecolor="red" strokeweight="2pt"/>
            </w:pict>
          </mc:Fallback>
        </mc:AlternateContent>
      </w:r>
      <w:r w:rsidRPr="00574407">
        <w:rPr>
          <w:noProof/>
          <w:lang w:eastAsia="cs-CZ"/>
        </w:rPr>
        <mc:AlternateContent>
          <mc:Choice Requires="wps">
            <w:drawing>
              <wp:anchor distT="0" distB="0" distL="114300" distR="114300" simplePos="0" relativeHeight="251843584" behindDoc="0" locked="0" layoutInCell="1" allowOverlap="1" wp14:anchorId="4E6B3BDD" wp14:editId="02E45FDC">
                <wp:simplePos x="0" y="0"/>
                <wp:positionH relativeFrom="column">
                  <wp:posOffset>-218440</wp:posOffset>
                </wp:positionH>
                <wp:positionV relativeFrom="paragraph">
                  <wp:posOffset>1101725</wp:posOffset>
                </wp:positionV>
                <wp:extent cx="800100" cy="276225"/>
                <wp:effectExtent l="0" t="4763" r="0" b="14287"/>
                <wp:wrapNone/>
                <wp:docPr id="95" name="Šipka doleva 95"/>
                <wp:cNvGraphicFramePr/>
                <a:graphic xmlns:a="http://schemas.openxmlformats.org/drawingml/2006/main">
                  <a:graphicData uri="http://schemas.microsoft.com/office/word/2010/wordprocessingShape">
                    <wps:wsp>
                      <wps:cNvSpPr/>
                      <wps:spPr>
                        <a:xfrm rot="5400000">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CE165" id="Šipka doleva 95" o:spid="_x0000_s1026" type="#_x0000_t66" style="position:absolute;margin-left:-17.2pt;margin-top:86.75pt;width:63pt;height:21.75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" adj="4315,4678" fillcolor="red" strokecolor="red" strokeweight="2pt"/>
            </w:pict>
          </mc:Fallback>
        </mc:AlternateContent>
      </w:r>
      <w:r>
        <w:rPr>
          <w:noProof/>
          <w:lang w:eastAsia="cs-CZ"/>
        </w:rPr>
        <w:drawing>
          <wp:inline distT="0" distB="0" distL="0" distR="0" wp14:anchorId="0E3E34D8" wp14:editId="037E059C">
            <wp:extent cx="5762625" cy="990600"/>
            <wp:effectExtent l="19050" t="19050" r="28575" b="1905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762625" cy="990600"/>
                    </a:xfrm>
                    <a:prstGeom prst="rect">
                      <a:avLst/>
                    </a:prstGeom>
                    <a:ln>
                      <a:solidFill>
                        <a:schemeClr val="tx1"/>
                      </a:solidFill>
                    </a:ln>
                  </pic:spPr>
                </pic:pic>
              </a:graphicData>
            </a:graphic>
          </wp:inline>
        </w:drawing>
      </w:r>
    </w:p>
    <w:p w:rsidR="008E633A" w:rsidRDefault="006F2DC0" w:rsidP="009C16CF">
      <w:r w:rsidRPr="00574407">
        <w:rPr>
          <w:noProof/>
          <w:lang w:eastAsia="cs-CZ"/>
        </w:rPr>
        <mc:AlternateContent>
          <mc:Choice Requires="wps">
            <w:drawing>
              <wp:anchor distT="0" distB="0" distL="114300" distR="114300" simplePos="0" relativeHeight="251844608" behindDoc="0" locked="0" layoutInCell="1" allowOverlap="1" wp14:anchorId="14A9F290" wp14:editId="56CB3D53">
                <wp:simplePos x="0" y="0"/>
                <wp:positionH relativeFrom="column">
                  <wp:posOffset>328930</wp:posOffset>
                </wp:positionH>
                <wp:positionV relativeFrom="paragraph">
                  <wp:posOffset>120015</wp:posOffset>
                </wp:positionV>
                <wp:extent cx="1657350" cy="657225"/>
                <wp:effectExtent l="0" t="0" r="19050" b="28575"/>
                <wp:wrapNone/>
                <wp:docPr id="129" name="Textové pole 129"/>
                <wp:cNvGraphicFramePr/>
                <a:graphic xmlns:a="http://schemas.openxmlformats.org/drawingml/2006/main">
                  <a:graphicData uri="http://schemas.microsoft.com/office/word/2010/wordprocessingShape">
                    <wps:wsp>
                      <wps:cNvSpPr txBox="1"/>
                      <wps:spPr>
                        <a:xfrm>
                          <a:off x="0" y="0"/>
                          <a:ext cx="1657350" cy="657225"/>
                        </a:xfrm>
                        <a:prstGeom prst="rect">
                          <a:avLst/>
                        </a:prstGeom>
                        <a:solidFill>
                          <a:sysClr val="window" lastClr="FFFFFF"/>
                        </a:solidFill>
                        <a:ln w="6350">
                          <a:solidFill>
                            <a:prstClr val="black"/>
                          </a:solidFill>
                        </a:ln>
                        <a:effectLst/>
                      </wps:spPr>
                      <wps:txbx>
                        <w:txbxContent>
                          <w:p w:rsidR="00EE1B66" w:rsidRPr="00574407" w:rsidRDefault="00EE1B66" w:rsidP="009C16CF">
                            <w:r w:rsidRPr="00574407">
                              <w:t>Stiskem ikony pečetě se podepisuje žádost o podporu.</w:t>
                            </w:r>
                          </w:p>
                          <w:p w:rsidR="00EE1B66" w:rsidRPr="0028675D" w:rsidRDefault="00EE1B66" w:rsidP="009C16CF">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9F290" id="Textové pole 129" o:spid="_x0000_s1091" type="#_x0000_t202" style="position:absolute;margin-left:25.9pt;margin-top:9.45pt;width:130.5pt;height:51.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" fillcolor="window" strokeweight=".5pt">
                <v:textbox>
                  <w:txbxContent>
                    <w:p w:rsidR="00EE1B66" w:rsidRPr="00574407" w:rsidRDefault="00EE1B66" w:rsidP="009C16CF">
                      <w:r w:rsidRPr="00574407">
                        <w:t>Stiskem ikony pečetě se podepisuje žádost o podporu.</w:t>
                      </w:r>
                    </w:p>
                    <w:p w:rsidR="00EE1B66" w:rsidRPr="0028675D" w:rsidRDefault="00EE1B66" w:rsidP="009C16CF">
                      <w:pPr>
                        <w:rPr>
                          <w:sz w:val="16"/>
                          <w:szCs w:val="16"/>
                        </w:rPr>
                      </w:pPr>
                    </w:p>
                  </w:txbxContent>
                </v:textbox>
              </v:shape>
            </w:pict>
          </mc:Fallback>
        </mc:AlternateContent>
      </w:r>
    </w:p>
    <w:p w:rsidR="008E633A" w:rsidRDefault="008E633A" w:rsidP="009C16CF"/>
    <w:p w:rsidR="009C16CF" w:rsidRDefault="009C16CF" w:rsidP="009C16CF"/>
    <w:p w:rsidR="009C16CF" w:rsidRDefault="009C16CF" w:rsidP="009C16CF"/>
    <w:p w:rsidR="001B190F" w:rsidRDefault="00C8642B" w:rsidP="00AB7FD2">
      <w:pPr>
        <w:jc w:val="both"/>
      </w:pPr>
      <w:r>
        <w:t>Podpis žádosti o podporu probíhá prostřednictvím kvalifikovaného elektronického podpisu. Stiskem ikony pečetě se zobrazí okno, kde následně žadatel vybere certifikát pro</w:t>
      </w:r>
      <w:r w:rsidR="00B45E3A">
        <w:t> </w:t>
      </w:r>
      <w:r>
        <w:t xml:space="preserve">podepisování, uložený v příslušném souboru. </w:t>
      </w:r>
      <w:r w:rsidR="001B190F">
        <w:t xml:space="preserve">Stiskem tlačítka Disk a následným výběrem příslušného souboru, připojí žadatel certifikát pro </w:t>
      </w:r>
      <w:r w:rsidR="0042191E">
        <w:t>podpis.</w:t>
      </w:r>
      <w:r w:rsidR="001B190F">
        <w:t xml:space="preserve"> </w:t>
      </w:r>
    </w:p>
    <w:p w:rsidR="001E6B31" w:rsidRDefault="001E6B31" w:rsidP="009C16CF"/>
    <w:p w:rsidR="009C16CF" w:rsidRDefault="00C8642B" w:rsidP="009C16CF">
      <w:r w:rsidRPr="007B7217">
        <w:rPr>
          <w:noProof/>
          <w:lang w:eastAsia="cs-CZ"/>
        </w:rPr>
        <mc:AlternateContent>
          <mc:Choice Requires="wps">
            <w:drawing>
              <wp:anchor distT="0" distB="0" distL="114300" distR="114300" simplePos="0" relativeHeight="251846656" behindDoc="0" locked="0" layoutInCell="1" allowOverlap="1" wp14:anchorId="4DFC9023" wp14:editId="6D3279A3">
                <wp:simplePos x="0" y="0"/>
                <wp:positionH relativeFrom="column">
                  <wp:posOffset>3204210</wp:posOffset>
                </wp:positionH>
                <wp:positionV relativeFrom="paragraph">
                  <wp:posOffset>2520950</wp:posOffset>
                </wp:positionV>
                <wp:extent cx="1657350" cy="666750"/>
                <wp:effectExtent l="0" t="0" r="19050" b="19050"/>
                <wp:wrapNone/>
                <wp:docPr id="136" name="Textové pole 136"/>
                <wp:cNvGraphicFramePr/>
                <a:graphic xmlns:a="http://schemas.openxmlformats.org/drawingml/2006/main">
                  <a:graphicData uri="http://schemas.microsoft.com/office/word/2010/wordprocessingShape">
                    <wps:wsp>
                      <wps:cNvSpPr txBox="1"/>
                      <wps:spPr>
                        <a:xfrm>
                          <a:off x="0" y="0"/>
                          <a:ext cx="1657350" cy="666750"/>
                        </a:xfrm>
                        <a:prstGeom prst="rect">
                          <a:avLst/>
                        </a:prstGeom>
                        <a:solidFill>
                          <a:sysClr val="window" lastClr="FFFFFF"/>
                        </a:solidFill>
                        <a:ln w="6350">
                          <a:solidFill>
                            <a:prstClr val="black"/>
                          </a:solidFill>
                        </a:ln>
                        <a:effectLst/>
                      </wps:spPr>
                      <wps:txbx>
                        <w:txbxContent>
                          <w:p w:rsidR="00EE1B66" w:rsidRPr="00574407" w:rsidRDefault="00EE1B66" w:rsidP="009C16CF">
                            <w:r>
                              <w:t>Výběr certifikátu pro podpis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C9023" id="Textové pole 136" o:spid="_x0000_s1092" type="#_x0000_t202" style="position:absolute;margin-left:252.3pt;margin-top:198.5pt;width:130.5pt;height:52.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" fillcolor="window" strokeweight=".5pt">
                <v:textbox>
                  <w:txbxContent>
                    <w:p w:rsidR="00EE1B66" w:rsidRPr="00574407" w:rsidRDefault="00EE1B66" w:rsidP="009C16CF">
                      <w:r>
                        <w:t>Výběr certifikátu pro podpis</w:t>
                      </w:r>
                    </w:p>
                  </w:txbxContent>
                </v:textbox>
              </v:shape>
            </w:pict>
          </mc:Fallback>
        </mc:AlternateContent>
      </w:r>
      <w:r w:rsidRPr="007B7217">
        <w:rPr>
          <w:noProof/>
          <w:lang w:eastAsia="cs-CZ"/>
        </w:rPr>
        <mc:AlternateContent>
          <mc:Choice Requires="wps">
            <w:drawing>
              <wp:anchor distT="0" distB="0" distL="114300" distR="114300" simplePos="0" relativeHeight="251845632" behindDoc="0" locked="0" layoutInCell="1" allowOverlap="1" wp14:anchorId="447143C6" wp14:editId="4841C996">
                <wp:simplePos x="0" y="0"/>
                <wp:positionH relativeFrom="column">
                  <wp:posOffset>3112135</wp:posOffset>
                </wp:positionH>
                <wp:positionV relativeFrom="paragraph">
                  <wp:posOffset>2200910</wp:posOffset>
                </wp:positionV>
                <wp:extent cx="800100" cy="276225"/>
                <wp:effectExtent l="0" t="0" r="19050" b="28575"/>
                <wp:wrapNone/>
                <wp:docPr id="169" name="Šipka doleva 169"/>
                <wp:cNvGraphicFramePr/>
                <a:graphic xmlns:a="http://schemas.openxmlformats.org/drawingml/2006/main">
                  <a:graphicData uri="http://schemas.microsoft.com/office/word/2010/wordprocessingShape">
                    <wps:wsp>
                      <wps:cNvSpPr/>
                      <wps:spPr>
                        <a:xfrm>
                          <a:off x="0" y="0"/>
                          <a:ext cx="800100" cy="276225"/>
                        </a:xfrm>
                        <a:prstGeom prst="leftArrow">
                          <a:avLst>
                            <a:gd name="adj1" fmla="val 56686"/>
                            <a:gd name="adj2" fmla="val 57864"/>
                          </a:avLst>
                        </a:prstGeom>
                        <a:solidFill>
                          <a:srgbClr val="FF0000"/>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3BBAA" id="Šipka doleva 169" o:spid="_x0000_s1026" type="#_x0000_t66" style="position:absolute;margin-left:245.05pt;margin-top:173.3pt;width:63pt;height:21.7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" adj="4315,4678" fillcolor="red" strokecolor="red" strokeweight="2pt"/>
            </w:pict>
          </mc:Fallback>
        </mc:AlternateContent>
      </w:r>
      <w:r w:rsidR="009C16CF">
        <w:rPr>
          <w:noProof/>
          <w:lang w:eastAsia="cs-CZ"/>
        </w:rPr>
        <w:drawing>
          <wp:inline distT="0" distB="0" distL="0" distR="0" wp14:anchorId="1EDF6459" wp14:editId="7B197089">
            <wp:extent cx="4770407" cy="4448381"/>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9"/>
                    <a:srcRect l="17216"/>
                    <a:stretch/>
                  </pic:blipFill>
                  <pic:spPr bwMode="auto">
                    <a:xfrm>
                      <a:off x="0" y="0"/>
                      <a:ext cx="4768979" cy="4447049"/>
                    </a:xfrm>
                    <a:prstGeom prst="rect">
                      <a:avLst/>
                    </a:prstGeom>
                    <a:ln>
                      <a:noFill/>
                    </a:ln>
                    <a:extLst>
                      <a:ext uri="{53640926-AAD7-44D8-BBD7-CCE9431645EC}">
                        <a14:shadowObscured xmlns:a14="http://schemas.microsoft.com/office/drawing/2010/main"/>
                      </a:ext>
                    </a:extLst>
                  </pic:spPr>
                </pic:pic>
              </a:graphicData>
            </a:graphic>
          </wp:inline>
        </w:drawing>
      </w:r>
    </w:p>
    <w:p w:rsidR="009C16CF" w:rsidRDefault="009C16CF" w:rsidP="009C16CF">
      <w:r>
        <w:rPr>
          <w:noProof/>
          <w:lang w:eastAsia="cs-CZ"/>
        </w:rPr>
        <w:drawing>
          <wp:inline distT="0" distB="0" distL="0" distR="0" wp14:anchorId="19FF3F8B" wp14:editId="70357010">
            <wp:extent cx="5762299" cy="3733800"/>
            <wp:effectExtent l="0" t="0" r="0" b="0"/>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60720" cy="3732777"/>
                    </a:xfrm>
                    <a:prstGeom prst="rect">
                      <a:avLst/>
                    </a:prstGeom>
                  </pic:spPr>
                </pic:pic>
              </a:graphicData>
            </a:graphic>
          </wp:inline>
        </w:drawing>
      </w:r>
    </w:p>
    <w:p w:rsidR="00C8642B" w:rsidRDefault="00C8642B" w:rsidP="009C16CF"/>
    <w:p w:rsidR="00374678" w:rsidRDefault="008E633A">
      <w:pPr>
        <w:jc w:val="both"/>
      </w:pPr>
      <w:r>
        <w:t xml:space="preserve">Následně žadatel vloží </w:t>
      </w:r>
      <w:r w:rsidR="001B190F">
        <w:t>heslo a stiskem tlačítka OK potvrdí akci</w:t>
      </w:r>
      <w:r w:rsidR="00FC4966">
        <w:t xml:space="preserve">, </w:t>
      </w:r>
      <w:r w:rsidR="001B190F">
        <w:t>resp. prostřednictvím elektr</w:t>
      </w:r>
      <w:r w:rsidR="00D8113D">
        <w:t>onického podpisu dojde</w:t>
      </w:r>
      <w:r w:rsidR="001B190F">
        <w:t xml:space="preserve"> k</w:t>
      </w:r>
      <w:r w:rsidR="00E33D20">
        <w:t xml:space="preserve"> podepsání</w:t>
      </w:r>
      <w:r w:rsidR="001B190F">
        <w:t xml:space="preserve"> žádosti o podporu. </w:t>
      </w:r>
    </w:p>
    <w:p w:rsidR="009C16CF" w:rsidRDefault="009C16CF" w:rsidP="00374678">
      <w:pPr>
        <w:jc w:val="both"/>
      </w:pPr>
      <w:r>
        <w:rPr>
          <w:noProof/>
          <w:lang w:eastAsia="cs-CZ"/>
        </w:rPr>
        <w:drawing>
          <wp:inline distT="0" distB="0" distL="0" distR="0" wp14:anchorId="4D191B56" wp14:editId="573A8017">
            <wp:extent cx="4886325" cy="3867150"/>
            <wp:effectExtent l="0" t="0" r="9525"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4886325" cy="3867150"/>
                    </a:xfrm>
                    <a:prstGeom prst="rect">
                      <a:avLst/>
                    </a:prstGeom>
                  </pic:spPr>
                </pic:pic>
              </a:graphicData>
            </a:graphic>
          </wp:inline>
        </w:drawing>
      </w:r>
    </w:p>
    <w:p w:rsidR="001113C9" w:rsidRDefault="001113C9" w:rsidP="00374678">
      <w:pPr>
        <w:jc w:val="both"/>
      </w:pPr>
    </w:p>
    <w:p w:rsidR="001113C9" w:rsidRDefault="001113C9" w:rsidP="001113C9">
      <w:pPr>
        <w:jc w:val="both"/>
      </w:pPr>
      <w:r>
        <w:t xml:space="preserve">Po úspěšném ověření platnosti elektronického podpisu je zobrazena hláška o úspěšném podepsání žádosti. Žádost o podporu je nyní podepsána a následně podána </w:t>
      </w:r>
      <w:r w:rsidR="00235900">
        <w:t>do MS2014+ .V</w:t>
      </w:r>
      <w:r w:rsidR="001E6B31">
        <w:t> </w:t>
      </w:r>
      <w:r>
        <w:t xml:space="preserve">závislosti na zvoleném typu podání na záložce Projekt </w:t>
      </w:r>
      <w:r w:rsidR="00235900">
        <w:t>probíhá podání buď automaticky</w:t>
      </w:r>
      <w:r w:rsidR="009C0B9B">
        <w:t xml:space="preserve"> (viz hláška o podepsaném dokumentu níže)</w:t>
      </w:r>
      <w:r w:rsidR="00235900">
        <w:t xml:space="preserve"> kdy ho po podepsání žádosti provede systém </w:t>
      </w:r>
      <w:r w:rsidR="000A6FEE">
        <w:t>a</w:t>
      </w:r>
      <w:r w:rsidR="001E6B31">
        <w:t> </w:t>
      </w:r>
      <w:r w:rsidR="00235900">
        <w:t>od žadatele nejsou již požadované žádné kroky</w:t>
      </w:r>
      <w:r w:rsidR="009C0B9B">
        <w:t xml:space="preserve"> nebo ručně</w:t>
      </w:r>
      <w:r w:rsidR="000A6FEE">
        <w:t>.</w:t>
      </w:r>
    </w:p>
    <w:p w:rsidR="001113C9" w:rsidRDefault="001113C9" w:rsidP="001113C9">
      <w:pPr>
        <w:jc w:val="both"/>
      </w:pPr>
    </w:p>
    <w:p w:rsidR="001113C9" w:rsidRDefault="001113C9" w:rsidP="001113C9">
      <w:pPr>
        <w:ind w:left="2127"/>
        <w:jc w:val="both"/>
      </w:pPr>
      <w:r>
        <w:rPr>
          <w:noProof/>
          <w:lang w:eastAsia="cs-CZ"/>
        </w:rPr>
        <w:drawing>
          <wp:inline distT="0" distB="0" distL="0" distR="0" wp14:anchorId="7A50E7FD" wp14:editId="0CE0DBDC">
            <wp:extent cx="3381375" cy="2238375"/>
            <wp:effectExtent l="0" t="0" r="9525" b="9525"/>
            <wp:docPr id="247"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3381375" cy="2238375"/>
                    </a:xfrm>
                    <a:prstGeom prst="rect">
                      <a:avLst/>
                    </a:prstGeom>
                  </pic:spPr>
                </pic:pic>
              </a:graphicData>
            </a:graphic>
          </wp:inline>
        </w:drawing>
      </w:r>
    </w:p>
    <w:p w:rsidR="001113C9" w:rsidRDefault="001113C9">
      <w:pPr>
        <w:ind w:left="2127"/>
        <w:jc w:val="both"/>
      </w:pPr>
    </w:p>
    <w:p w:rsidR="001113C9" w:rsidRDefault="000A6FEE">
      <w:pPr>
        <w:jc w:val="both"/>
      </w:pPr>
      <w:r w:rsidRPr="009C0B9B">
        <w:rPr>
          <w:b/>
        </w:rPr>
        <w:t>V případě ručního typu podání</w:t>
      </w:r>
      <w:r>
        <w:t xml:space="preserve"> je podání žádosti o podporu provedeno na základě aktivní volby uživatele. V </w:t>
      </w:r>
      <w:r w:rsidR="001113C9">
        <w:t xml:space="preserve"> záhlaví žádosti o podporu se </w:t>
      </w:r>
      <w:r w:rsidR="00235900">
        <w:t>o</w:t>
      </w:r>
      <w:r w:rsidR="001113C9">
        <w:t>bjeví nové tlačítko – Podání.</w:t>
      </w:r>
    </w:p>
    <w:p w:rsidR="001113C9" w:rsidRDefault="001113C9" w:rsidP="001113C9">
      <w:pPr>
        <w:jc w:val="both"/>
      </w:pPr>
      <w:r>
        <w:rPr>
          <w:noProof/>
          <w:lang w:eastAsia="cs-CZ"/>
        </w:rPr>
        <mc:AlternateContent>
          <mc:Choice Requires="wps">
            <w:drawing>
              <wp:anchor distT="0" distB="0" distL="114300" distR="114300" simplePos="0" relativeHeight="251905024" behindDoc="0" locked="0" layoutInCell="1" allowOverlap="1" wp14:anchorId="295F3FA5" wp14:editId="461963AC">
                <wp:simplePos x="0" y="0"/>
                <wp:positionH relativeFrom="column">
                  <wp:posOffset>2275529</wp:posOffset>
                </wp:positionH>
                <wp:positionV relativeFrom="paragraph">
                  <wp:posOffset>371475</wp:posOffset>
                </wp:positionV>
                <wp:extent cx="409575" cy="247650"/>
                <wp:effectExtent l="0" t="0" r="28575" b="19050"/>
                <wp:wrapNone/>
                <wp:docPr id="249" name="Obdélník 249"/>
                <wp:cNvGraphicFramePr/>
                <a:graphic xmlns:a="http://schemas.openxmlformats.org/drawingml/2006/main">
                  <a:graphicData uri="http://schemas.microsoft.com/office/word/2010/wordprocessingShape">
                    <wps:wsp>
                      <wps:cNvSpPr/>
                      <wps:spPr>
                        <a:xfrm>
                          <a:off x="0" y="0"/>
                          <a:ext cx="409575" cy="247650"/>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834374" id="Obdélník 249" o:spid="_x0000_s1026" style="position:absolute;margin-left:179.2pt;margin-top:29.25pt;width:32.25pt;height:19.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" filled="f" strokecolor="red" strokeweight="2pt"/>
            </w:pict>
          </mc:Fallback>
        </mc:AlternateContent>
      </w:r>
      <w:r w:rsidR="004811C6" w:rsidRPr="004811C6">
        <w:rPr>
          <w:noProof/>
          <w:lang w:eastAsia="cs-CZ"/>
        </w:rPr>
        <w:t xml:space="preserve"> </w:t>
      </w:r>
      <w:r w:rsidR="004811C6">
        <w:rPr>
          <w:noProof/>
          <w:lang w:eastAsia="cs-CZ"/>
        </w:rPr>
        <w:drawing>
          <wp:inline distT="0" distB="0" distL="0" distR="0" wp14:anchorId="5711A94E" wp14:editId="5B98FDC9">
            <wp:extent cx="5760720" cy="4872665"/>
            <wp:effectExtent l="0" t="0" r="0" b="4445"/>
            <wp:docPr id="834" name="Obrázek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760720" cy="4872665"/>
                    </a:xfrm>
                    <a:prstGeom prst="rect">
                      <a:avLst/>
                    </a:prstGeom>
                  </pic:spPr>
                </pic:pic>
              </a:graphicData>
            </a:graphic>
          </wp:inline>
        </w:drawing>
      </w:r>
    </w:p>
    <w:p w:rsidR="00235900" w:rsidRDefault="00235900" w:rsidP="001113C9">
      <w:pPr>
        <w:jc w:val="both"/>
      </w:pPr>
    </w:p>
    <w:p w:rsidR="00235900" w:rsidRDefault="00235900" w:rsidP="001113C9">
      <w:pPr>
        <w:jc w:val="both"/>
      </w:pPr>
      <w:r>
        <w:t xml:space="preserve">Po stisku tlačítka podání se objeví </w:t>
      </w:r>
      <w:r w:rsidR="004811C6">
        <w:t>upozornění</w:t>
      </w:r>
      <w:r w:rsidR="001E6B31">
        <w:t>,</w:t>
      </w:r>
      <w:r>
        <w:t xml:space="preserve"> zda žadatel chce pokračovat v procesu podání žádosti. Stiskem tlačítka Pokračovat akci potvrdí.</w:t>
      </w:r>
      <w:r w:rsidR="00032221">
        <w:t xml:space="preserve"> Žádost je tímto podána.</w:t>
      </w:r>
    </w:p>
    <w:p w:rsidR="001E6B31" w:rsidRDefault="001E6B31" w:rsidP="001113C9">
      <w:pPr>
        <w:jc w:val="both"/>
      </w:pPr>
    </w:p>
    <w:p w:rsidR="001113C9" w:rsidRDefault="00235900" w:rsidP="001113C9">
      <w:pPr>
        <w:jc w:val="both"/>
      </w:pPr>
      <w:r>
        <w:rPr>
          <w:noProof/>
          <w:lang w:eastAsia="cs-CZ"/>
        </w:rPr>
        <mc:AlternateContent>
          <mc:Choice Requires="wps">
            <w:drawing>
              <wp:anchor distT="0" distB="0" distL="114300" distR="114300" simplePos="0" relativeHeight="251907072" behindDoc="0" locked="0" layoutInCell="1" allowOverlap="1" wp14:anchorId="174CE9CE" wp14:editId="7CB238E2">
                <wp:simplePos x="0" y="0"/>
                <wp:positionH relativeFrom="column">
                  <wp:posOffset>909955</wp:posOffset>
                </wp:positionH>
                <wp:positionV relativeFrom="paragraph">
                  <wp:posOffset>885190</wp:posOffset>
                </wp:positionV>
                <wp:extent cx="923925" cy="295275"/>
                <wp:effectExtent l="0" t="0" r="28575" b="28575"/>
                <wp:wrapNone/>
                <wp:docPr id="251" name="Obdélník 251"/>
                <wp:cNvGraphicFramePr/>
                <a:graphic xmlns:a="http://schemas.openxmlformats.org/drawingml/2006/main">
                  <a:graphicData uri="http://schemas.microsoft.com/office/word/2010/wordprocessingShape">
                    <wps:wsp>
                      <wps:cNvSpPr/>
                      <wps:spPr>
                        <a:xfrm>
                          <a:off x="0" y="0"/>
                          <a:ext cx="923925" cy="295275"/>
                        </a:xfrm>
                        <a:prstGeom prst="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F714E" id="Obdélník 251" o:spid="_x0000_s1026" style="position:absolute;margin-left:71.65pt;margin-top:69.7pt;width:72.7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" filled="f" strokecolor="red" strokeweight="2pt"/>
            </w:pict>
          </mc:Fallback>
        </mc:AlternateContent>
      </w:r>
      <w:r>
        <w:rPr>
          <w:noProof/>
          <w:lang w:eastAsia="cs-CZ"/>
        </w:rPr>
        <w:drawing>
          <wp:inline distT="0" distB="0" distL="0" distR="0" wp14:anchorId="5C3D2704" wp14:editId="310EBA77">
            <wp:extent cx="3371850" cy="1352550"/>
            <wp:effectExtent l="0" t="0" r="0" b="0"/>
            <wp:docPr id="250"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3371850" cy="1352550"/>
                    </a:xfrm>
                    <a:prstGeom prst="rect">
                      <a:avLst/>
                    </a:prstGeom>
                  </pic:spPr>
                </pic:pic>
              </a:graphicData>
            </a:graphic>
          </wp:inline>
        </w:drawing>
      </w:r>
    </w:p>
    <w:p w:rsidR="000A6FEE" w:rsidRDefault="000A6FEE" w:rsidP="001113C9">
      <w:pPr>
        <w:jc w:val="both"/>
      </w:pPr>
    </w:p>
    <w:p w:rsidR="000A6FEE" w:rsidRDefault="000A6FEE" w:rsidP="001113C9">
      <w:pPr>
        <w:jc w:val="both"/>
      </w:pPr>
      <w:r>
        <w:rPr>
          <w:noProof/>
          <w:lang w:eastAsia="cs-CZ"/>
        </w:rPr>
        <w:drawing>
          <wp:inline distT="0" distB="0" distL="0" distR="0" wp14:anchorId="1D14444B" wp14:editId="2D8CBBA7">
            <wp:extent cx="4776822" cy="4132053"/>
            <wp:effectExtent l="0" t="0" r="5080" b="1905"/>
            <wp:docPr id="252"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5"/>
                    <a:srcRect l="16948"/>
                    <a:stretch/>
                  </pic:blipFill>
                  <pic:spPr bwMode="auto">
                    <a:xfrm>
                      <a:off x="0" y="0"/>
                      <a:ext cx="4784391" cy="4138600"/>
                    </a:xfrm>
                    <a:prstGeom prst="rect">
                      <a:avLst/>
                    </a:prstGeom>
                    <a:ln>
                      <a:noFill/>
                    </a:ln>
                    <a:extLst>
                      <a:ext uri="{53640926-AAD7-44D8-BBD7-CCE9431645EC}">
                        <a14:shadowObscured xmlns:a14="http://schemas.microsoft.com/office/drawing/2010/main"/>
                      </a:ext>
                    </a:extLst>
                  </pic:spPr>
                </pic:pic>
              </a:graphicData>
            </a:graphic>
          </wp:inline>
        </w:drawing>
      </w:r>
    </w:p>
    <w:p w:rsidR="00387730" w:rsidRDefault="00387730">
      <w:r>
        <w:br w:type="page"/>
      </w:r>
    </w:p>
    <w:p w:rsidR="00387730" w:rsidRDefault="00387730" w:rsidP="00387730">
      <w:pPr>
        <w:pStyle w:val="MPnadpis1"/>
      </w:pPr>
      <w:bookmarkStart w:id="47" w:name="_Toc404949312"/>
      <w:bookmarkStart w:id="48" w:name="_Toc415032863"/>
      <w:r>
        <w:t>Příloha 1: Popis prostředí MS2014+</w:t>
      </w:r>
      <w:bookmarkEnd w:id="47"/>
      <w:bookmarkEnd w:id="48"/>
    </w:p>
    <w:p w:rsidR="00387730" w:rsidRDefault="00387730" w:rsidP="00387730">
      <w:pPr>
        <w:pStyle w:val="MPnadpis2"/>
        <w:ind w:hanging="6530"/>
      </w:pPr>
      <w:bookmarkStart w:id="49" w:name="_Toc404949313"/>
      <w:bookmarkStart w:id="50" w:name="_Toc415032864"/>
      <w:r>
        <w:t>Provozní / ostré / produkční prostředí</w:t>
      </w:r>
      <w:bookmarkEnd w:id="49"/>
      <w:bookmarkEnd w:id="50"/>
    </w:p>
    <w:p w:rsidR="00387730" w:rsidRDefault="00387730" w:rsidP="00387730">
      <w:pPr>
        <w:pStyle w:val="MPnadpis3"/>
      </w:pPr>
      <w:bookmarkStart w:id="51" w:name="_Toc404949314"/>
      <w:bookmarkStart w:id="52" w:name="_Toc415032865"/>
      <w:r>
        <w:t>Určení</w:t>
      </w:r>
      <w:bookmarkEnd w:id="51"/>
      <w:bookmarkEnd w:id="52"/>
    </w:p>
    <w:p w:rsidR="00387730" w:rsidRDefault="00387730" w:rsidP="00AB7FD2">
      <w:pPr>
        <w:jc w:val="both"/>
      </w:pPr>
      <w:r>
        <w:t>Je určeno pro vlastní provoz MS2014+. Sem vstupují žadatelé o podporu (portál IS KP) i</w:t>
      </w:r>
      <w:r w:rsidR="001E6B31">
        <w:t> </w:t>
      </w:r>
      <w:r>
        <w:t>zástupci řídicích orgánů pro výkon své činnosti (portál CSSF). Podpora definovaných uživatelů je řešena prostřednictvím Service Desku (portál Service Desk).</w:t>
      </w:r>
    </w:p>
    <w:p w:rsidR="00387730" w:rsidRPr="001A6920" w:rsidRDefault="00387730" w:rsidP="00AB7FD2">
      <w:pPr>
        <w:jc w:val="both"/>
      </w:pPr>
      <w:r>
        <w:t>Všechna vytvořená data budou v systému uchovávána po dobu životnosti MS2014+, předpokládáme nejméně do roku 2032.</w:t>
      </w:r>
    </w:p>
    <w:p w:rsidR="00387730" w:rsidRDefault="00387730" w:rsidP="00387730">
      <w:pPr>
        <w:pStyle w:val="MPnadpis3"/>
      </w:pPr>
      <w:bookmarkStart w:id="53" w:name="_Toc404949315"/>
      <w:bookmarkStart w:id="54" w:name="_Toc415032866"/>
      <w:r>
        <w:t>Adresy portálů</w:t>
      </w:r>
      <w:bookmarkEnd w:id="53"/>
      <w:bookmarkEnd w:id="54"/>
    </w:p>
    <w:p w:rsidR="00387730" w:rsidRDefault="00387730" w:rsidP="00387730">
      <w:pPr>
        <w:pStyle w:val="Bezmezer"/>
      </w:pPr>
      <w:r>
        <w:t>IS KP: mseu.mssf.cz</w:t>
      </w:r>
    </w:p>
    <w:p w:rsidR="00387730" w:rsidRDefault="00387730" w:rsidP="00387730">
      <w:pPr>
        <w:pStyle w:val="Bezmezer"/>
      </w:pPr>
      <w:r>
        <w:t>CSSF: msiu.mssf.cz</w:t>
      </w:r>
    </w:p>
    <w:p w:rsidR="00387730" w:rsidRDefault="00387730" w:rsidP="00387730">
      <w:pPr>
        <w:pStyle w:val="Bezmezer"/>
      </w:pPr>
      <w:r w:rsidRPr="001201DD">
        <w:t>Servisní portál</w:t>
      </w:r>
      <w:r>
        <w:t>: sd.mssf.cz</w:t>
      </w:r>
    </w:p>
    <w:p w:rsidR="00387730" w:rsidRDefault="00387730" w:rsidP="00387730">
      <w:r>
        <w:t xml:space="preserve">Portál BI: </w:t>
      </w:r>
      <w:r w:rsidRPr="00747C1C">
        <w:t>zatím nebylo stanoveno</w:t>
      </w:r>
    </w:p>
    <w:p w:rsidR="00387730" w:rsidRDefault="00387730" w:rsidP="00387730">
      <w:pPr>
        <w:pStyle w:val="MPnadpis3"/>
      </w:pPr>
      <w:bookmarkStart w:id="55" w:name="_Toc404949316"/>
      <w:bookmarkStart w:id="56" w:name="_Toc415032867"/>
      <w:r>
        <w:t>Přihlašovací údaje</w:t>
      </w:r>
      <w:bookmarkEnd w:id="55"/>
      <w:bookmarkEnd w:id="56"/>
    </w:p>
    <w:p w:rsidR="00387730" w:rsidRDefault="00387730" w:rsidP="00387730">
      <w:pPr>
        <w:pStyle w:val="Bezmezer"/>
      </w:pPr>
      <w:r>
        <w:t>IS KP: ostrá registrace</w:t>
      </w:r>
    </w:p>
    <w:p w:rsidR="00387730" w:rsidRDefault="00387730" w:rsidP="00387730">
      <w:pPr>
        <w:pStyle w:val="Bezmezer"/>
      </w:pPr>
      <w:r>
        <w:t>CSSF: ostrá registrace s ověřením do organizační struktury</w:t>
      </w:r>
    </w:p>
    <w:p w:rsidR="00387730" w:rsidRDefault="00387730" w:rsidP="00387730">
      <w:pPr>
        <w:pStyle w:val="Bezmezer"/>
      </w:pPr>
      <w:r w:rsidRPr="001201DD">
        <w:t>Servisní portál</w:t>
      </w:r>
      <w:r>
        <w:t>: ostrá registrace s ověřením do organizační struktury</w:t>
      </w:r>
    </w:p>
    <w:p w:rsidR="00387730" w:rsidRDefault="00387730" w:rsidP="00387730">
      <w:r>
        <w:t>Portál BI: ostrá registrace s ověřením do organizační struktury a přidělení licence</w:t>
      </w:r>
    </w:p>
    <w:p w:rsidR="00387730" w:rsidRDefault="00387730" w:rsidP="00387730">
      <w:pPr>
        <w:pStyle w:val="MPnadpis3"/>
      </w:pPr>
      <w:bookmarkStart w:id="57" w:name="_Toc404949317"/>
      <w:bookmarkStart w:id="58" w:name="_Toc415032868"/>
      <w:r>
        <w:t>Provozní podmínky</w:t>
      </w:r>
      <w:bookmarkEnd w:id="57"/>
      <w:bookmarkEnd w:id="58"/>
    </w:p>
    <w:p w:rsidR="00387730" w:rsidRDefault="00387730" w:rsidP="00AB7FD2">
      <w:pPr>
        <w:jc w:val="both"/>
      </w:pPr>
      <w:r>
        <w:t>MMR garantuje dostupnost produkčního prostředí 365 dní v roce v době 4:00 – 24:00 se smluvně dohodnutou dostupností 99% pro hlavní moduly Aplikace MS2014+ a pro Service Desk. Průřezové moduly mají smluvně dohodnutou dostupnost 92%.</w:t>
      </w:r>
    </w:p>
    <w:p w:rsidR="00387730" w:rsidRDefault="00387730" w:rsidP="00387730">
      <w:pPr>
        <w:pStyle w:val="MPnadpis2"/>
        <w:ind w:hanging="6530"/>
      </w:pPr>
      <w:bookmarkStart w:id="59" w:name="_Toc404949318"/>
      <w:bookmarkStart w:id="60" w:name="_Toc415032869"/>
      <w:r>
        <w:t>Referenční (sandbox) prostředí</w:t>
      </w:r>
      <w:bookmarkEnd w:id="59"/>
      <w:bookmarkEnd w:id="60"/>
    </w:p>
    <w:p w:rsidR="00387730" w:rsidRDefault="00387730" w:rsidP="00387730">
      <w:pPr>
        <w:pStyle w:val="MPnadpis3"/>
      </w:pPr>
      <w:bookmarkStart w:id="61" w:name="_Toc404949319"/>
      <w:bookmarkStart w:id="62" w:name="_Toc415032870"/>
      <w:r>
        <w:t>Určení</w:t>
      </w:r>
      <w:bookmarkEnd w:id="61"/>
      <w:bookmarkEnd w:id="62"/>
    </w:p>
    <w:p w:rsidR="00387730" w:rsidRDefault="00387730" w:rsidP="00AB7FD2">
      <w:pPr>
        <w:jc w:val="both"/>
      </w:pPr>
      <w:r>
        <w:t>Zde je instalována shodná verze Aplikace MS2014+ jako na prostředí produkčním. Referenční prostředí je určeno zejména pro školení uživatelů pořádaném MMR – OSMS či řídicími orgány a dalšími relevantními subjekty implementační struktury. Dále je vhodné k odzkoušení funkcionalit a k ověřování procesů, ke kterým daný uživatel nemá v produkčním prostředí přidělenou roli, nebo třeba k procvičování ovládání Aplikace MS2014+.</w:t>
      </w:r>
    </w:p>
    <w:p w:rsidR="00387730" w:rsidRPr="000B0D41" w:rsidRDefault="00387730" w:rsidP="00AB7FD2">
      <w:pPr>
        <w:jc w:val="both"/>
      </w:pPr>
      <w:r>
        <w:t>Prostředí primárně není určeno k vytváření a uchovávání dat, nicméně nepředpokládáme pravidelné promazávání dat. K takovému kroku by mohlo dojít pouze tehdy, kdyby objem uživatelských dat narostl nepřiměřeným způsobem, nebo kdyby se zásadním způsobem změnila struktura ukládaných dat (pak by promazání bylo provedeno za účelem udržení integrity databáze).</w:t>
      </w:r>
    </w:p>
    <w:p w:rsidR="00387730" w:rsidRDefault="00387730" w:rsidP="00387730">
      <w:pPr>
        <w:pStyle w:val="MPnadpis3"/>
      </w:pPr>
      <w:bookmarkStart w:id="63" w:name="_Toc404949320"/>
      <w:bookmarkStart w:id="64" w:name="_Toc415032871"/>
      <w:r>
        <w:t>Adresy portálů</w:t>
      </w:r>
      <w:bookmarkEnd w:id="63"/>
      <w:bookmarkEnd w:id="64"/>
    </w:p>
    <w:p w:rsidR="00387730" w:rsidRDefault="00387730" w:rsidP="00387730">
      <w:pPr>
        <w:pStyle w:val="Bezmezer"/>
      </w:pPr>
      <w:r>
        <w:t>IS KP: mseu-sandbox.mssf.cz</w:t>
      </w:r>
    </w:p>
    <w:p w:rsidR="00387730" w:rsidRDefault="00387730" w:rsidP="00387730">
      <w:pPr>
        <w:pStyle w:val="Bezmezer"/>
      </w:pPr>
      <w:r>
        <w:t>CSSF: msiu-sandbox.mssf.cz</w:t>
      </w:r>
    </w:p>
    <w:p w:rsidR="00387730" w:rsidRDefault="00387730" w:rsidP="00387730">
      <w:pPr>
        <w:pStyle w:val="Bezmezer"/>
      </w:pPr>
      <w:r w:rsidRPr="001201DD">
        <w:t>Servisní portál</w:t>
      </w:r>
      <w:r>
        <w:t>: sd-sandbox.mssf.cz</w:t>
      </w:r>
    </w:p>
    <w:p w:rsidR="00387730" w:rsidRDefault="00387730" w:rsidP="00387730">
      <w:r>
        <w:t>Portál BI: není k dispozici</w:t>
      </w:r>
    </w:p>
    <w:p w:rsidR="00387730" w:rsidRDefault="00387730" w:rsidP="00387730">
      <w:pPr>
        <w:pStyle w:val="MPnadpis3"/>
      </w:pPr>
      <w:bookmarkStart w:id="65" w:name="_Toc404949321"/>
      <w:bookmarkStart w:id="66" w:name="_Toc415032872"/>
      <w:r>
        <w:t>Přihlašovací údaje</w:t>
      </w:r>
      <w:bookmarkEnd w:id="65"/>
      <w:bookmarkEnd w:id="66"/>
    </w:p>
    <w:p w:rsidR="00387730" w:rsidRDefault="00387730" w:rsidP="00387730">
      <w:pPr>
        <w:pStyle w:val="Bezmezer"/>
      </w:pPr>
      <w:r>
        <w:t>IS KP: ostrá registrace</w:t>
      </w:r>
    </w:p>
    <w:p w:rsidR="00387730" w:rsidRDefault="00387730" w:rsidP="00387730">
      <w:pPr>
        <w:pStyle w:val="Bezmezer"/>
      </w:pPr>
      <w:r>
        <w:t>CSSF: ostrá registrace s ověřením do organizační struktury</w:t>
      </w:r>
    </w:p>
    <w:p w:rsidR="00387730" w:rsidRDefault="00387730" w:rsidP="00387730">
      <w:pPr>
        <w:pStyle w:val="Bezmezer"/>
      </w:pPr>
      <w:r w:rsidRPr="001201DD">
        <w:t>Servisní portál</w:t>
      </w:r>
      <w:r>
        <w:t>: ostrá registrace s ověřením do organizační struktury</w:t>
      </w:r>
    </w:p>
    <w:p w:rsidR="00387730" w:rsidRDefault="00387730" w:rsidP="00387730">
      <w:pPr>
        <w:pStyle w:val="Bezmezer"/>
      </w:pPr>
      <w:r>
        <w:t>Portál BI: není k dispozici</w:t>
      </w:r>
    </w:p>
    <w:p w:rsidR="00387730" w:rsidRDefault="00387730" w:rsidP="00387730">
      <w:pPr>
        <w:pStyle w:val="MPnadpis3"/>
      </w:pPr>
      <w:bookmarkStart w:id="67" w:name="_Toc404949322"/>
      <w:bookmarkStart w:id="68" w:name="_Toc415032873"/>
      <w:r>
        <w:t>Provozní podmínky</w:t>
      </w:r>
      <w:bookmarkEnd w:id="67"/>
      <w:bookmarkEnd w:id="68"/>
    </w:p>
    <w:p w:rsidR="00387730" w:rsidRDefault="00387730" w:rsidP="00AB7FD2">
      <w:pPr>
        <w:jc w:val="both"/>
      </w:pPr>
      <w:r>
        <w:t xml:space="preserve">Dostupnost tohoto prostředí je 365 dní v roce v době 4:00 – 24:00. </w:t>
      </w:r>
      <w:r w:rsidRPr="00E450C9">
        <w:t>V případě plánovaného vyššího zatížení než 10 uživatelů je nutné informovat OSMS MMR.</w:t>
      </w:r>
    </w:p>
    <w:p w:rsidR="00387730" w:rsidRDefault="00387730" w:rsidP="00387730">
      <w:pPr>
        <w:pStyle w:val="MPnadpis2"/>
        <w:ind w:hanging="6530"/>
      </w:pPr>
      <w:bookmarkStart w:id="69" w:name="_Toc404949323"/>
      <w:bookmarkStart w:id="70" w:name="_Toc415032874"/>
      <w:r>
        <w:t>Testovací / školící prostředí</w:t>
      </w:r>
      <w:bookmarkEnd w:id="69"/>
      <w:bookmarkEnd w:id="70"/>
    </w:p>
    <w:p w:rsidR="00387730" w:rsidRDefault="00387730" w:rsidP="00387730">
      <w:pPr>
        <w:pStyle w:val="MPnadpis3"/>
      </w:pPr>
      <w:bookmarkStart w:id="71" w:name="_Toc404949324"/>
      <w:bookmarkStart w:id="72" w:name="_Toc415032875"/>
      <w:r>
        <w:t>Určení</w:t>
      </w:r>
      <w:bookmarkEnd w:id="71"/>
      <w:bookmarkEnd w:id="72"/>
    </w:p>
    <w:p w:rsidR="00387730" w:rsidRDefault="00387730" w:rsidP="00AB7FD2">
      <w:pPr>
        <w:jc w:val="both"/>
      </w:pPr>
      <w:r>
        <w:t xml:space="preserve">Je určeno pro testování nových funkcionalit, má tedy </w:t>
      </w:r>
      <w:r w:rsidRPr="00E450C9">
        <w:t>shodn</w:t>
      </w:r>
      <w:r>
        <w:t>ou</w:t>
      </w:r>
      <w:r w:rsidRPr="00E450C9">
        <w:t xml:space="preserve"> </w:t>
      </w:r>
      <w:r>
        <w:t xml:space="preserve">verzi Aplikace MS2014+ </w:t>
      </w:r>
      <w:r w:rsidRPr="00E450C9">
        <w:t>s</w:t>
      </w:r>
      <w:r w:rsidR="001E6B31">
        <w:t> </w:t>
      </w:r>
      <w:r w:rsidRPr="00E450C9">
        <w:t xml:space="preserve">produkční verzí </w:t>
      </w:r>
      <w:r>
        <w:t>plus navíc i</w:t>
      </w:r>
      <w:r w:rsidRPr="00E450C9">
        <w:t xml:space="preserve">mplementovaný </w:t>
      </w:r>
      <w:r>
        <w:t>rozvojový</w:t>
      </w:r>
      <w:r w:rsidRPr="00E450C9">
        <w:t xml:space="preserve"> build</w:t>
      </w:r>
      <w:r>
        <w:t xml:space="preserve">. Je určeno pro školení pořádané primárně MMR </w:t>
      </w:r>
      <w:r w:rsidRPr="00582BE5">
        <w:t>– OSMS</w:t>
      </w:r>
      <w:r>
        <w:t xml:space="preserve"> a gestory ŘO</w:t>
      </w:r>
      <w:r w:rsidRPr="00582BE5">
        <w:t>, které bude zaměřené na nové funkcionality, které zatím nebyly implementovány do produkčního prostředí.</w:t>
      </w:r>
    </w:p>
    <w:p w:rsidR="00387730" w:rsidRDefault="00387730" w:rsidP="00AB7FD2">
      <w:pPr>
        <w:jc w:val="both"/>
      </w:pPr>
      <w:r>
        <w:t>Prostředí není určeno k vytváření a uchovávání jakýchkoliv dat. Všechna vytvořená data budou pravidelně promazávána (s předpokládanou frekvencí cca 1xročně). Týká se i dat o</w:t>
      </w:r>
      <w:r w:rsidR="001E6B31">
        <w:t> </w:t>
      </w:r>
      <w:r>
        <w:t>uživatelích a všech testovacích účtů.</w:t>
      </w:r>
    </w:p>
    <w:p w:rsidR="00387730" w:rsidRPr="001A6920" w:rsidRDefault="00387730" w:rsidP="00AB7FD2">
      <w:pPr>
        <w:jc w:val="both"/>
      </w:pPr>
      <w:r>
        <w:t>Do tohoto prostředí nemají přístup běžní uživatelé (ani žadatelé o podporu), pouze vybraní zástupci z řad řídicích orgánů, implementační struktury a další vybraní uživatelé (například testeři).</w:t>
      </w:r>
    </w:p>
    <w:p w:rsidR="00387730" w:rsidRDefault="00387730" w:rsidP="00387730">
      <w:pPr>
        <w:pStyle w:val="MPnadpis3"/>
      </w:pPr>
      <w:bookmarkStart w:id="73" w:name="_Toc404949325"/>
      <w:bookmarkStart w:id="74" w:name="_Toc415032876"/>
      <w:r>
        <w:t>Adresy portálů</w:t>
      </w:r>
      <w:bookmarkEnd w:id="73"/>
      <w:bookmarkEnd w:id="74"/>
    </w:p>
    <w:p w:rsidR="00387730" w:rsidRDefault="00387730" w:rsidP="00387730">
      <w:pPr>
        <w:pStyle w:val="Bezmezer"/>
      </w:pPr>
      <w:r>
        <w:t>IS KP: mseu-test.mssf.cz</w:t>
      </w:r>
    </w:p>
    <w:p w:rsidR="00387730" w:rsidRDefault="00387730" w:rsidP="00387730">
      <w:pPr>
        <w:pStyle w:val="Bezmezer"/>
      </w:pPr>
      <w:r>
        <w:t>CSSF: msiu-test.mssf.cz</w:t>
      </w:r>
    </w:p>
    <w:p w:rsidR="00387730" w:rsidRDefault="00387730" w:rsidP="00387730">
      <w:pPr>
        <w:pStyle w:val="Bezmezer"/>
      </w:pPr>
      <w:r w:rsidRPr="001201DD">
        <w:t>Servisní portál</w:t>
      </w:r>
      <w:r>
        <w:t>: sd-test.mssf.cz</w:t>
      </w:r>
    </w:p>
    <w:p w:rsidR="00387730" w:rsidRDefault="00387730" w:rsidP="00387730">
      <w:r>
        <w:t xml:space="preserve">Portál BI: </w:t>
      </w:r>
      <w:r w:rsidRPr="00747C1C">
        <w:t>zatím nebylo stanoveno</w:t>
      </w:r>
    </w:p>
    <w:p w:rsidR="00387730" w:rsidRDefault="00387730" w:rsidP="00387730">
      <w:pPr>
        <w:pStyle w:val="MPnadpis3"/>
      </w:pPr>
      <w:bookmarkStart w:id="75" w:name="_Toc404949326"/>
      <w:bookmarkStart w:id="76" w:name="_Toc415032877"/>
      <w:r>
        <w:t>Přihlašovací údaje</w:t>
      </w:r>
      <w:bookmarkEnd w:id="75"/>
      <w:bookmarkEnd w:id="76"/>
    </w:p>
    <w:p w:rsidR="00387730" w:rsidRDefault="00387730" w:rsidP="00387730">
      <w:pPr>
        <w:pStyle w:val="Bezmezer"/>
      </w:pPr>
      <w:r>
        <w:t>IS KP: testovací registrace</w:t>
      </w:r>
    </w:p>
    <w:p w:rsidR="00387730" w:rsidRDefault="00387730" w:rsidP="00387730">
      <w:pPr>
        <w:pStyle w:val="Bezmezer"/>
      </w:pPr>
      <w:r>
        <w:t>CSSF: testovací registrace s potvrzením v testovacím Service Desku</w:t>
      </w:r>
    </w:p>
    <w:p w:rsidR="00387730" w:rsidRDefault="00387730" w:rsidP="00387730">
      <w:pPr>
        <w:pStyle w:val="Bezmezer"/>
      </w:pPr>
      <w:r w:rsidRPr="001201DD">
        <w:t>Servisní portál</w:t>
      </w:r>
      <w:r>
        <w:t>: testovací registrace s potvrzením v testovacím Service Desku</w:t>
      </w:r>
    </w:p>
    <w:p w:rsidR="00387730" w:rsidRDefault="00387730" w:rsidP="00387730">
      <w:pPr>
        <w:pStyle w:val="Bezmezer"/>
      </w:pPr>
      <w:r>
        <w:t>Portál BI: testovací registrace s potvrzením v testovacím Service Desku, pouze pro uživatele, kteří mají licenci v produkčním prostředí</w:t>
      </w:r>
    </w:p>
    <w:p w:rsidR="00387730" w:rsidRDefault="00387730" w:rsidP="00387730">
      <w:pPr>
        <w:pStyle w:val="MPnadpis3"/>
      </w:pPr>
      <w:bookmarkStart w:id="77" w:name="_Toc404949327"/>
      <w:bookmarkStart w:id="78" w:name="_Toc415032878"/>
      <w:r>
        <w:t>Provozní podmínky</w:t>
      </w:r>
      <w:bookmarkEnd w:id="77"/>
      <w:bookmarkEnd w:id="78"/>
    </w:p>
    <w:p w:rsidR="00387730" w:rsidRDefault="00387730" w:rsidP="00AB7FD2">
      <w:pPr>
        <w:jc w:val="both"/>
      </w:pPr>
      <w:r>
        <w:t>Toto prostředí je primárně určeno pro nasazování nových verzí (na základě rozvojových požadavků, nebo v procesu opravy chyb) a pro školení pořádané OSMS MMR. MMR nijak negarantuje dostupnost tohoto prostředí v jiných, než předem definovaných termínech.</w:t>
      </w:r>
    </w:p>
    <w:p w:rsidR="00387730" w:rsidRDefault="00387730" w:rsidP="00387730">
      <w:pPr>
        <w:pStyle w:val="MPnadpis2"/>
        <w:ind w:hanging="6530"/>
      </w:pPr>
      <w:bookmarkStart w:id="79" w:name="_Toc404949328"/>
      <w:bookmarkStart w:id="80" w:name="_Toc415032879"/>
      <w:r>
        <w:t>Schematický obrázek</w:t>
      </w:r>
      <w:bookmarkEnd w:id="79"/>
      <w:bookmarkEnd w:id="80"/>
    </w:p>
    <w:p w:rsidR="00387730" w:rsidRPr="00AB1F42" w:rsidRDefault="00387730" w:rsidP="00387730">
      <w:r w:rsidRPr="00C374F6">
        <w:rPr>
          <w:noProof/>
          <w:lang w:eastAsia="cs-CZ"/>
        </w:rPr>
        <w:drawing>
          <wp:anchor distT="144145" distB="144145" distL="114300" distR="114300" simplePos="0" relativeHeight="251912192" behindDoc="0" locked="0" layoutInCell="1" allowOverlap="0" wp14:anchorId="0B07B74F" wp14:editId="421009AC">
            <wp:simplePos x="0" y="0"/>
            <wp:positionH relativeFrom="column">
              <wp:posOffset>-635</wp:posOffset>
            </wp:positionH>
            <wp:positionV relativeFrom="paragraph">
              <wp:posOffset>220345</wp:posOffset>
            </wp:positionV>
            <wp:extent cx="5630400" cy="4676400"/>
            <wp:effectExtent l="0" t="0" r="8890" b="0"/>
            <wp:wrapTopAndBottom/>
            <wp:docPr id="672" name="Obráze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630400" cy="4676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730" w:rsidRPr="0004783D" w:rsidRDefault="00387730" w:rsidP="00387730"/>
    <w:p w:rsidR="00387730" w:rsidRDefault="00387730" w:rsidP="001113C9">
      <w:pPr>
        <w:jc w:val="both"/>
      </w:pPr>
    </w:p>
    <w:sectPr w:rsidR="00387730">
      <w:footerReference w:type="default" r:id="rId1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1B6" w:rsidRDefault="009D21B6" w:rsidP="00B561BD">
      <w:pPr>
        <w:spacing w:after="0" w:line="240" w:lineRule="auto"/>
      </w:pPr>
      <w:r>
        <w:separator/>
      </w:r>
    </w:p>
  </w:endnote>
  <w:endnote w:type="continuationSeparator" w:id="0">
    <w:p w:rsidR="009D21B6" w:rsidRDefault="009D21B6" w:rsidP="00B561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956146"/>
      <w:docPartObj>
        <w:docPartGallery w:val="Page Numbers (Bottom of Page)"/>
        <w:docPartUnique/>
      </w:docPartObj>
    </w:sdtPr>
    <w:sdtEndPr/>
    <w:sdtContent>
      <w:p w:rsidR="00EE1B66" w:rsidRDefault="00EE1B66">
        <w:pPr>
          <w:pStyle w:val="Zpat"/>
          <w:jc w:val="center"/>
        </w:pPr>
        <w:r>
          <w:fldChar w:fldCharType="begin"/>
        </w:r>
        <w:r>
          <w:instrText>PAGE   \* MERGEFORMAT</w:instrText>
        </w:r>
        <w:r>
          <w:fldChar w:fldCharType="separate"/>
        </w:r>
        <w:r w:rsidR="00254B4E">
          <w:rPr>
            <w:noProof/>
          </w:rPr>
          <w:t>1</w:t>
        </w:r>
        <w:r>
          <w:fldChar w:fldCharType="end"/>
        </w:r>
      </w:p>
    </w:sdtContent>
  </w:sdt>
  <w:p w:rsidR="00EE1B66" w:rsidRDefault="00EE1B6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1B6" w:rsidRDefault="009D21B6" w:rsidP="00B561BD">
      <w:pPr>
        <w:spacing w:after="0" w:line="240" w:lineRule="auto"/>
      </w:pPr>
      <w:r>
        <w:separator/>
      </w:r>
    </w:p>
  </w:footnote>
  <w:footnote w:type="continuationSeparator" w:id="0">
    <w:p w:rsidR="009D21B6" w:rsidRDefault="009D21B6" w:rsidP="00B561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77167C"/>
    <w:multiLevelType w:val="hybridMultilevel"/>
    <w:tmpl w:val="76C6E4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B0034DC"/>
    <w:multiLevelType w:val="hybridMultilevel"/>
    <w:tmpl w:val="F402748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CCA42D7"/>
    <w:multiLevelType w:val="hybridMultilevel"/>
    <w:tmpl w:val="E6E8DFF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15:restartNumberingAfterBreak="0">
    <w:nsid w:val="0D3307C4"/>
    <w:multiLevelType w:val="multilevel"/>
    <w:tmpl w:val="5B44CC34"/>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 w15:restartNumberingAfterBreak="0">
    <w:nsid w:val="113D03DA"/>
    <w:multiLevelType w:val="hybridMultilevel"/>
    <w:tmpl w:val="E23CDD5C"/>
    <w:lvl w:ilvl="0" w:tplc="04050015">
      <w:start w:val="1"/>
      <w:numFmt w:val="upp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9AD451F"/>
    <w:multiLevelType w:val="hybridMultilevel"/>
    <w:tmpl w:val="15D63A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1B5830C8"/>
    <w:multiLevelType w:val="hybridMultilevel"/>
    <w:tmpl w:val="B478D2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C5114E3"/>
    <w:multiLevelType w:val="hybridMultilevel"/>
    <w:tmpl w:val="D832AFA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1F6226B8"/>
    <w:multiLevelType w:val="hybridMultilevel"/>
    <w:tmpl w:val="2D14CD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66E7A30"/>
    <w:multiLevelType w:val="hybridMultilevel"/>
    <w:tmpl w:val="C75477E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ABA5E87"/>
    <w:multiLevelType w:val="hybridMultilevel"/>
    <w:tmpl w:val="5DBA43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B563B5E"/>
    <w:multiLevelType w:val="hybridMultilevel"/>
    <w:tmpl w:val="2DAC8BC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2DD1480"/>
    <w:multiLevelType w:val="multilevel"/>
    <w:tmpl w:val="30AC92F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757451B"/>
    <w:multiLevelType w:val="hybridMultilevel"/>
    <w:tmpl w:val="538CB0F4"/>
    <w:lvl w:ilvl="0" w:tplc="C03E83BC">
      <w:start w:val="2"/>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B5862AB"/>
    <w:multiLevelType w:val="hybridMultilevel"/>
    <w:tmpl w:val="2ECCCE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83B26A4"/>
    <w:multiLevelType w:val="hybridMultilevel"/>
    <w:tmpl w:val="347260B2"/>
    <w:lvl w:ilvl="0" w:tplc="2B8E5574">
      <w:start w:val="1"/>
      <w:numFmt w:val="bullet"/>
      <w:lvlText w:val="-"/>
      <w:lvlJc w:val="left"/>
      <w:pPr>
        <w:tabs>
          <w:tab w:val="num" w:pos="720"/>
        </w:tabs>
        <w:ind w:left="720" w:hanging="360"/>
      </w:pPr>
      <w:rPr>
        <w:rFonts w:ascii="Times New Roman" w:hAnsi="Times New Roman" w:hint="default"/>
      </w:rPr>
    </w:lvl>
    <w:lvl w:ilvl="1" w:tplc="DDC8F5E2" w:tentative="1">
      <w:start w:val="1"/>
      <w:numFmt w:val="bullet"/>
      <w:lvlText w:val="-"/>
      <w:lvlJc w:val="left"/>
      <w:pPr>
        <w:tabs>
          <w:tab w:val="num" w:pos="1440"/>
        </w:tabs>
        <w:ind w:left="1440" w:hanging="360"/>
      </w:pPr>
      <w:rPr>
        <w:rFonts w:ascii="Times New Roman" w:hAnsi="Times New Roman" w:hint="default"/>
      </w:rPr>
    </w:lvl>
    <w:lvl w:ilvl="2" w:tplc="83D03498" w:tentative="1">
      <w:start w:val="1"/>
      <w:numFmt w:val="bullet"/>
      <w:lvlText w:val="-"/>
      <w:lvlJc w:val="left"/>
      <w:pPr>
        <w:tabs>
          <w:tab w:val="num" w:pos="2160"/>
        </w:tabs>
        <w:ind w:left="2160" w:hanging="360"/>
      </w:pPr>
      <w:rPr>
        <w:rFonts w:ascii="Times New Roman" w:hAnsi="Times New Roman" w:hint="default"/>
      </w:rPr>
    </w:lvl>
    <w:lvl w:ilvl="3" w:tplc="2450805E" w:tentative="1">
      <w:start w:val="1"/>
      <w:numFmt w:val="bullet"/>
      <w:lvlText w:val="-"/>
      <w:lvlJc w:val="left"/>
      <w:pPr>
        <w:tabs>
          <w:tab w:val="num" w:pos="2880"/>
        </w:tabs>
        <w:ind w:left="2880" w:hanging="360"/>
      </w:pPr>
      <w:rPr>
        <w:rFonts w:ascii="Times New Roman" w:hAnsi="Times New Roman" w:hint="default"/>
      </w:rPr>
    </w:lvl>
    <w:lvl w:ilvl="4" w:tplc="2F4C04B4" w:tentative="1">
      <w:start w:val="1"/>
      <w:numFmt w:val="bullet"/>
      <w:lvlText w:val="-"/>
      <w:lvlJc w:val="left"/>
      <w:pPr>
        <w:tabs>
          <w:tab w:val="num" w:pos="3600"/>
        </w:tabs>
        <w:ind w:left="3600" w:hanging="360"/>
      </w:pPr>
      <w:rPr>
        <w:rFonts w:ascii="Times New Roman" w:hAnsi="Times New Roman" w:hint="default"/>
      </w:rPr>
    </w:lvl>
    <w:lvl w:ilvl="5" w:tplc="D0BC3C08" w:tentative="1">
      <w:start w:val="1"/>
      <w:numFmt w:val="bullet"/>
      <w:lvlText w:val="-"/>
      <w:lvlJc w:val="left"/>
      <w:pPr>
        <w:tabs>
          <w:tab w:val="num" w:pos="4320"/>
        </w:tabs>
        <w:ind w:left="4320" w:hanging="360"/>
      </w:pPr>
      <w:rPr>
        <w:rFonts w:ascii="Times New Roman" w:hAnsi="Times New Roman" w:hint="default"/>
      </w:rPr>
    </w:lvl>
    <w:lvl w:ilvl="6" w:tplc="6276D90E" w:tentative="1">
      <w:start w:val="1"/>
      <w:numFmt w:val="bullet"/>
      <w:lvlText w:val="-"/>
      <w:lvlJc w:val="left"/>
      <w:pPr>
        <w:tabs>
          <w:tab w:val="num" w:pos="5040"/>
        </w:tabs>
        <w:ind w:left="5040" w:hanging="360"/>
      </w:pPr>
      <w:rPr>
        <w:rFonts w:ascii="Times New Roman" w:hAnsi="Times New Roman" w:hint="default"/>
      </w:rPr>
    </w:lvl>
    <w:lvl w:ilvl="7" w:tplc="708E92CA" w:tentative="1">
      <w:start w:val="1"/>
      <w:numFmt w:val="bullet"/>
      <w:lvlText w:val="-"/>
      <w:lvlJc w:val="left"/>
      <w:pPr>
        <w:tabs>
          <w:tab w:val="num" w:pos="5760"/>
        </w:tabs>
        <w:ind w:left="5760" w:hanging="360"/>
      </w:pPr>
      <w:rPr>
        <w:rFonts w:ascii="Times New Roman" w:hAnsi="Times New Roman" w:hint="default"/>
      </w:rPr>
    </w:lvl>
    <w:lvl w:ilvl="8" w:tplc="BDD4299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ADA6FFE"/>
    <w:multiLevelType w:val="hybridMultilevel"/>
    <w:tmpl w:val="C75246D8"/>
    <w:lvl w:ilvl="0" w:tplc="C6A2B54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7" w15:restartNumberingAfterBreak="0">
    <w:nsid w:val="6E475A90"/>
    <w:multiLevelType w:val="hybridMultilevel"/>
    <w:tmpl w:val="315611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70B23D1D"/>
    <w:multiLevelType w:val="hybridMultilevel"/>
    <w:tmpl w:val="818EB91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749F55DE"/>
    <w:multiLevelType w:val="hybridMultilevel"/>
    <w:tmpl w:val="FA3A4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8"/>
  </w:num>
  <w:num w:numId="4">
    <w:abstractNumId w:val="10"/>
  </w:num>
  <w:num w:numId="5">
    <w:abstractNumId w:val="6"/>
  </w:num>
  <w:num w:numId="6">
    <w:abstractNumId w:val="5"/>
  </w:num>
  <w:num w:numId="7">
    <w:abstractNumId w:val="7"/>
  </w:num>
  <w:num w:numId="8">
    <w:abstractNumId w:val="16"/>
  </w:num>
  <w:num w:numId="9">
    <w:abstractNumId w:val="12"/>
  </w:num>
  <w:num w:numId="10">
    <w:abstractNumId w:val="15"/>
  </w:num>
  <w:num w:numId="11">
    <w:abstractNumId w:val="3"/>
  </w:num>
  <w:num w:numId="12">
    <w:abstractNumId w:val="14"/>
  </w:num>
  <w:num w:numId="13">
    <w:abstractNumId w:val="17"/>
  </w:num>
  <w:num w:numId="14">
    <w:abstractNumId w:val="4"/>
  </w:num>
  <w:num w:numId="15">
    <w:abstractNumId w:val="13"/>
  </w:num>
  <w:num w:numId="16">
    <w:abstractNumId w:val="2"/>
  </w:num>
  <w:num w:numId="17">
    <w:abstractNumId w:val="8"/>
  </w:num>
  <w:num w:numId="18">
    <w:abstractNumId w:val="0"/>
  </w:num>
  <w:num w:numId="19">
    <w:abstractNumId w:val="19"/>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819"/>
    <w:rsid w:val="000003A3"/>
    <w:rsid w:val="000118A7"/>
    <w:rsid w:val="00012793"/>
    <w:rsid w:val="00020EA2"/>
    <w:rsid w:val="00026BD5"/>
    <w:rsid w:val="000273DF"/>
    <w:rsid w:val="00032221"/>
    <w:rsid w:val="000364B3"/>
    <w:rsid w:val="00036CB1"/>
    <w:rsid w:val="00037BBD"/>
    <w:rsid w:val="0004072B"/>
    <w:rsid w:val="00043F3B"/>
    <w:rsid w:val="00044331"/>
    <w:rsid w:val="00052803"/>
    <w:rsid w:val="00053871"/>
    <w:rsid w:val="00054BB0"/>
    <w:rsid w:val="0005556A"/>
    <w:rsid w:val="000645B1"/>
    <w:rsid w:val="000677BA"/>
    <w:rsid w:val="00067ABC"/>
    <w:rsid w:val="00070D1D"/>
    <w:rsid w:val="00072D2D"/>
    <w:rsid w:val="0007553E"/>
    <w:rsid w:val="00083E6F"/>
    <w:rsid w:val="00086BF3"/>
    <w:rsid w:val="0009001D"/>
    <w:rsid w:val="00090DFA"/>
    <w:rsid w:val="000949C3"/>
    <w:rsid w:val="000A6FEE"/>
    <w:rsid w:val="000B15C7"/>
    <w:rsid w:val="000B28FC"/>
    <w:rsid w:val="000B31A8"/>
    <w:rsid w:val="000C45BD"/>
    <w:rsid w:val="000C5827"/>
    <w:rsid w:val="000D0592"/>
    <w:rsid w:val="000D0F50"/>
    <w:rsid w:val="000D3108"/>
    <w:rsid w:val="000D62F9"/>
    <w:rsid w:val="000E4062"/>
    <w:rsid w:val="000E6653"/>
    <w:rsid w:val="000E6F78"/>
    <w:rsid w:val="000F0989"/>
    <w:rsid w:val="000F7520"/>
    <w:rsid w:val="00100541"/>
    <w:rsid w:val="001107E3"/>
    <w:rsid w:val="001113C9"/>
    <w:rsid w:val="001244AE"/>
    <w:rsid w:val="001364D8"/>
    <w:rsid w:val="001366F5"/>
    <w:rsid w:val="00140286"/>
    <w:rsid w:val="00141775"/>
    <w:rsid w:val="001431AC"/>
    <w:rsid w:val="001443EB"/>
    <w:rsid w:val="001462F9"/>
    <w:rsid w:val="00157CFA"/>
    <w:rsid w:val="001626A7"/>
    <w:rsid w:val="00165E50"/>
    <w:rsid w:val="0018232B"/>
    <w:rsid w:val="00191E62"/>
    <w:rsid w:val="00195BEE"/>
    <w:rsid w:val="001B190F"/>
    <w:rsid w:val="001B1DFF"/>
    <w:rsid w:val="001B5CF9"/>
    <w:rsid w:val="001B6AA6"/>
    <w:rsid w:val="001D12CC"/>
    <w:rsid w:val="001D2326"/>
    <w:rsid w:val="001D42F3"/>
    <w:rsid w:val="001E4440"/>
    <w:rsid w:val="001E6B31"/>
    <w:rsid w:val="001F2014"/>
    <w:rsid w:val="001F5807"/>
    <w:rsid w:val="00202332"/>
    <w:rsid w:val="00206278"/>
    <w:rsid w:val="0020799D"/>
    <w:rsid w:val="002111C2"/>
    <w:rsid w:val="002131DA"/>
    <w:rsid w:val="00215E33"/>
    <w:rsid w:val="002204C0"/>
    <w:rsid w:val="002207A6"/>
    <w:rsid w:val="00235574"/>
    <w:rsid w:val="00235900"/>
    <w:rsid w:val="00254B4E"/>
    <w:rsid w:val="00255A35"/>
    <w:rsid w:val="002616B5"/>
    <w:rsid w:val="002623F2"/>
    <w:rsid w:val="00270EE7"/>
    <w:rsid w:val="0027121A"/>
    <w:rsid w:val="00280703"/>
    <w:rsid w:val="00281241"/>
    <w:rsid w:val="0028675D"/>
    <w:rsid w:val="0029188C"/>
    <w:rsid w:val="00295FDA"/>
    <w:rsid w:val="002A07AD"/>
    <w:rsid w:val="002A351C"/>
    <w:rsid w:val="002B0345"/>
    <w:rsid w:val="002B64A2"/>
    <w:rsid w:val="002C0EFD"/>
    <w:rsid w:val="002D6957"/>
    <w:rsid w:val="002E1A34"/>
    <w:rsid w:val="002E1BCF"/>
    <w:rsid w:val="002E3037"/>
    <w:rsid w:val="002E69FB"/>
    <w:rsid w:val="002E7EC0"/>
    <w:rsid w:val="002F1695"/>
    <w:rsid w:val="002F40E9"/>
    <w:rsid w:val="00302FAF"/>
    <w:rsid w:val="00303F96"/>
    <w:rsid w:val="003062B4"/>
    <w:rsid w:val="00313664"/>
    <w:rsid w:val="0032113C"/>
    <w:rsid w:val="003219DA"/>
    <w:rsid w:val="00324977"/>
    <w:rsid w:val="00325B9D"/>
    <w:rsid w:val="003347A4"/>
    <w:rsid w:val="00335918"/>
    <w:rsid w:val="003443BE"/>
    <w:rsid w:val="00345058"/>
    <w:rsid w:val="00350437"/>
    <w:rsid w:val="00354AED"/>
    <w:rsid w:val="00356D51"/>
    <w:rsid w:val="003632DA"/>
    <w:rsid w:val="003664E3"/>
    <w:rsid w:val="003700FE"/>
    <w:rsid w:val="0037043C"/>
    <w:rsid w:val="00370B99"/>
    <w:rsid w:val="00370DED"/>
    <w:rsid w:val="00374678"/>
    <w:rsid w:val="003752A1"/>
    <w:rsid w:val="00387730"/>
    <w:rsid w:val="00392862"/>
    <w:rsid w:val="00397BC2"/>
    <w:rsid w:val="003A7FDE"/>
    <w:rsid w:val="003B593F"/>
    <w:rsid w:val="003C33F9"/>
    <w:rsid w:val="003D035E"/>
    <w:rsid w:val="003D0765"/>
    <w:rsid w:val="003D23B7"/>
    <w:rsid w:val="003E0610"/>
    <w:rsid w:val="003E187F"/>
    <w:rsid w:val="003E18AA"/>
    <w:rsid w:val="003E7150"/>
    <w:rsid w:val="00401DED"/>
    <w:rsid w:val="00410AF1"/>
    <w:rsid w:val="0042191E"/>
    <w:rsid w:val="004261B7"/>
    <w:rsid w:val="00432F73"/>
    <w:rsid w:val="00433AF8"/>
    <w:rsid w:val="004420AE"/>
    <w:rsid w:val="00452F30"/>
    <w:rsid w:val="00461C64"/>
    <w:rsid w:val="004630C1"/>
    <w:rsid w:val="004674AB"/>
    <w:rsid w:val="004753DE"/>
    <w:rsid w:val="00480316"/>
    <w:rsid w:val="004811C6"/>
    <w:rsid w:val="004851C0"/>
    <w:rsid w:val="00485BA1"/>
    <w:rsid w:val="00493FB0"/>
    <w:rsid w:val="004A24F1"/>
    <w:rsid w:val="004A6059"/>
    <w:rsid w:val="004A7457"/>
    <w:rsid w:val="004B0001"/>
    <w:rsid w:val="004B26A5"/>
    <w:rsid w:val="004B76AE"/>
    <w:rsid w:val="004C4981"/>
    <w:rsid w:val="004C799D"/>
    <w:rsid w:val="004D17DE"/>
    <w:rsid w:val="004D2739"/>
    <w:rsid w:val="004E00C6"/>
    <w:rsid w:val="004E47AF"/>
    <w:rsid w:val="004E48F0"/>
    <w:rsid w:val="004F4678"/>
    <w:rsid w:val="004F46D6"/>
    <w:rsid w:val="00500656"/>
    <w:rsid w:val="005035D8"/>
    <w:rsid w:val="00510A85"/>
    <w:rsid w:val="00513BA7"/>
    <w:rsid w:val="00516F21"/>
    <w:rsid w:val="00523B45"/>
    <w:rsid w:val="00531D24"/>
    <w:rsid w:val="00533A73"/>
    <w:rsid w:val="0053615E"/>
    <w:rsid w:val="00554075"/>
    <w:rsid w:val="00555118"/>
    <w:rsid w:val="00556FAD"/>
    <w:rsid w:val="00564945"/>
    <w:rsid w:val="0056618F"/>
    <w:rsid w:val="005709FC"/>
    <w:rsid w:val="005764C1"/>
    <w:rsid w:val="00581856"/>
    <w:rsid w:val="00581EED"/>
    <w:rsid w:val="005832B0"/>
    <w:rsid w:val="005840F7"/>
    <w:rsid w:val="00592715"/>
    <w:rsid w:val="005938DF"/>
    <w:rsid w:val="005A432D"/>
    <w:rsid w:val="005A681A"/>
    <w:rsid w:val="005A6D50"/>
    <w:rsid w:val="005B1266"/>
    <w:rsid w:val="005C1829"/>
    <w:rsid w:val="005C3F15"/>
    <w:rsid w:val="005C571C"/>
    <w:rsid w:val="005E21B3"/>
    <w:rsid w:val="005E31C8"/>
    <w:rsid w:val="005F0190"/>
    <w:rsid w:val="005F03D2"/>
    <w:rsid w:val="005F3442"/>
    <w:rsid w:val="006063FA"/>
    <w:rsid w:val="006066FF"/>
    <w:rsid w:val="00612066"/>
    <w:rsid w:val="00617D77"/>
    <w:rsid w:val="00624A40"/>
    <w:rsid w:val="00631D2F"/>
    <w:rsid w:val="00632528"/>
    <w:rsid w:val="00637CA1"/>
    <w:rsid w:val="00643AE4"/>
    <w:rsid w:val="00655819"/>
    <w:rsid w:val="00663655"/>
    <w:rsid w:val="0066451F"/>
    <w:rsid w:val="00665D41"/>
    <w:rsid w:val="006670C3"/>
    <w:rsid w:val="0066793F"/>
    <w:rsid w:val="00673AB6"/>
    <w:rsid w:val="006915EE"/>
    <w:rsid w:val="0069172E"/>
    <w:rsid w:val="006A485D"/>
    <w:rsid w:val="006A4F56"/>
    <w:rsid w:val="006C303D"/>
    <w:rsid w:val="006C3195"/>
    <w:rsid w:val="006C3317"/>
    <w:rsid w:val="006C45F6"/>
    <w:rsid w:val="006C6FD3"/>
    <w:rsid w:val="006C78A2"/>
    <w:rsid w:val="006D39FE"/>
    <w:rsid w:val="006E6D1C"/>
    <w:rsid w:val="006F2DC0"/>
    <w:rsid w:val="006F2EA9"/>
    <w:rsid w:val="007008F6"/>
    <w:rsid w:val="00717231"/>
    <w:rsid w:val="00717B89"/>
    <w:rsid w:val="00717D52"/>
    <w:rsid w:val="007218DC"/>
    <w:rsid w:val="007328C6"/>
    <w:rsid w:val="00732AFA"/>
    <w:rsid w:val="00736672"/>
    <w:rsid w:val="00743858"/>
    <w:rsid w:val="0074720A"/>
    <w:rsid w:val="00747C1C"/>
    <w:rsid w:val="007504C1"/>
    <w:rsid w:val="007547FC"/>
    <w:rsid w:val="00761267"/>
    <w:rsid w:val="00761FBB"/>
    <w:rsid w:val="00765B22"/>
    <w:rsid w:val="0076702C"/>
    <w:rsid w:val="007670BB"/>
    <w:rsid w:val="00770AAD"/>
    <w:rsid w:val="007A16E2"/>
    <w:rsid w:val="007A626B"/>
    <w:rsid w:val="007B286E"/>
    <w:rsid w:val="007B2CFC"/>
    <w:rsid w:val="007C03EF"/>
    <w:rsid w:val="007D490E"/>
    <w:rsid w:val="007E0894"/>
    <w:rsid w:val="007E1841"/>
    <w:rsid w:val="007E1A60"/>
    <w:rsid w:val="007E61AD"/>
    <w:rsid w:val="007E69F8"/>
    <w:rsid w:val="007F0BFE"/>
    <w:rsid w:val="007F2F20"/>
    <w:rsid w:val="00800647"/>
    <w:rsid w:val="0080370C"/>
    <w:rsid w:val="008037D7"/>
    <w:rsid w:val="00805EA1"/>
    <w:rsid w:val="008143AC"/>
    <w:rsid w:val="00815DAD"/>
    <w:rsid w:val="00816DCA"/>
    <w:rsid w:val="00820F86"/>
    <w:rsid w:val="00824B3E"/>
    <w:rsid w:val="00827FDC"/>
    <w:rsid w:val="00837491"/>
    <w:rsid w:val="00837B8E"/>
    <w:rsid w:val="008502A9"/>
    <w:rsid w:val="00851A2D"/>
    <w:rsid w:val="00855CBA"/>
    <w:rsid w:val="00861CC4"/>
    <w:rsid w:val="008656D7"/>
    <w:rsid w:val="00865FE7"/>
    <w:rsid w:val="008709E4"/>
    <w:rsid w:val="00882F6C"/>
    <w:rsid w:val="00884A85"/>
    <w:rsid w:val="0089406B"/>
    <w:rsid w:val="008A14F7"/>
    <w:rsid w:val="008A3401"/>
    <w:rsid w:val="008A66C1"/>
    <w:rsid w:val="008B130F"/>
    <w:rsid w:val="008B254E"/>
    <w:rsid w:val="008C042B"/>
    <w:rsid w:val="008C189B"/>
    <w:rsid w:val="008C1F44"/>
    <w:rsid w:val="008C48E7"/>
    <w:rsid w:val="008C4E75"/>
    <w:rsid w:val="008C72DC"/>
    <w:rsid w:val="008C7FA4"/>
    <w:rsid w:val="008D5B47"/>
    <w:rsid w:val="008E011D"/>
    <w:rsid w:val="008E2C19"/>
    <w:rsid w:val="008E59DB"/>
    <w:rsid w:val="008E633A"/>
    <w:rsid w:val="008F1878"/>
    <w:rsid w:val="008F280B"/>
    <w:rsid w:val="008F2C0C"/>
    <w:rsid w:val="008F3288"/>
    <w:rsid w:val="009028A8"/>
    <w:rsid w:val="00905B0D"/>
    <w:rsid w:val="00930327"/>
    <w:rsid w:val="00931D28"/>
    <w:rsid w:val="009324AE"/>
    <w:rsid w:val="00933583"/>
    <w:rsid w:val="00935171"/>
    <w:rsid w:val="00940A10"/>
    <w:rsid w:val="00945A76"/>
    <w:rsid w:val="00946233"/>
    <w:rsid w:val="00964B1E"/>
    <w:rsid w:val="00965B73"/>
    <w:rsid w:val="00971789"/>
    <w:rsid w:val="009802AD"/>
    <w:rsid w:val="00983929"/>
    <w:rsid w:val="00987F44"/>
    <w:rsid w:val="009975DA"/>
    <w:rsid w:val="009A0A71"/>
    <w:rsid w:val="009B0D8E"/>
    <w:rsid w:val="009B17F7"/>
    <w:rsid w:val="009B5FF1"/>
    <w:rsid w:val="009C0B9B"/>
    <w:rsid w:val="009C16CF"/>
    <w:rsid w:val="009C22E1"/>
    <w:rsid w:val="009C456C"/>
    <w:rsid w:val="009C7F92"/>
    <w:rsid w:val="009D21B6"/>
    <w:rsid w:val="009D27B5"/>
    <w:rsid w:val="009D3EB8"/>
    <w:rsid w:val="009D75D2"/>
    <w:rsid w:val="009E1E6B"/>
    <w:rsid w:val="00A20B4B"/>
    <w:rsid w:val="00A32772"/>
    <w:rsid w:val="00A37471"/>
    <w:rsid w:val="00A4324A"/>
    <w:rsid w:val="00A43BC7"/>
    <w:rsid w:val="00A4407C"/>
    <w:rsid w:val="00A51C86"/>
    <w:rsid w:val="00A637D7"/>
    <w:rsid w:val="00A64F77"/>
    <w:rsid w:val="00A71959"/>
    <w:rsid w:val="00A7231B"/>
    <w:rsid w:val="00A779C6"/>
    <w:rsid w:val="00A81474"/>
    <w:rsid w:val="00A85447"/>
    <w:rsid w:val="00A91767"/>
    <w:rsid w:val="00A97DE1"/>
    <w:rsid w:val="00AA52F5"/>
    <w:rsid w:val="00AB44C1"/>
    <w:rsid w:val="00AB7FD2"/>
    <w:rsid w:val="00AC2412"/>
    <w:rsid w:val="00AC2509"/>
    <w:rsid w:val="00AC26F7"/>
    <w:rsid w:val="00AC33E6"/>
    <w:rsid w:val="00AC3D52"/>
    <w:rsid w:val="00AD1E16"/>
    <w:rsid w:val="00AE1319"/>
    <w:rsid w:val="00B0738D"/>
    <w:rsid w:val="00B07D1B"/>
    <w:rsid w:val="00B10EF3"/>
    <w:rsid w:val="00B124FA"/>
    <w:rsid w:val="00B23F5C"/>
    <w:rsid w:val="00B2503E"/>
    <w:rsid w:val="00B257B4"/>
    <w:rsid w:val="00B25A7A"/>
    <w:rsid w:val="00B30ED7"/>
    <w:rsid w:val="00B33687"/>
    <w:rsid w:val="00B3548C"/>
    <w:rsid w:val="00B35E14"/>
    <w:rsid w:val="00B362D6"/>
    <w:rsid w:val="00B45E3A"/>
    <w:rsid w:val="00B53AE2"/>
    <w:rsid w:val="00B561BD"/>
    <w:rsid w:val="00B631F9"/>
    <w:rsid w:val="00B816DC"/>
    <w:rsid w:val="00B82ECF"/>
    <w:rsid w:val="00B85EB1"/>
    <w:rsid w:val="00B904A3"/>
    <w:rsid w:val="00B91F03"/>
    <w:rsid w:val="00B94A2B"/>
    <w:rsid w:val="00B94D9E"/>
    <w:rsid w:val="00BA1267"/>
    <w:rsid w:val="00BA2DB8"/>
    <w:rsid w:val="00BA5A70"/>
    <w:rsid w:val="00BB13BB"/>
    <w:rsid w:val="00BB14B8"/>
    <w:rsid w:val="00BC0A25"/>
    <w:rsid w:val="00BC1907"/>
    <w:rsid w:val="00BC19FD"/>
    <w:rsid w:val="00BC514B"/>
    <w:rsid w:val="00BC5ED6"/>
    <w:rsid w:val="00BC695C"/>
    <w:rsid w:val="00BD7368"/>
    <w:rsid w:val="00BF0A6D"/>
    <w:rsid w:val="00BF389F"/>
    <w:rsid w:val="00BF467C"/>
    <w:rsid w:val="00BF76C9"/>
    <w:rsid w:val="00BF7BA8"/>
    <w:rsid w:val="00C041D3"/>
    <w:rsid w:val="00C11C1C"/>
    <w:rsid w:val="00C1303F"/>
    <w:rsid w:val="00C162B8"/>
    <w:rsid w:val="00C16929"/>
    <w:rsid w:val="00C16D49"/>
    <w:rsid w:val="00C3499F"/>
    <w:rsid w:val="00C35248"/>
    <w:rsid w:val="00C375D9"/>
    <w:rsid w:val="00C54A2A"/>
    <w:rsid w:val="00C57B32"/>
    <w:rsid w:val="00C67AC0"/>
    <w:rsid w:val="00C73E83"/>
    <w:rsid w:val="00C74C09"/>
    <w:rsid w:val="00C756CC"/>
    <w:rsid w:val="00C8642B"/>
    <w:rsid w:val="00C937DA"/>
    <w:rsid w:val="00C95FCB"/>
    <w:rsid w:val="00CA055D"/>
    <w:rsid w:val="00CA62B3"/>
    <w:rsid w:val="00CC7BF9"/>
    <w:rsid w:val="00CD0E6C"/>
    <w:rsid w:val="00CD19CC"/>
    <w:rsid w:val="00CD6334"/>
    <w:rsid w:val="00CF0510"/>
    <w:rsid w:val="00CF1FE0"/>
    <w:rsid w:val="00D005C2"/>
    <w:rsid w:val="00D04ED9"/>
    <w:rsid w:val="00D14DB4"/>
    <w:rsid w:val="00D15890"/>
    <w:rsid w:val="00D17FCB"/>
    <w:rsid w:val="00D2534B"/>
    <w:rsid w:val="00D30163"/>
    <w:rsid w:val="00D54BE2"/>
    <w:rsid w:val="00D67E0F"/>
    <w:rsid w:val="00D71573"/>
    <w:rsid w:val="00D74C51"/>
    <w:rsid w:val="00D75831"/>
    <w:rsid w:val="00D8113D"/>
    <w:rsid w:val="00D96855"/>
    <w:rsid w:val="00DA103E"/>
    <w:rsid w:val="00DA5E51"/>
    <w:rsid w:val="00DB29E4"/>
    <w:rsid w:val="00DB404C"/>
    <w:rsid w:val="00DB515D"/>
    <w:rsid w:val="00DB52F2"/>
    <w:rsid w:val="00DB62E3"/>
    <w:rsid w:val="00DB6806"/>
    <w:rsid w:val="00DD19F8"/>
    <w:rsid w:val="00DD3938"/>
    <w:rsid w:val="00DF4DC1"/>
    <w:rsid w:val="00DF6D4A"/>
    <w:rsid w:val="00E03D4A"/>
    <w:rsid w:val="00E111D6"/>
    <w:rsid w:val="00E12848"/>
    <w:rsid w:val="00E13250"/>
    <w:rsid w:val="00E141CF"/>
    <w:rsid w:val="00E14935"/>
    <w:rsid w:val="00E17AD9"/>
    <w:rsid w:val="00E17FFB"/>
    <w:rsid w:val="00E20A8D"/>
    <w:rsid w:val="00E25E0C"/>
    <w:rsid w:val="00E276C0"/>
    <w:rsid w:val="00E338C5"/>
    <w:rsid w:val="00E33D20"/>
    <w:rsid w:val="00E35079"/>
    <w:rsid w:val="00E36D74"/>
    <w:rsid w:val="00E42E92"/>
    <w:rsid w:val="00E43624"/>
    <w:rsid w:val="00E438B7"/>
    <w:rsid w:val="00E476FF"/>
    <w:rsid w:val="00E5299A"/>
    <w:rsid w:val="00E64419"/>
    <w:rsid w:val="00E64E96"/>
    <w:rsid w:val="00E67DA3"/>
    <w:rsid w:val="00E71FFA"/>
    <w:rsid w:val="00E72B66"/>
    <w:rsid w:val="00E75211"/>
    <w:rsid w:val="00E75C42"/>
    <w:rsid w:val="00E80E3D"/>
    <w:rsid w:val="00E93744"/>
    <w:rsid w:val="00E9466D"/>
    <w:rsid w:val="00EA0BDA"/>
    <w:rsid w:val="00EC7BCD"/>
    <w:rsid w:val="00ED2C83"/>
    <w:rsid w:val="00ED7DA2"/>
    <w:rsid w:val="00EE1B66"/>
    <w:rsid w:val="00EE701D"/>
    <w:rsid w:val="00EF138E"/>
    <w:rsid w:val="00EF6496"/>
    <w:rsid w:val="00EF7C94"/>
    <w:rsid w:val="00F036D4"/>
    <w:rsid w:val="00F1007B"/>
    <w:rsid w:val="00F23B68"/>
    <w:rsid w:val="00F27584"/>
    <w:rsid w:val="00F27E2D"/>
    <w:rsid w:val="00F400CA"/>
    <w:rsid w:val="00F474D2"/>
    <w:rsid w:val="00F51655"/>
    <w:rsid w:val="00F616B1"/>
    <w:rsid w:val="00F63DC4"/>
    <w:rsid w:val="00F6410E"/>
    <w:rsid w:val="00F648A2"/>
    <w:rsid w:val="00F65EC0"/>
    <w:rsid w:val="00F72485"/>
    <w:rsid w:val="00F73BE3"/>
    <w:rsid w:val="00F77AAF"/>
    <w:rsid w:val="00F83D06"/>
    <w:rsid w:val="00F858EA"/>
    <w:rsid w:val="00F91603"/>
    <w:rsid w:val="00FA5ACC"/>
    <w:rsid w:val="00FA5D76"/>
    <w:rsid w:val="00FA6191"/>
    <w:rsid w:val="00FB605E"/>
    <w:rsid w:val="00FC13E7"/>
    <w:rsid w:val="00FC4966"/>
    <w:rsid w:val="00FE1DA3"/>
    <w:rsid w:val="00FF0C88"/>
    <w:rsid w:val="00FF15FD"/>
    <w:rsid w:val="00FF7D7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B07CB2C-34BF-485B-BD96-FFBFE05A0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9C456C"/>
  </w:style>
  <w:style w:type="paragraph" w:styleId="Nadpis1">
    <w:name w:val="heading 1"/>
    <w:basedOn w:val="Normln"/>
    <w:next w:val="Normln"/>
    <w:link w:val="Nadpis1Char"/>
    <w:uiPriority w:val="9"/>
    <w:qFormat/>
    <w:rsid w:val="00A9176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semiHidden/>
    <w:unhideWhenUsed/>
    <w:qFormat/>
    <w:rsid w:val="00CC7B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link w:val="Nadpis3Char"/>
    <w:uiPriority w:val="9"/>
    <w:unhideWhenUsed/>
    <w:qFormat/>
    <w:rsid w:val="00C57B32"/>
    <w:pPr>
      <w:keepNext/>
      <w:keepLines/>
      <w:spacing w:before="200" w:after="0"/>
      <w:jc w:val="both"/>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655819"/>
    <w:pPr>
      <w:autoSpaceDE w:val="0"/>
      <w:autoSpaceDN w:val="0"/>
      <w:adjustRightInd w:val="0"/>
      <w:spacing w:after="0" w:line="240" w:lineRule="auto"/>
    </w:pPr>
    <w:rPr>
      <w:rFonts w:ascii="Arial" w:hAnsi="Arial" w:cs="Arial"/>
      <w:color w:val="000000"/>
      <w:sz w:val="24"/>
      <w:szCs w:val="24"/>
    </w:rPr>
  </w:style>
  <w:style w:type="character" w:customStyle="1" w:styleId="Nadpis1Char">
    <w:name w:val="Nadpis 1 Char"/>
    <w:basedOn w:val="Standardnpsmoodstavce"/>
    <w:link w:val="Nadpis1"/>
    <w:uiPriority w:val="9"/>
    <w:rsid w:val="00A91767"/>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semiHidden/>
    <w:unhideWhenUsed/>
    <w:qFormat/>
    <w:rsid w:val="00A91767"/>
    <w:pPr>
      <w:outlineLvl w:val="9"/>
    </w:pPr>
    <w:rPr>
      <w:lang w:eastAsia="cs-CZ"/>
    </w:rPr>
  </w:style>
  <w:style w:type="paragraph" w:styleId="Textbubliny">
    <w:name w:val="Balloon Text"/>
    <w:basedOn w:val="Normln"/>
    <w:link w:val="TextbublinyChar"/>
    <w:uiPriority w:val="99"/>
    <w:semiHidden/>
    <w:unhideWhenUsed/>
    <w:rsid w:val="00A91767"/>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A91767"/>
    <w:rPr>
      <w:rFonts w:ascii="Tahoma" w:hAnsi="Tahoma" w:cs="Tahoma"/>
      <w:sz w:val="16"/>
      <w:szCs w:val="16"/>
    </w:rPr>
  </w:style>
  <w:style w:type="paragraph" w:styleId="Obsah1">
    <w:name w:val="toc 1"/>
    <w:basedOn w:val="Normln"/>
    <w:next w:val="Normln"/>
    <w:autoRedefine/>
    <w:uiPriority w:val="39"/>
    <w:unhideWhenUsed/>
    <w:rsid w:val="00A91767"/>
    <w:pPr>
      <w:spacing w:after="100"/>
    </w:pPr>
  </w:style>
  <w:style w:type="character" w:styleId="Hypertextovodkaz">
    <w:name w:val="Hyperlink"/>
    <w:basedOn w:val="Standardnpsmoodstavce"/>
    <w:uiPriority w:val="99"/>
    <w:unhideWhenUsed/>
    <w:rsid w:val="00A91767"/>
    <w:rPr>
      <w:color w:val="0000FF" w:themeColor="hyperlink"/>
      <w:u w:val="single"/>
    </w:rPr>
  </w:style>
  <w:style w:type="paragraph" w:styleId="Obsah2">
    <w:name w:val="toc 2"/>
    <w:basedOn w:val="Normln"/>
    <w:next w:val="Normln"/>
    <w:autoRedefine/>
    <w:uiPriority w:val="39"/>
    <w:unhideWhenUsed/>
    <w:rsid w:val="000F7520"/>
    <w:pPr>
      <w:spacing w:after="100"/>
      <w:ind w:left="220"/>
    </w:pPr>
  </w:style>
  <w:style w:type="paragraph" w:styleId="Odstavecseseznamem">
    <w:name w:val="List Paragraph"/>
    <w:basedOn w:val="Normln"/>
    <w:uiPriority w:val="34"/>
    <w:qFormat/>
    <w:rsid w:val="000F7520"/>
    <w:pPr>
      <w:ind w:left="720"/>
      <w:contextualSpacing/>
    </w:pPr>
  </w:style>
  <w:style w:type="paragraph" w:customStyle="1" w:styleId="MPnadpis1">
    <w:name w:val="MP_nadpis 1"/>
    <w:basedOn w:val="Nadpis1"/>
    <w:next w:val="Normln"/>
    <w:link w:val="MPnadpis1Char"/>
    <w:qFormat/>
    <w:rsid w:val="00191E62"/>
    <w:pPr>
      <w:spacing w:before="240" w:after="240" w:line="312" w:lineRule="auto"/>
    </w:pPr>
    <w:rPr>
      <w:rFonts w:ascii="Arial" w:hAnsi="Arial"/>
      <w:smallCaps/>
      <w:sz w:val="36"/>
    </w:rPr>
  </w:style>
  <w:style w:type="character" w:customStyle="1" w:styleId="MPnadpis1Char">
    <w:name w:val="MP_nadpis 1 Char"/>
    <w:basedOn w:val="Nadpis1Char"/>
    <w:link w:val="MPnadpis1"/>
    <w:rsid w:val="00191E62"/>
    <w:rPr>
      <w:rFonts w:ascii="Arial" w:eastAsiaTheme="majorEastAsia" w:hAnsi="Arial" w:cstheme="majorBidi"/>
      <w:b/>
      <w:bCs/>
      <w:smallCaps/>
      <w:color w:val="365F91" w:themeColor="accent1" w:themeShade="BF"/>
      <w:sz w:val="36"/>
      <w:szCs w:val="28"/>
    </w:rPr>
  </w:style>
  <w:style w:type="character" w:customStyle="1" w:styleId="Nadpis3Char">
    <w:name w:val="Nadpis 3 Char"/>
    <w:basedOn w:val="Standardnpsmoodstavce"/>
    <w:link w:val="Nadpis3"/>
    <w:uiPriority w:val="9"/>
    <w:rsid w:val="00C57B32"/>
    <w:rPr>
      <w:rFonts w:asciiTheme="majorHAnsi" w:eastAsiaTheme="majorEastAsia" w:hAnsiTheme="majorHAnsi" w:cstheme="majorBidi"/>
      <w:b/>
      <w:bCs/>
      <w:color w:val="4F81BD" w:themeColor="accent1"/>
    </w:rPr>
  </w:style>
  <w:style w:type="paragraph" w:styleId="Bezmezer">
    <w:name w:val="No Spacing"/>
    <w:uiPriority w:val="1"/>
    <w:qFormat/>
    <w:rsid w:val="00C57B32"/>
    <w:pPr>
      <w:spacing w:after="0" w:line="240" w:lineRule="auto"/>
      <w:jc w:val="both"/>
    </w:pPr>
  </w:style>
  <w:style w:type="paragraph" w:styleId="Normlnweb">
    <w:name w:val="Normal (Web)"/>
    <w:basedOn w:val="Normln"/>
    <w:uiPriority w:val="99"/>
    <w:semiHidden/>
    <w:unhideWhenUsed/>
    <w:rsid w:val="00CC7BF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customStyle="1" w:styleId="MPnadpis2">
    <w:name w:val="MP_nadpis 2"/>
    <w:basedOn w:val="Nadpis2"/>
    <w:next w:val="Normln"/>
    <w:link w:val="MPnadpis2Char"/>
    <w:qFormat/>
    <w:rsid w:val="00CC7BF9"/>
    <w:pPr>
      <w:spacing w:before="360" w:after="120" w:line="312" w:lineRule="auto"/>
      <w:ind w:left="6530"/>
    </w:pPr>
    <w:rPr>
      <w:rFonts w:ascii="Arial" w:hAnsi="Arial"/>
      <w:color w:val="365F91" w:themeColor="accent1" w:themeShade="BF"/>
      <w:sz w:val="32"/>
    </w:rPr>
  </w:style>
  <w:style w:type="character" w:customStyle="1" w:styleId="MPnadpis2Char">
    <w:name w:val="MP_nadpis 2 Char"/>
    <w:basedOn w:val="Nadpis2Char"/>
    <w:link w:val="MPnadpis2"/>
    <w:rsid w:val="00CC7BF9"/>
    <w:rPr>
      <w:rFonts w:ascii="Arial" w:eastAsiaTheme="majorEastAsia" w:hAnsi="Arial" w:cstheme="majorBidi"/>
      <w:b/>
      <w:bCs/>
      <w:color w:val="365F91" w:themeColor="accent1" w:themeShade="BF"/>
      <w:sz w:val="32"/>
      <w:szCs w:val="26"/>
    </w:rPr>
  </w:style>
  <w:style w:type="character" w:customStyle="1" w:styleId="Nadpis2Char">
    <w:name w:val="Nadpis 2 Char"/>
    <w:basedOn w:val="Standardnpsmoodstavce"/>
    <w:link w:val="Nadpis2"/>
    <w:uiPriority w:val="9"/>
    <w:semiHidden/>
    <w:rsid w:val="00CC7BF9"/>
    <w:rPr>
      <w:rFonts w:asciiTheme="majorHAnsi" w:eastAsiaTheme="majorEastAsia" w:hAnsiTheme="majorHAnsi" w:cstheme="majorBidi"/>
      <w:b/>
      <w:bCs/>
      <w:color w:val="4F81BD" w:themeColor="accent1"/>
      <w:sz w:val="26"/>
      <w:szCs w:val="26"/>
    </w:rPr>
  </w:style>
  <w:style w:type="character" w:customStyle="1" w:styleId="controllabel">
    <w:name w:val="control_label"/>
    <w:basedOn w:val="Standardnpsmoodstavce"/>
    <w:rsid w:val="0028675D"/>
  </w:style>
  <w:style w:type="character" w:customStyle="1" w:styleId="st1">
    <w:name w:val="st1"/>
    <w:basedOn w:val="Standardnpsmoodstavce"/>
    <w:rsid w:val="002D6957"/>
  </w:style>
  <w:style w:type="character" w:styleId="Odkaznakoment">
    <w:name w:val="annotation reference"/>
    <w:basedOn w:val="Standardnpsmoodstavce"/>
    <w:uiPriority w:val="99"/>
    <w:semiHidden/>
    <w:unhideWhenUsed/>
    <w:rsid w:val="00B904A3"/>
    <w:rPr>
      <w:sz w:val="16"/>
      <w:szCs w:val="16"/>
    </w:rPr>
  </w:style>
  <w:style w:type="paragraph" w:styleId="Textkomente">
    <w:name w:val="annotation text"/>
    <w:basedOn w:val="Normln"/>
    <w:link w:val="TextkomenteChar"/>
    <w:uiPriority w:val="99"/>
    <w:semiHidden/>
    <w:unhideWhenUsed/>
    <w:rsid w:val="00B904A3"/>
    <w:pPr>
      <w:spacing w:line="240" w:lineRule="auto"/>
    </w:pPr>
    <w:rPr>
      <w:sz w:val="20"/>
      <w:szCs w:val="20"/>
    </w:rPr>
  </w:style>
  <w:style w:type="character" w:customStyle="1" w:styleId="TextkomenteChar">
    <w:name w:val="Text komentáře Char"/>
    <w:basedOn w:val="Standardnpsmoodstavce"/>
    <w:link w:val="Textkomente"/>
    <w:uiPriority w:val="99"/>
    <w:semiHidden/>
    <w:rsid w:val="00B904A3"/>
    <w:rPr>
      <w:sz w:val="20"/>
      <w:szCs w:val="20"/>
    </w:rPr>
  </w:style>
  <w:style w:type="paragraph" w:styleId="Pedmtkomente">
    <w:name w:val="annotation subject"/>
    <w:basedOn w:val="Textkomente"/>
    <w:next w:val="Textkomente"/>
    <w:link w:val="PedmtkomenteChar"/>
    <w:uiPriority w:val="99"/>
    <w:semiHidden/>
    <w:unhideWhenUsed/>
    <w:rsid w:val="00B904A3"/>
    <w:rPr>
      <w:b/>
      <w:bCs/>
    </w:rPr>
  </w:style>
  <w:style w:type="character" w:customStyle="1" w:styleId="PedmtkomenteChar">
    <w:name w:val="Předmět komentáře Char"/>
    <w:basedOn w:val="TextkomenteChar"/>
    <w:link w:val="Pedmtkomente"/>
    <w:uiPriority w:val="99"/>
    <w:semiHidden/>
    <w:rsid w:val="00B904A3"/>
    <w:rPr>
      <w:b/>
      <w:bCs/>
      <w:sz w:val="20"/>
      <w:szCs w:val="20"/>
    </w:rPr>
  </w:style>
  <w:style w:type="paragraph" w:styleId="Zhlav">
    <w:name w:val="header"/>
    <w:basedOn w:val="Normln"/>
    <w:link w:val="ZhlavChar"/>
    <w:uiPriority w:val="99"/>
    <w:unhideWhenUsed/>
    <w:rsid w:val="00B561B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61BD"/>
  </w:style>
  <w:style w:type="paragraph" w:styleId="Zpat">
    <w:name w:val="footer"/>
    <w:basedOn w:val="Normln"/>
    <w:link w:val="ZpatChar"/>
    <w:uiPriority w:val="99"/>
    <w:unhideWhenUsed/>
    <w:rsid w:val="00B561BD"/>
    <w:pPr>
      <w:tabs>
        <w:tab w:val="center" w:pos="4536"/>
        <w:tab w:val="right" w:pos="9072"/>
      </w:tabs>
      <w:spacing w:after="0" w:line="240" w:lineRule="auto"/>
    </w:pPr>
  </w:style>
  <w:style w:type="character" w:customStyle="1" w:styleId="ZpatChar">
    <w:name w:val="Zápatí Char"/>
    <w:basedOn w:val="Standardnpsmoodstavce"/>
    <w:link w:val="Zpat"/>
    <w:uiPriority w:val="99"/>
    <w:rsid w:val="00B561BD"/>
  </w:style>
  <w:style w:type="paragraph" w:customStyle="1" w:styleId="TextNOK">
    <w:name w:val="Text NOK"/>
    <w:basedOn w:val="Normln"/>
    <w:link w:val="TextNOKChar"/>
    <w:qFormat/>
    <w:rsid w:val="00C35248"/>
    <w:pPr>
      <w:spacing w:after="120" w:line="288" w:lineRule="auto"/>
      <w:jc w:val="both"/>
    </w:pPr>
    <w:rPr>
      <w:rFonts w:ascii="Arial" w:eastAsia="Times New Roman" w:hAnsi="Arial" w:cs="Times New Roman"/>
      <w:sz w:val="20"/>
      <w:lang w:eastAsia="cs-CZ"/>
    </w:rPr>
  </w:style>
  <w:style w:type="character" w:customStyle="1" w:styleId="TextNOKChar">
    <w:name w:val="Text NOK Char"/>
    <w:basedOn w:val="Standardnpsmoodstavce"/>
    <w:link w:val="TextNOK"/>
    <w:rsid w:val="00C35248"/>
    <w:rPr>
      <w:rFonts w:ascii="Arial" w:eastAsia="Times New Roman" w:hAnsi="Arial" w:cs="Times New Roman"/>
      <w:sz w:val="20"/>
      <w:lang w:eastAsia="cs-CZ"/>
    </w:rPr>
  </w:style>
  <w:style w:type="paragraph" w:customStyle="1" w:styleId="MPtext">
    <w:name w:val="MP_text"/>
    <w:basedOn w:val="Normln"/>
    <w:link w:val="MPtextChar"/>
    <w:qFormat/>
    <w:rsid w:val="00C35248"/>
    <w:pPr>
      <w:spacing w:after="120" w:line="312" w:lineRule="auto"/>
      <w:jc w:val="both"/>
    </w:pPr>
    <w:rPr>
      <w:rFonts w:ascii="Arial" w:eastAsia="Times New Roman" w:hAnsi="Arial" w:cs="Times New Roman"/>
      <w:sz w:val="20"/>
      <w:szCs w:val="20"/>
      <w:lang w:bidi="en-US"/>
    </w:rPr>
  </w:style>
  <w:style w:type="character" w:customStyle="1" w:styleId="MPtextChar">
    <w:name w:val="MP_text Char"/>
    <w:basedOn w:val="Standardnpsmoodstavce"/>
    <w:link w:val="MPtext"/>
    <w:rsid w:val="00C35248"/>
    <w:rPr>
      <w:rFonts w:ascii="Arial" w:eastAsia="Times New Roman" w:hAnsi="Arial" w:cs="Times New Roman"/>
      <w:sz w:val="20"/>
      <w:szCs w:val="20"/>
      <w:lang w:bidi="en-US"/>
    </w:rPr>
  </w:style>
  <w:style w:type="paragraph" w:customStyle="1" w:styleId="MPnadpis3">
    <w:name w:val="MP_nadpis 3"/>
    <w:basedOn w:val="Nadpis3"/>
    <w:next w:val="Normln"/>
    <w:link w:val="MPnadpis3Char"/>
    <w:qFormat/>
    <w:rsid w:val="00387730"/>
    <w:pPr>
      <w:spacing w:before="360" w:after="120" w:line="312" w:lineRule="auto"/>
      <w:jc w:val="left"/>
    </w:pPr>
    <w:rPr>
      <w:rFonts w:ascii="Arial" w:hAnsi="Arial"/>
      <w:color w:val="365F91" w:themeColor="accent1" w:themeShade="BF"/>
      <w:sz w:val="24"/>
    </w:rPr>
  </w:style>
  <w:style w:type="character" w:customStyle="1" w:styleId="MPnadpis3Char">
    <w:name w:val="MP_nadpis 3 Char"/>
    <w:basedOn w:val="Nadpis3Char"/>
    <w:link w:val="MPnadpis3"/>
    <w:rsid w:val="00387730"/>
    <w:rPr>
      <w:rFonts w:ascii="Arial" w:eastAsiaTheme="majorEastAsia" w:hAnsi="Arial" w:cstheme="majorBidi"/>
      <w:b/>
      <w:bCs/>
      <w:color w:val="365F91" w:themeColor="accent1" w:themeShade="BF"/>
      <w:sz w:val="24"/>
    </w:rPr>
  </w:style>
  <w:style w:type="paragraph" w:styleId="Obsah3">
    <w:name w:val="toc 3"/>
    <w:basedOn w:val="Normln"/>
    <w:next w:val="Normln"/>
    <w:autoRedefine/>
    <w:uiPriority w:val="39"/>
    <w:unhideWhenUsed/>
    <w:rsid w:val="00905B0D"/>
    <w:pPr>
      <w:spacing w:after="100"/>
      <w:ind w:left="440"/>
    </w:pPr>
  </w:style>
  <w:style w:type="character" w:styleId="Sledovanodkaz">
    <w:name w:val="FollowedHyperlink"/>
    <w:basedOn w:val="Standardnpsmoodstavce"/>
    <w:uiPriority w:val="99"/>
    <w:semiHidden/>
    <w:unhideWhenUsed/>
    <w:rsid w:val="00B94A2B"/>
    <w:rPr>
      <w:color w:val="800080" w:themeColor="followedHyperlink"/>
      <w:u w:val="single"/>
    </w:rPr>
  </w:style>
  <w:style w:type="paragraph" w:styleId="Revize">
    <w:name w:val="Revision"/>
    <w:hidden/>
    <w:uiPriority w:val="99"/>
    <w:semiHidden/>
    <w:rsid w:val="00B23F5C"/>
    <w:pPr>
      <w:spacing w:after="0" w:line="240" w:lineRule="auto"/>
    </w:pPr>
  </w:style>
  <w:style w:type="table" w:styleId="Mkatabulky">
    <w:name w:val="Table Grid"/>
    <w:basedOn w:val="Normlntabulka"/>
    <w:uiPriority w:val="59"/>
    <w:rsid w:val="007328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2592979">
      <w:bodyDiv w:val="1"/>
      <w:marLeft w:val="0"/>
      <w:marRight w:val="0"/>
      <w:marTop w:val="0"/>
      <w:marBottom w:val="0"/>
      <w:divBdr>
        <w:top w:val="none" w:sz="0" w:space="0" w:color="auto"/>
        <w:left w:val="none" w:sz="0" w:space="0" w:color="auto"/>
        <w:bottom w:val="none" w:sz="0" w:space="0" w:color="auto"/>
        <w:right w:val="none" w:sz="0" w:space="0" w:color="auto"/>
      </w:divBdr>
    </w:div>
    <w:div w:id="275912632">
      <w:bodyDiv w:val="1"/>
      <w:marLeft w:val="0"/>
      <w:marRight w:val="0"/>
      <w:marTop w:val="0"/>
      <w:marBottom w:val="0"/>
      <w:divBdr>
        <w:top w:val="none" w:sz="0" w:space="0" w:color="auto"/>
        <w:left w:val="none" w:sz="0" w:space="0" w:color="auto"/>
        <w:bottom w:val="none" w:sz="0" w:space="0" w:color="auto"/>
        <w:right w:val="none" w:sz="0" w:space="0" w:color="auto"/>
      </w:divBdr>
      <w:divsChild>
        <w:div w:id="867379713">
          <w:marLeft w:val="720"/>
          <w:marRight w:val="0"/>
          <w:marTop w:val="200"/>
          <w:marBottom w:val="200"/>
          <w:divBdr>
            <w:top w:val="none" w:sz="0" w:space="0" w:color="auto"/>
            <w:left w:val="none" w:sz="0" w:space="0" w:color="auto"/>
            <w:bottom w:val="none" w:sz="0" w:space="0" w:color="auto"/>
            <w:right w:val="none" w:sz="0" w:space="0" w:color="auto"/>
          </w:divBdr>
        </w:div>
        <w:div w:id="399524053">
          <w:marLeft w:val="720"/>
          <w:marRight w:val="0"/>
          <w:marTop w:val="200"/>
          <w:marBottom w:val="200"/>
          <w:divBdr>
            <w:top w:val="none" w:sz="0" w:space="0" w:color="auto"/>
            <w:left w:val="none" w:sz="0" w:space="0" w:color="auto"/>
            <w:bottom w:val="none" w:sz="0" w:space="0" w:color="auto"/>
            <w:right w:val="none" w:sz="0" w:space="0" w:color="auto"/>
          </w:divBdr>
        </w:div>
        <w:div w:id="445122701">
          <w:marLeft w:val="720"/>
          <w:marRight w:val="0"/>
          <w:marTop w:val="200"/>
          <w:marBottom w:val="200"/>
          <w:divBdr>
            <w:top w:val="none" w:sz="0" w:space="0" w:color="auto"/>
            <w:left w:val="none" w:sz="0" w:space="0" w:color="auto"/>
            <w:bottom w:val="none" w:sz="0" w:space="0" w:color="auto"/>
            <w:right w:val="none" w:sz="0" w:space="0" w:color="auto"/>
          </w:divBdr>
        </w:div>
      </w:divsChild>
    </w:div>
    <w:div w:id="368914343">
      <w:bodyDiv w:val="1"/>
      <w:marLeft w:val="0"/>
      <w:marRight w:val="0"/>
      <w:marTop w:val="0"/>
      <w:marBottom w:val="0"/>
      <w:divBdr>
        <w:top w:val="none" w:sz="0" w:space="0" w:color="auto"/>
        <w:left w:val="none" w:sz="0" w:space="0" w:color="auto"/>
        <w:bottom w:val="none" w:sz="0" w:space="0" w:color="auto"/>
        <w:right w:val="none" w:sz="0" w:space="0" w:color="auto"/>
      </w:divBdr>
    </w:div>
    <w:div w:id="379943328">
      <w:bodyDiv w:val="1"/>
      <w:marLeft w:val="0"/>
      <w:marRight w:val="0"/>
      <w:marTop w:val="0"/>
      <w:marBottom w:val="0"/>
      <w:divBdr>
        <w:top w:val="none" w:sz="0" w:space="0" w:color="auto"/>
        <w:left w:val="none" w:sz="0" w:space="0" w:color="auto"/>
        <w:bottom w:val="none" w:sz="0" w:space="0" w:color="auto"/>
        <w:right w:val="none" w:sz="0" w:space="0" w:color="auto"/>
      </w:divBdr>
    </w:div>
    <w:div w:id="1028799450">
      <w:bodyDiv w:val="1"/>
      <w:marLeft w:val="0"/>
      <w:marRight w:val="0"/>
      <w:marTop w:val="0"/>
      <w:marBottom w:val="0"/>
      <w:divBdr>
        <w:top w:val="none" w:sz="0" w:space="0" w:color="auto"/>
        <w:left w:val="none" w:sz="0" w:space="0" w:color="auto"/>
        <w:bottom w:val="none" w:sz="0" w:space="0" w:color="auto"/>
        <w:right w:val="none" w:sz="0" w:space="0" w:color="auto"/>
      </w:divBdr>
    </w:div>
    <w:div w:id="1207065034">
      <w:bodyDiv w:val="1"/>
      <w:marLeft w:val="0"/>
      <w:marRight w:val="0"/>
      <w:marTop w:val="0"/>
      <w:marBottom w:val="0"/>
      <w:divBdr>
        <w:top w:val="none" w:sz="0" w:space="0" w:color="auto"/>
        <w:left w:val="none" w:sz="0" w:space="0" w:color="auto"/>
        <w:bottom w:val="none" w:sz="0" w:space="0" w:color="auto"/>
        <w:right w:val="none" w:sz="0" w:space="0" w:color="auto"/>
      </w:divBdr>
    </w:div>
    <w:div w:id="1937059129">
      <w:bodyDiv w:val="1"/>
      <w:marLeft w:val="0"/>
      <w:marRight w:val="0"/>
      <w:marTop w:val="0"/>
      <w:marBottom w:val="0"/>
      <w:divBdr>
        <w:top w:val="none" w:sz="0" w:space="0" w:color="auto"/>
        <w:left w:val="none" w:sz="0" w:space="0" w:color="auto"/>
        <w:bottom w:val="none" w:sz="0" w:space="0" w:color="auto"/>
        <w:right w:val="none" w:sz="0" w:space="0" w:color="auto"/>
      </w:divBdr>
    </w:div>
    <w:div w:id="200239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33" Type="http://schemas.openxmlformats.org/officeDocument/2006/relationships/image" Target="media/image125.png"/><Relationship Id="rId138" Type="http://schemas.openxmlformats.org/officeDocument/2006/relationships/image" Target="media/image130.png"/><Relationship Id="rId16" Type="http://schemas.openxmlformats.org/officeDocument/2006/relationships/hyperlink" Target="https://mseu.mssf.cz" TargetMode="External"/><Relationship Id="rId107" Type="http://schemas.openxmlformats.org/officeDocument/2006/relationships/image" Target="media/image99.png"/><Relationship Id="rId11" Type="http://schemas.openxmlformats.org/officeDocument/2006/relationships/image" Target="media/image4.jpe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123" Type="http://schemas.openxmlformats.org/officeDocument/2006/relationships/image" Target="media/image115.png"/><Relationship Id="rId128" Type="http://schemas.openxmlformats.org/officeDocument/2006/relationships/image" Target="media/image120.png"/><Relationship Id="rId144" Type="http://schemas.openxmlformats.org/officeDocument/2006/relationships/image" Target="media/image136.png"/><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134" Type="http://schemas.openxmlformats.org/officeDocument/2006/relationships/image" Target="media/image126.png"/><Relationship Id="rId139" Type="http://schemas.openxmlformats.org/officeDocument/2006/relationships/image" Target="media/image131.png"/><Relationship Id="rId80" Type="http://schemas.openxmlformats.org/officeDocument/2006/relationships/image" Target="media/image72.png"/><Relationship Id="rId85" Type="http://schemas.openxmlformats.org/officeDocument/2006/relationships/image" Target="media/image77.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95.png"/><Relationship Id="rId108" Type="http://schemas.openxmlformats.org/officeDocument/2006/relationships/image" Target="media/image100.png"/><Relationship Id="rId116" Type="http://schemas.openxmlformats.org/officeDocument/2006/relationships/image" Target="media/image108.png"/><Relationship Id="rId124" Type="http://schemas.openxmlformats.org/officeDocument/2006/relationships/image" Target="media/image116.png"/><Relationship Id="rId129" Type="http://schemas.openxmlformats.org/officeDocument/2006/relationships/image" Target="media/image121.png"/><Relationship Id="rId137" Type="http://schemas.openxmlformats.org/officeDocument/2006/relationships/image" Target="media/image12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11" Type="http://schemas.openxmlformats.org/officeDocument/2006/relationships/image" Target="media/image103.png"/><Relationship Id="rId132" Type="http://schemas.openxmlformats.org/officeDocument/2006/relationships/image" Target="media/image124.png"/><Relationship Id="rId140" Type="http://schemas.openxmlformats.org/officeDocument/2006/relationships/image" Target="media/image132.png"/><Relationship Id="rId145" Type="http://schemas.openxmlformats.org/officeDocument/2006/relationships/image" Target="media/image13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98.png"/><Relationship Id="rId114" Type="http://schemas.openxmlformats.org/officeDocument/2006/relationships/image" Target="media/image106.png"/><Relationship Id="rId119" Type="http://schemas.openxmlformats.org/officeDocument/2006/relationships/image" Target="media/image111.png"/><Relationship Id="rId127" Type="http://schemas.openxmlformats.org/officeDocument/2006/relationships/image" Target="media/image11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image" Target="media/image114.png"/><Relationship Id="rId130" Type="http://schemas.openxmlformats.org/officeDocument/2006/relationships/image" Target="media/image122.png"/><Relationship Id="rId135" Type="http://schemas.openxmlformats.org/officeDocument/2006/relationships/image" Target="media/image127.png"/><Relationship Id="rId143" Type="http://schemas.openxmlformats.org/officeDocument/2006/relationships/image" Target="media/image135.png"/><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image" Target="media/image112.png"/><Relationship Id="rId125" Type="http://schemas.openxmlformats.org/officeDocument/2006/relationships/image" Target="media/image117.png"/><Relationship Id="rId141" Type="http://schemas.openxmlformats.org/officeDocument/2006/relationships/image" Target="media/image133.png"/><Relationship Id="rId146" Type="http://schemas.openxmlformats.org/officeDocument/2006/relationships/image" Target="media/image138.emf"/><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131" Type="http://schemas.openxmlformats.org/officeDocument/2006/relationships/image" Target="media/image123.png"/><Relationship Id="rId136" Type="http://schemas.openxmlformats.org/officeDocument/2006/relationships/image" Target="media/image128.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7.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126" Type="http://schemas.openxmlformats.org/officeDocument/2006/relationships/image" Target="media/image118.png"/><Relationship Id="rId14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image" Target="media/image113.png"/><Relationship Id="rId142" Type="http://schemas.openxmlformats.org/officeDocument/2006/relationships/image" Target="media/image134.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 klasické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07D4A4-09DC-4B89-AFB2-74D3830E11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28E0CEAA.dotm</Template>
  <TotalTime>0</TotalTime>
  <Pages>4</Pages>
  <Words>7531</Words>
  <Characters>44433</Characters>
  <Application>Microsoft Office Word</Application>
  <DocSecurity>0</DocSecurity>
  <Lines>370</Lines>
  <Paragraphs>103</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51861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Petračková Irena</cp:lastModifiedBy>
  <cp:revision>2</cp:revision>
  <dcterms:created xsi:type="dcterms:W3CDTF">2015-05-22T12:18:00Z</dcterms:created>
  <dcterms:modified xsi:type="dcterms:W3CDTF">2015-05-22T12:18:00Z</dcterms:modified>
</cp:coreProperties>
</file>